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440ED" w14:textId="355BE611" w:rsidR="00F87859" w:rsidRDefault="009D4C5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03968" behindDoc="0" locked="0" layoutInCell="1" allowOverlap="1" wp14:anchorId="7DF11AA9" wp14:editId="02600645">
            <wp:simplePos x="0" y="0"/>
            <wp:positionH relativeFrom="margin">
              <wp:posOffset>4707890</wp:posOffset>
            </wp:positionH>
            <wp:positionV relativeFrom="page">
              <wp:posOffset>429260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ED">
        <w:rPr>
          <w:noProof/>
          <w:lang w:eastAsia="en-GB"/>
        </w:rPr>
        <w:drawing>
          <wp:anchor distT="0" distB="0" distL="114300" distR="114300" simplePos="0" relativeHeight="251623424" behindDoc="0" locked="0" layoutInCell="1" allowOverlap="1" wp14:anchorId="72068323" wp14:editId="79352A87">
            <wp:simplePos x="0" y="0"/>
            <wp:positionH relativeFrom="margin">
              <wp:posOffset>-257810</wp:posOffset>
            </wp:positionH>
            <wp:positionV relativeFrom="paragraph">
              <wp:posOffset>-245110</wp:posOffset>
            </wp:positionV>
            <wp:extent cx="3813810" cy="1596390"/>
            <wp:effectExtent l="0" t="0" r="0" b="0"/>
            <wp:wrapNone/>
            <wp:docPr id="41" name="Picture 41" descr="Creative New Zealand Arts Council of News Zealand Toi Aotearoa Logo. Black fill background with white and gold wri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reative New Zealand Arts Council of News Zealand Toi Aotearoa Logo. Black fill background with white and gold writing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BB4CB" w14:textId="77777777" w:rsidR="00F87859" w:rsidRDefault="00F87859" w:rsidP="00F87859">
      <w:pPr>
        <w:rPr>
          <w:rFonts w:cs="Arial"/>
          <w:szCs w:val="32"/>
        </w:rPr>
      </w:pPr>
    </w:p>
    <w:p w14:paraId="3A938A6A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931E6F7" w14:textId="77777777" w:rsidR="00F87859" w:rsidRDefault="00F87859" w:rsidP="00F87859">
      <w:pPr>
        <w:rPr>
          <w:rFonts w:cs="Arial"/>
          <w:szCs w:val="32"/>
        </w:rPr>
      </w:pPr>
    </w:p>
    <w:p w14:paraId="1A765F22" w14:textId="77777777" w:rsidR="00F87859" w:rsidRDefault="00F87859" w:rsidP="00F87859">
      <w:pPr>
        <w:rPr>
          <w:rFonts w:cs="Arial"/>
          <w:szCs w:val="32"/>
        </w:rPr>
      </w:pPr>
    </w:p>
    <w:p w14:paraId="148EA405" w14:textId="2CB456A7" w:rsidR="00BC1ABF" w:rsidRDefault="00646064" w:rsidP="002D76E9">
      <w:pPr>
        <w:pStyle w:val="Title"/>
      </w:pPr>
      <w:r>
        <w:t>Accessibility</w:t>
      </w:r>
      <w:r w:rsidR="00AC4E9C">
        <w:t xml:space="preserve"> Action Plan</w:t>
      </w:r>
    </w:p>
    <w:p w14:paraId="247F22A9" w14:textId="0492881F" w:rsidR="00887F23" w:rsidRDefault="00BC09ED" w:rsidP="002D76E9">
      <w:pPr>
        <w:pStyle w:val="Title"/>
      </w:pPr>
      <w:r>
        <w:t xml:space="preserve">2023 </w:t>
      </w:r>
      <w:r w:rsidR="002D76E9">
        <w:t>to</w:t>
      </w:r>
      <w:r>
        <w:t xml:space="preserve"> 2028</w:t>
      </w:r>
    </w:p>
    <w:p w14:paraId="3C6163CB" w14:textId="075EE240" w:rsidR="00887F23" w:rsidRDefault="00DC36FB" w:rsidP="002D76E9">
      <w:pPr>
        <w:pStyle w:val="Title"/>
      </w:pPr>
      <w:r w:rsidRPr="00DC36FB">
        <w:rPr>
          <w:noProof/>
        </w:rPr>
        <w:drawing>
          <wp:anchor distT="0" distB="0" distL="114300" distR="114300" simplePos="0" relativeHeight="251657216" behindDoc="1" locked="0" layoutInCell="1" allowOverlap="1" wp14:anchorId="1B83E155" wp14:editId="5C2356A7">
            <wp:simplePos x="0" y="0"/>
            <wp:positionH relativeFrom="page">
              <wp:posOffset>1856740</wp:posOffset>
            </wp:positionH>
            <wp:positionV relativeFrom="paragraph">
              <wp:posOffset>370840</wp:posOffset>
            </wp:positionV>
            <wp:extent cx="3952875" cy="3952875"/>
            <wp:effectExtent l="0" t="0" r="0" b="0"/>
            <wp:wrapSquare wrapText="bothSides"/>
            <wp:docPr id="1912744970" name="Picture 12" descr="A picture of a plan with 3 people in the front pointing at a big piece of pape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44970" name="Picture 12" descr="A picture of a plan with 3 people in the front pointing at a big piece of paper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E37A3" w14:textId="29283AA7" w:rsidR="00887F23" w:rsidRDefault="00887F23" w:rsidP="002D76E9">
      <w:pPr>
        <w:pStyle w:val="Title"/>
      </w:pPr>
    </w:p>
    <w:p w14:paraId="10E960B4" w14:textId="77777777" w:rsidR="00887F23" w:rsidRDefault="00887F23" w:rsidP="002D76E9">
      <w:pPr>
        <w:pStyle w:val="Title"/>
      </w:pPr>
    </w:p>
    <w:p w14:paraId="642F8FDD" w14:textId="77777777" w:rsidR="00887F23" w:rsidRDefault="00887F23" w:rsidP="002D76E9">
      <w:pPr>
        <w:pStyle w:val="Title"/>
      </w:pPr>
    </w:p>
    <w:p w14:paraId="546818E6" w14:textId="77777777" w:rsidR="009D4C5D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6009E12C" w14:textId="77777777" w:rsidR="009D4C5D" w:rsidRDefault="009D4C5D" w:rsidP="00BF5DDC">
      <w:pPr>
        <w:pStyle w:val="Datepublished"/>
      </w:pPr>
    </w:p>
    <w:p w14:paraId="774B5FB7" w14:textId="77777777" w:rsidR="00B15018" w:rsidRDefault="00B15018" w:rsidP="00BF5DDC">
      <w:pPr>
        <w:pStyle w:val="Datepublished"/>
      </w:pPr>
    </w:p>
    <w:p w14:paraId="6A55D118" w14:textId="77777777" w:rsidR="00541643" w:rsidRDefault="00541643" w:rsidP="00BF5DDC">
      <w:pPr>
        <w:pStyle w:val="Datepublished"/>
      </w:pPr>
    </w:p>
    <w:p w14:paraId="0FAEED27" w14:textId="4579BD09" w:rsidR="00F87859" w:rsidRPr="00570380" w:rsidRDefault="00887F23" w:rsidP="00BF5DDC">
      <w:pPr>
        <w:pStyle w:val="Datepublished"/>
      </w:pPr>
      <w:r w:rsidRPr="00570380">
        <w:t xml:space="preserve">Published: </w:t>
      </w:r>
      <w:r w:rsidR="00541643">
        <w:t>March</w:t>
      </w:r>
      <w:r w:rsidR="0070050E">
        <w:t xml:space="preserve"> 2024</w:t>
      </w:r>
    </w:p>
    <w:p w14:paraId="313BFD5C" w14:textId="77777777" w:rsidR="00BB5B88" w:rsidRPr="00570380" w:rsidRDefault="00F87859" w:rsidP="00BB5B88">
      <w:pPr>
        <w:pStyle w:val="Heading1"/>
        <w:rPr>
          <w:noProof/>
          <w:lang w:val="en-NZ" w:eastAsia="en-NZ"/>
        </w:rPr>
      </w:pPr>
      <w:r w:rsidRPr="00153863">
        <w:br w:type="page"/>
      </w:r>
      <w:r w:rsidR="00BB5B88">
        <w:rPr>
          <w:noProof/>
          <w:lang w:val="en-NZ" w:eastAsia="en-NZ"/>
        </w:rPr>
        <w:lastRenderedPageBreak/>
        <w:t>Before you start</w:t>
      </w:r>
    </w:p>
    <w:p w14:paraId="657387B0" w14:textId="77777777" w:rsidR="00BB5B88" w:rsidRDefault="00BB5B88" w:rsidP="00BB5B88"/>
    <w:p w14:paraId="1C295FE7" w14:textId="77777777" w:rsidR="00BB5B88" w:rsidRDefault="00BB5B88" w:rsidP="00BB5B88">
      <w:r w:rsidRPr="00D13891">
        <w:rPr>
          <w:noProof/>
        </w:rPr>
        <w:drawing>
          <wp:anchor distT="0" distB="0" distL="114300" distR="114300" simplePos="0" relativeHeight="251719680" behindDoc="0" locked="0" layoutInCell="1" allowOverlap="1" wp14:anchorId="1EA5776A" wp14:editId="4CE2DAE0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0E925" w14:textId="77777777" w:rsidR="00BB5B88" w:rsidRDefault="00BB5B88" w:rsidP="00BB5B88">
      <w:r>
        <w:t>This is a long document.</w:t>
      </w:r>
    </w:p>
    <w:p w14:paraId="0D0D348B" w14:textId="77777777" w:rsidR="00BB5B88" w:rsidRDefault="00BB5B88" w:rsidP="00BB5B88"/>
    <w:p w14:paraId="4EA574F6" w14:textId="77777777" w:rsidR="00BB5B88" w:rsidRDefault="00BB5B88" w:rsidP="00BB5B88"/>
    <w:p w14:paraId="3C84F19C" w14:textId="77777777" w:rsidR="00BB5B88" w:rsidRDefault="00BB5B88" w:rsidP="00BB5B88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18656" behindDoc="1" locked="0" layoutInCell="1" allowOverlap="1" wp14:anchorId="35F39426" wp14:editId="5C87484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897906165" name="Picture 189790616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5335CB42" w14:textId="77777777" w:rsidR="00BB5B88" w:rsidRDefault="00BB5B88" w:rsidP="00BB5B88"/>
    <w:p w14:paraId="51C377CB" w14:textId="77777777" w:rsidR="00BB5B88" w:rsidRDefault="00BB5B88" w:rsidP="00BB5B88"/>
    <w:p w14:paraId="52D79843" w14:textId="77777777" w:rsidR="00BB5B88" w:rsidRDefault="00BB5B88" w:rsidP="00BB5B88">
      <w:r>
        <w:rPr>
          <w:noProof/>
        </w:rPr>
        <w:drawing>
          <wp:anchor distT="0" distB="0" distL="114300" distR="114300" simplePos="0" relativeHeight="251716608" behindDoc="0" locked="0" layoutInCell="1" allowOverlap="1" wp14:anchorId="4CED8B49" wp14:editId="50055D24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reading a boo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33F9234C" w14:textId="77777777" w:rsidR="00BB5B88" w:rsidRDefault="00BB5B88" w:rsidP="00BB5B88">
      <w:pPr>
        <w:pStyle w:val="Listtoplevel"/>
      </w:pPr>
      <w:r>
        <w:t>read it a few pages at a time</w:t>
      </w:r>
    </w:p>
    <w:p w14:paraId="77CBF618" w14:textId="77777777" w:rsidR="00BB5B88" w:rsidRDefault="00BB5B88" w:rsidP="00BB5B88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17632" behindDoc="0" locked="0" layoutInCell="1" allowOverlap="1" wp14:anchorId="78D2FDF3" wp14:editId="5165453E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66ACEE9A" w14:textId="77777777" w:rsidR="00BB5B88" w:rsidRDefault="00BB5B88" w:rsidP="00BB5B88">
      <w:pPr>
        <w:pStyle w:val="Listtoplevel"/>
      </w:pPr>
      <w:r>
        <w:t>have someone read it with you to support you to understand it.</w:t>
      </w:r>
    </w:p>
    <w:p w14:paraId="134A7BC4" w14:textId="77777777" w:rsidR="00BB5B88" w:rsidRDefault="00BB5B88" w:rsidP="00BB5B88"/>
    <w:p w14:paraId="2B7ABE4F" w14:textId="77777777" w:rsidR="00BB5B88" w:rsidRPr="0060011B" w:rsidRDefault="00BB5B88" w:rsidP="00BB5B88">
      <w:pPr>
        <w:spacing w:after="120"/>
        <w:ind w:left="3402"/>
        <w:rPr>
          <w:rFonts w:eastAsia="Times New Roman" w:cs="Times New Roman"/>
        </w:rPr>
      </w:pPr>
    </w:p>
    <w:p w14:paraId="7250C156" w14:textId="13E5A292" w:rsidR="002C5CE4" w:rsidRDefault="002C5CE4" w:rsidP="008D1153">
      <w:r>
        <w:br w:type="page"/>
      </w:r>
    </w:p>
    <w:p w14:paraId="3E37612D" w14:textId="187EC34B" w:rsidR="00BC09ED" w:rsidRPr="005E5336" w:rsidRDefault="002C5CE4" w:rsidP="005E5336">
      <w:pPr>
        <w:pStyle w:val="Heading1"/>
        <w:rPr>
          <w:b w:val="0"/>
          <w:bCs/>
        </w:rPr>
      </w:pPr>
      <w:r>
        <w:rPr>
          <w:noProof/>
          <w:lang w:val="en-NZ" w:eastAsia="en-NZ"/>
        </w:rPr>
        <w:lastRenderedPageBreak/>
        <w:t>What you will find in here</w:t>
      </w:r>
    </w:p>
    <w:p w14:paraId="751FD6A7" w14:textId="2934C157" w:rsidR="00124EA8" w:rsidRDefault="00124EA8" w:rsidP="00D67451"/>
    <w:p w14:paraId="3AEABD6E" w14:textId="77777777" w:rsidR="000F09AA" w:rsidRDefault="000F09AA" w:rsidP="00D67451"/>
    <w:p w14:paraId="6A70DCA0" w14:textId="3049C7BF" w:rsidR="002C5CE4" w:rsidRPr="000F09AA" w:rsidRDefault="006B317C" w:rsidP="000F09AA">
      <w:pPr>
        <w:jc w:val="right"/>
        <w:rPr>
          <w:b/>
          <w:bCs/>
        </w:rPr>
      </w:pPr>
      <w:r w:rsidRPr="000F09AA">
        <w:rPr>
          <w:b/>
          <w:bCs/>
        </w:rPr>
        <w:t>Page number:</w:t>
      </w:r>
    </w:p>
    <w:p w14:paraId="0A9F1D7D" w14:textId="03F4211F" w:rsidR="000F09AA" w:rsidRPr="000F09AA" w:rsidRDefault="000F09AA" w:rsidP="000F09AA">
      <w:pPr>
        <w:jc w:val="right"/>
      </w:pPr>
    </w:p>
    <w:p w14:paraId="5FE5AE75" w14:textId="07A26D62" w:rsidR="000F09AA" w:rsidRPr="000F09AA" w:rsidRDefault="00EC22CF" w:rsidP="000F09AA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27520" behindDoc="0" locked="0" layoutInCell="1" allowOverlap="1" wp14:anchorId="0EAEC68B" wp14:editId="25B90AEA">
            <wp:simplePos x="0" y="0"/>
            <wp:positionH relativeFrom="margin">
              <wp:align>left</wp:align>
            </wp:positionH>
            <wp:positionV relativeFrom="paragraph">
              <wp:posOffset>64877</wp:posOffset>
            </wp:positionV>
            <wp:extent cx="1918335" cy="803275"/>
            <wp:effectExtent l="0" t="0" r="0" b="0"/>
            <wp:wrapNone/>
            <wp:docPr id="1766649451" name="Picture 1766649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9451" name="Picture 1766649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9CB7" w14:textId="4C34EDFC" w:rsidR="002C5CE4" w:rsidRPr="000F09AA" w:rsidRDefault="0089556D" w:rsidP="000F09AA">
      <w:pPr>
        <w:pStyle w:val="contentspage"/>
        <w:ind w:right="0"/>
      </w:pPr>
      <w:r>
        <w:t>About Creative New Zealand</w:t>
      </w:r>
      <w:r w:rsidR="002C5CE4" w:rsidRPr="000F09AA">
        <w:tab/>
      </w:r>
      <w:r w:rsidR="00B808A3">
        <w:t>3</w:t>
      </w:r>
    </w:p>
    <w:p w14:paraId="572D88AE" w14:textId="4AA3D976" w:rsidR="002C5CE4" w:rsidRPr="000F09AA" w:rsidRDefault="00B15018" w:rsidP="000F09AA">
      <w:pPr>
        <w:pStyle w:val="contentspage"/>
        <w:ind w:right="0"/>
      </w:pPr>
      <w:r w:rsidRPr="005D2454">
        <w:rPr>
          <w:noProof/>
        </w:rPr>
        <w:drawing>
          <wp:anchor distT="0" distB="0" distL="114300" distR="114300" simplePos="0" relativeHeight="251700224" behindDoc="1" locked="0" layoutInCell="1" allowOverlap="1" wp14:anchorId="2430F7E1" wp14:editId="78DBFCCF">
            <wp:simplePos x="0" y="0"/>
            <wp:positionH relativeFrom="margin">
              <wp:posOffset>180975</wp:posOffset>
            </wp:positionH>
            <wp:positionV relativeFrom="paragraph">
              <wp:posOffset>268605</wp:posOffset>
            </wp:positionV>
            <wp:extent cx="1190625" cy="1190625"/>
            <wp:effectExtent l="0" t="0" r="0" b="9525"/>
            <wp:wrapSquare wrapText="bothSides"/>
            <wp:docPr id="186779212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9212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2B018" w14:textId="0B4E01B3" w:rsidR="002C5CE4" w:rsidRDefault="002C5CE4" w:rsidP="000F09AA">
      <w:pPr>
        <w:pStyle w:val="contentspage"/>
        <w:ind w:right="0"/>
      </w:pPr>
    </w:p>
    <w:p w14:paraId="3B0C31B0" w14:textId="3A198135" w:rsidR="00C42BB4" w:rsidRDefault="005D2454" w:rsidP="005D2454">
      <w:pPr>
        <w:pStyle w:val="contentspage"/>
        <w:ind w:right="0"/>
      </w:pPr>
      <w:r>
        <w:t>T</w:t>
      </w:r>
      <w:r w:rsidR="00C42BB4">
        <w:t>he Ac</w:t>
      </w:r>
      <w:r w:rsidR="00084D58">
        <w:t>tion Plan</w:t>
      </w:r>
      <w:r w:rsidR="00C42BB4">
        <w:tab/>
      </w:r>
      <w:r w:rsidR="00D90C84">
        <w:t>6</w:t>
      </w:r>
    </w:p>
    <w:p w14:paraId="1C5B89AB" w14:textId="18F3EB98" w:rsidR="002C5CE4" w:rsidRDefault="002C5CE4" w:rsidP="000F09AA">
      <w:pPr>
        <w:pStyle w:val="contentspage"/>
        <w:ind w:right="0"/>
      </w:pPr>
    </w:p>
    <w:p w14:paraId="294B2036" w14:textId="7B847687" w:rsidR="002C5CE4" w:rsidRDefault="00B15018" w:rsidP="000F09AA">
      <w:pPr>
        <w:pStyle w:val="contentspage"/>
        <w:ind w:right="0"/>
      </w:pPr>
      <w:r w:rsidRPr="00D544B8">
        <w:rPr>
          <w:noProof/>
        </w:rPr>
        <w:drawing>
          <wp:anchor distT="0" distB="0" distL="114300" distR="114300" simplePos="0" relativeHeight="251701248" behindDoc="1" locked="0" layoutInCell="1" allowOverlap="1" wp14:anchorId="19FD9DDB" wp14:editId="327AC2B3">
            <wp:simplePos x="0" y="0"/>
            <wp:positionH relativeFrom="margin">
              <wp:posOffset>257175</wp:posOffset>
            </wp:positionH>
            <wp:positionV relativeFrom="paragraph">
              <wp:posOffset>287020</wp:posOffset>
            </wp:positionV>
            <wp:extent cx="1152525" cy="1152525"/>
            <wp:effectExtent l="0" t="0" r="0" b="9525"/>
            <wp:wrapSquare wrapText="bothSides"/>
            <wp:docPr id="359090444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90444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BEC6A" w14:textId="1D3B003A" w:rsidR="00BB5B88" w:rsidRDefault="002C5CE4" w:rsidP="00084D58">
      <w:pPr>
        <w:pStyle w:val="contentspage"/>
        <w:ind w:right="0"/>
      </w:pPr>
      <w:r>
        <w:t xml:space="preserve">What </w:t>
      </w:r>
      <w:r w:rsidR="00084D58">
        <w:t xml:space="preserve">does the </w:t>
      </w:r>
    </w:p>
    <w:p w14:paraId="2427450B" w14:textId="46D21852" w:rsidR="002C5CE4" w:rsidRDefault="00084D58" w:rsidP="00084D58">
      <w:pPr>
        <w:pStyle w:val="contentspage"/>
        <w:ind w:right="0"/>
      </w:pPr>
      <w:r>
        <w:t>Action Plan</w:t>
      </w:r>
      <w:r w:rsidR="00C42BB4">
        <w:t xml:space="preserve"> say</w:t>
      </w:r>
      <w:r>
        <w:t>?</w:t>
      </w:r>
      <w:r w:rsidR="002C5CE4">
        <w:tab/>
      </w:r>
      <w:r w:rsidR="00B808A3">
        <w:t>1</w:t>
      </w:r>
      <w:r w:rsidR="00B203C2">
        <w:t>0</w:t>
      </w:r>
    </w:p>
    <w:p w14:paraId="05CBF4FD" w14:textId="2D9888DE" w:rsidR="002C5CE4" w:rsidRDefault="002C5CE4" w:rsidP="000F09AA">
      <w:pPr>
        <w:pStyle w:val="contentspage"/>
        <w:ind w:right="0"/>
      </w:pPr>
    </w:p>
    <w:p w14:paraId="04F52690" w14:textId="69618932" w:rsidR="00EC22CF" w:rsidRDefault="00B15018" w:rsidP="000F09AA">
      <w:pPr>
        <w:pStyle w:val="contentspage"/>
        <w:ind w:right="0"/>
      </w:pPr>
      <w:r w:rsidRPr="00DF45F8">
        <w:rPr>
          <w:noProof/>
        </w:rPr>
        <w:drawing>
          <wp:anchor distT="0" distB="0" distL="114300" distR="114300" simplePos="0" relativeHeight="251703296" behindDoc="1" locked="0" layoutInCell="1" allowOverlap="1" wp14:anchorId="481E6E8F" wp14:editId="66530A84">
            <wp:simplePos x="0" y="0"/>
            <wp:positionH relativeFrom="margin">
              <wp:posOffset>344805</wp:posOffset>
            </wp:positionH>
            <wp:positionV relativeFrom="paragraph">
              <wp:posOffset>284480</wp:posOffset>
            </wp:positionV>
            <wp:extent cx="997585" cy="1038225"/>
            <wp:effectExtent l="0" t="0" r="0" b="0"/>
            <wp:wrapSquare wrapText="bothSides"/>
            <wp:docPr id="149893588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3588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5ABA" w14:textId="34A9990E" w:rsidR="00EC22CF" w:rsidRDefault="00EC22CF" w:rsidP="00EC22CF">
      <w:pPr>
        <w:pStyle w:val="contentspage"/>
        <w:ind w:right="0"/>
      </w:pPr>
      <w:r w:rsidRPr="000F09AA">
        <w:t>Wh</w:t>
      </w:r>
      <w:r>
        <w:t>ere to find more information</w:t>
      </w:r>
      <w:r>
        <w:tab/>
      </w:r>
      <w:r w:rsidR="00AF2AAE">
        <w:t>30</w:t>
      </w:r>
    </w:p>
    <w:p w14:paraId="4A4FA56E" w14:textId="05D166AF" w:rsidR="00EC22CF" w:rsidRDefault="00EC22CF" w:rsidP="000F09AA">
      <w:pPr>
        <w:pStyle w:val="contentspage"/>
        <w:ind w:right="0"/>
      </w:pPr>
    </w:p>
    <w:p w14:paraId="001098D9" w14:textId="07250EEE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7C4782E" w14:textId="03EAA197" w:rsidR="00124EA8" w:rsidRDefault="00CE4DC7" w:rsidP="00124EA8">
      <w:pPr>
        <w:pStyle w:val="Heading1"/>
      </w:pPr>
      <w:r>
        <w:lastRenderedPageBreak/>
        <w:t>About Creative New Zealand</w:t>
      </w:r>
    </w:p>
    <w:p w14:paraId="6743364A" w14:textId="06CDD863" w:rsidR="00124EA8" w:rsidRDefault="00124EA8" w:rsidP="00124EA8"/>
    <w:p w14:paraId="393190BD" w14:textId="38139EF5" w:rsidR="00BC09ED" w:rsidRDefault="00BC09ED" w:rsidP="00124EA8"/>
    <w:p w14:paraId="7059044F" w14:textId="634538AE" w:rsidR="00BC1ABF" w:rsidRDefault="00B17D48" w:rsidP="00124EA8">
      <w:r>
        <w:rPr>
          <w:noProof/>
          <w:lang w:eastAsia="en-GB"/>
        </w:rPr>
        <w:drawing>
          <wp:anchor distT="0" distB="0" distL="114300" distR="114300" simplePos="0" relativeHeight="251604992" behindDoc="0" locked="0" layoutInCell="1" allowOverlap="1" wp14:anchorId="4EBC6155" wp14:editId="44DB577A">
            <wp:simplePos x="0" y="0"/>
            <wp:positionH relativeFrom="margin">
              <wp:align>left</wp:align>
            </wp:positionH>
            <wp:positionV relativeFrom="paragraph">
              <wp:posOffset>14341</wp:posOffset>
            </wp:positionV>
            <wp:extent cx="1918335" cy="8286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49451" name="Picture 1766649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18">
        <w:t xml:space="preserve">This document was written by </w:t>
      </w:r>
      <w:r w:rsidR="00BC09ED" w:rsidRPr="00024091">
        <w:rPr>
          <w:b/>
          <w:bCs/>
        </w:rPr>
        <w:t>Creative New Zealand</w:t>
      </w:r>
      <w:r w:rsidR="00A67E18">
        <w:t>.</w:t>
      </w:r>
    </w:p>
    <w:p w14:paraId="0CB772E8" w14:textId="6A744F3F" w:rsidR="00BC1ABF" w:rsidRDefault="00BC1ABF" w:rsidP="00124EA8"/>
    <w:p w14:paraId="20FA6298" w14:textId="3786C7AA" w:rsidR="00BC1ABF" w:rsidRDefault="00B15018" w:rsidP="00BC1ABF">
      <w:r>
        <w:rPr>
          <w:noProof/>
        </w:rPr>
        <w:drawing>
          <wp:anchor distT="0" distB="0" distL="114300" distR="114300" simplePos="0" relativeHeight="251612160" behindDoc="0" locked="0" layoutInCell="1" allowOverlap="1" wp14:anchorId="34A2E931" wp14:editId="00AF2079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1600200" cy="1781175"/>
            <wp:effectExtent l="0" t="0" r="0" b="0"/>
            <wp:wrapSquare wrapText="bothSides"/>
            <wp:docPr id="799120854" name="Picture 799120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20854" name="Picture 799120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BF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1A39E9C4" wp14:editId="6AC47ADC">
                <wp:simplePos x="0" y="0"/>
                <wp:positionH relativeFrom="column">
                  <wp:posOffset>2228850</wp:posOffset>
                </wp:positionH>
                <wp:positionV relativeFrom="paragraph">
                  <wp:posOffset>213995</wp:posOffset>
                </wp:positionV>
                <wp:extent cx="3490595" cy="857250"/>
                <wp:effectExtent l="0" t="0" r="0" b="0"/>
                <wp:wrapNone/>
                <wp:docPr id="12912786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595" cy="8572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72E0C" id="Rectangle 1" o:spid="_x0000_s1026" style="position:absolute;margin-left:175.5pt;margin-top:16.85pt;width:274.85pt;height:67.5pt;z-index:-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" fillcolor="#ffecaf" stroked="f" strokeweight="1pt"/>
            </w:pict>
          </mc:Fallback>
        </mc:AlternateContent>
      </w:r>
    </w:p>
    <w:p w14:paraId="40A522EE" w14:textId="2DA895C7" w:rsidR="00BC1ABF" w:rsidRDefault="00BC1ABF" w:rsidP="00BC1ABF">
      <w:r w:rsidRPr="005E2B31">
        <w:rPr>
          <w:b/>
          <w:bCs/>
        </w:rPr>
        <w:t>Creative New Zealand</w:t>
      </w:r>
      <w:r>
        <w:t xml:space="preserve"> </w:t>
      </w:r>
      <w:r w:rsidR="00872D88">
        <w:t xml:space="preserve">works to support </w:t>
      </w:r>
      <w:r w:rsidR="00872D88" w:rsidRPr="00DB74DA">
        <w:rPr>
          <w:b/>
          <w:bCs/>
        </w:rPr>
        <w:t>the arts</w:t>
      </w:r>
      <w:r w:rsidR="00872D88">
        <w:t>.</w:t>
      </w:r>
    </w:p>
    <w:p w14:paraId="7A20D5BA" w14:textId="36369776" w:rsidR="00BC1ABF" w:rsidRDefault="00BC1ABF" w:rsidP="00BC1ABF"/>
    <w:p w14:paraId="58B44112" w14:textId="3B51C37E" w:rsidR="00BC1ABF" w:rsidRDefault="00473A4C" w:rsidP="00BC1ABF"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3B1C881A" wp14:editId="46D206E9">
                <wp:simplePos x="0" y="0"/>
                <wp:positionH relativeFrom="margin">
                  <wp:posOffset>2196935</wp:posOffset>
                </wp:positionH>
                <wp:positionV relativeFrom="paragraph">
                  <wp:posOffset>169314</wp:posOffset>
                </wp:positionV>
                <wp:extent cx="3509645" cy="4275117"/>
                <wp:effectExtent l="0" t="0" r="0" b="0"/>
                <wp:wrapNone/>
                <wp:docPr id="180060424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4275117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60C06" id="Rectangle 6" o:spid="_x0000_s1026" style="position:absolute;margin-left:173pt;margin-top:13.35pt;width:276.35pt;height:336.6pt;z-index:-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" fillcolor="#ffecaf" stroked="f" strokeweight="1pt">
                <w10:wrap anchorx="margin"/>
              </v:rect>
            </w:pict>
          </mc:Fallback>
        </mc:AlternateContent>
      </w:r>
    </w:p>
    <w:p w14:paraId="70192B17" w14:textId="0E0367B4" w:rsidR="001F0BB8" w:rsidRDefault="00B15018" w:rsidP="001F0BB8">
      <w:pPr>
        <w:pStyle w:val="ERParagraph"/>
      </w:pPr>
      <w:r>
        <w:rPr>
          <w:noProof/>
        </w:rPr>
        <w:drawing>
          <wp:anchor distT="0" distB="0" distL="114300" distR="114300" simplePos="0" relativeHeight="251607040" behindDoc="0" locked="0" layoutInCell="1" allowOverlap="1" wp14:anchorId="29F7443A" wp14:editId="79B05A00">
            <wp:simplePos x="0" y="0"/>
            <wp:positionH relativeFrom="margin">
              <wp:align>left</wp:align>
            </wp:positionH>
            <wp:positionV relativeFrom="paragraph">
              <wp:posOffset>632460</wp:posOffset>
            </wp:positionV>
            <wp:extent cx="1391920" cy="139192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BB8" w:rsidRPr="00751B55">
        <w:rPr>
          <w:b/>
        </w:rPr>
        <w:t>The</w:t>
      </w:r>
      <w:r w:rsidR="001F0BB8">
        <w:rPr>
          <w:b/>
          <w:bCs/>
        </w:rPr>
        <w:t xml:space="preserve"> arts </w:t>
      </w:r>
      <w:r w:rsidR="001F0BB8">
        <w:t xml:space="preserve">means </w:t>
      </w:r>
      <w:r w:rsidR="001F0BB8">
        <w:rPr>
          <w:rStyle w:val="ERParagraphChar"/>
          <w:rFonts w:cstheme="minorBidi"/>
        </w:rPr>
        <w:t>things like:</w:t>
      </w:r>
      <w:r w:rsidR="001F0BB8">
        <w:rPr>
          <w:rStyle w:val="ERParagraphChar"/>
          <w:rFonts w:cstheme="minorBidi"/>
        </w:rPr>
        <w:br/>
      </w:r>
    </w:p>
    <w:p w14:paraId="1096F9BC" w14:textId="7C882514" w:rsidR="001F0BB8" w:rsidRDefault="001F0BB8" w:rsidP="00595FA2">
      <w:pPr>
        <w:pStyle w:val="ERParagraph"/>
        <w:numPr>
          <w:ilvl w:val="0"/>
          <w:numId w:val="12"/>
        </w:numPr>
        <w:ind w:left="4253" w:hanging="567"/>
      </w:pPr>
      <w:r>
        <w:t>dancing</w:t>
      </w:r>
      <w:r>
        <w:br/>
      </w:r>
    </w:p>
    <w:p w14:paraId="0AF755D3" w14:textId="77777777" w:rsidR="001F0BB8" w:rsidRDefault="001F0BB8" w:rsidP="00595FA2">
      <w:pPr>
        <w:pStyle w:val="ERParagraph"/>
        <w:numPr>
          <w:ilvl w:val="0"/>
          <w:numId w:val="12"/>
        </w:numPr>
        <w:ind w:left="4253" w:hanging="567"/>
      </w:pPr>
      <w:r>
        <w:t>music / singing</w:t>
      </w:r>
      <w:r>
        <w:br/>
      </w:r>
    </w:p>
    <w:p w14:paraId="4DA43FCA" w14:textId="52EF16A8" w:rsidR="001F0BB8" w:rsidRDefault="00B15018" w:rsidP="00595FA2">
      <w:pPr>
        <w:pStyle w:val="ERParagraph"/>
        <w:numPr>
          <w:ilvl w:val="0"/>
          <w:numId w:val="12"/>
        </w:numPr>
        <w:ind w:left="4253" w:hanging="567"/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5D9E476E" wp14:editId="529F7D23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1515110" cy="1515110"/>
            <wp:effectExtent l="0" t="0" r="8890" b="8890"/>
            <wp:wrapNone/>
            <wp:docPr id="1372242716" name="Picture 13722427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42716" name="Picture 13722427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BB8">
        <w:t>acting</w:t>
      </w:r>
    </w:p>
    <w:p w14:paraId="313014CE" w14:textId="484D2772" w:rsidR="001F0BB8" w:rsidRDefault="001F0BB8" w:rsidP="001F0BB8">
      <w:pPr>
        <w:pStyle w:val="ERParagraph"/>
        <w:ind w:left="4253"/>
      </w:pPr>
    </w:p>
    <w:p w14:paraId="1C9AF64F" w14:textId="5003EBA9" w:rsidR="001F0BB8" w:rsidRDefault="001F0BB8" w:rsidP="00595FA2">
      <w:pPr>
        <w:pStyle w:val="ERParagraph"/>
        <w:numPr>
          <w:ilvl w:val="0"/>
          <w:numId w:val="12"/>
        </w:numPr>
        <w:ind w:left="4253" w:hanging="567"/>
      </w:pPr>
      <w:r>
        <w:t>things in museums / galleries</w:t>
      </w:r>
    </w:p>
    <w:p w14:paraId="7FE7F582" w14:textId="77777777" w:rsidR="001F0BB8" w:rsidRDefault="001F0BB8" w:rsidP="00220DF3"/>
    <w:p w14:paraId="00C28101" w14:textId="2968E8C0" w:rsidR="001F0BB8" w:rsidRDefault="00D64A75" w:rsidP="00595FA2">
      <w:pPr>
        <w:pStyle w:val="ERParagraph"/>
        <w:numPr>
          <w:ilvl w:val="0"/>
          <w:numId w:val="12"/>
        </w:numPr>
        <w:ind w:left="4253" w:hanging="567"/>
      </w:pPr>
      <w:r>
        <w:t>p</w:t>
      </w:r>
      <w:r w:rsidR="001F0BB8">
        <w:t>ainting</w:t>
      </w:r>
      <w:r>
        <w:t>.</w:t>
      </w:r>
      <w:r w:rsidR="001F0BB8">
        <w:br/>
      </w:r>
    </w:p>
    <w:p w14:paraId="515B50F8" w14:textId="49090EA3" w:rsidR="00220DF3" w:rsidRDefault="00B15018" w:rsidP="00D64A75">
      <w:pPr>
        <w:pStyle w:val="ERParagraph"/>
      </w:pPr>
      <w:r>
        <w:rPr>
          <w:noProof/>
        </w:rPr>
        <w:lastRenderedPageBreak/>
        <w:drawing>
          <wp:anchor distT="0" distB="0" distL="114300" distR="114300" simplePos="0" relativeHeight="251608064" behindDoc="0" locked="0" layoutInCell="1" allowOverlap="1" wp14:anchorId="28D693F5" wp14:editId="49E1701C">
            <wp:simplePos x="0" y="0"/>
            <wp:positionH relativeFrom="margin">
              <wp:align>left</wp:align>
            </wp:positionH>
            <wp:positionV relativeFrom="paragraph">
              <wp:posOffset>635635</wp:posOffset>
            </wp:positionV>
            <wp:extent cx="1704975" cy="1704975"/>
            <wp:effectExtent l="0" t="0" r="0" b="952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D5"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4BCFC4BE" wp14:editId="088CCD62">
                <wp:simplePos x="0" y="0"/>
                <wp:positionH relativeFrom="margin">
                  <wp:align>right</wp:align>
                </wp:positionH>
                <wp:positionV relativeFrom="paragraph">
                  <wp:posOffset>-71252</wp:posOffset>
                </wp:positionV>
                <wp:extent cx="3319516" cy="8288977"/>
                <wp:effectExtent l="0" t="0" r="0" b="0"/>
                <wp:wrapNone/>
                <wp:docPr id="142210108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516" cy="8288977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ECC33" id="Rectangle 6" o:spid="_x0000_s1026" style="position:absolute;margin-left:210.2pt;margin-top:-5.6pt;width:261.4pt;height:652.7pt;z-index:-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" fillcolor="#ffecaf" stroked="f" strokeweight="1pt">
                <w10:wrap anchorx="margin"/>
              </v:rect>
            </w:pict>
          </mc:Fallback>
        </mc:AlternateContent>
      </w:r>
      <w:r w:rsidR="00220DF3" w:rsidRPr="00751B55">
        <w:rPr>
          <w:b/>
        </w:rPr>
        <w:t>The</w:t>
      </w:r>
      <w:r w:rsidR="00220DF3">
        <w:rPr>
          <w:b/>
          <w:bCs/>
        </w:rPr>
        <w:t xml:space="preserve"> arts </w:t>
      </w:r>
      <w:r w:rsidR="00D64A75" w:rsidRPr="00D64A75">
        <w:t>also</w:t>
      </w:r>
      <w:r w:rsidR="00D64A75">
        <w:rPr>
          <w:b/>
          <w:bCs/>
        </w:rPr>
        <w:t xml:space="preserve"> </w:t>
      </w:r>
      <w:r w:rsidR="00220DF3">
        <w:t xml:space="preserve">means </w:t>
      </w:r>
      <w:r w:rsidR="00220DF3">
        <w:rPr>
          <w:rStyle w:val="ERParagraphChar"/>
          <w:rFonts w:cstheme="minorBidi"/>
        </w:rPr>
        <w:t>things like:</w:t>
      </w:r>
      <w:r w:rsidR="00220DF3">
        <w:rPr>
          <w:rStyle w:val="ERParagraphChar"/>
          <w:rFonts w:cstheme="minorBidi"/>
        </w:rPr>
        <w:br/>
      </w:r>
    </w:p>
    <w:p w14:paraId="40DBB1BF" w14:textId="393BDFE4" w:rsidR="001F0BB8" w:rsidRDefault="001F0BB8" w:rsidP="00595FA2">
      <w:pPr>
        <w:pStyle w:val="ERParagraph"/>
        <w:numPr>
          <w:ilvl w:val="0"/>
          <w:numId w:val="12"/>
        </w:numPr>
        <w:ind w:left="4253" w:hanging="567"/>
      </w:pPr>
      <w:r>
        <w:t>writing</w:t>
      </w:r>
      <w:r>
        <w:br/>
      </w:r>
    </w:p>
    <w:p w14:paraId="473EB093" w14:textId="4D57DB33" w:rsidR="001F0BB8" w:rsidRDefault="001F0BB8" w:rsidP="00595FA2">
      <w:pPr>
        <w:pStyle w:val="ERParagraph"/>
        <w:numPr>
          <w:ilvl w:val="1"/>
          <w:numId w:val="12"/>
        </w:numPr>
        <w:ind w:left="4820" w:hanging="567"/>
      </w:pPr>
      <w:r>
        <w:t>poems</w:t>
      </w:r>
      <w:r>
        <w:br/>
      </w:r>
    </w:p>
    <w:p w14:paraId="4B08C195" w14:textId="2BC9C15E" w:rsidR="001F0BB8" w:rsidRDefault="00CE0FD5" w:rsidP="00595FA2">
      <w:pPr>
        <w:pStyle w:val="ERParagraph"/>
        <w:numPr>
          <w:ilvl w:val="1"/>
          <w:numId w:val="12"/>
        </w:numPr>
        <w:ind w:left="4820" w:hanging="567"/>
      </w:pPr>
      <w:r>
        <w:t>s</w:t>
      </w:r>
      <w:r w:rsidR="001F0BB8">
        <w:t>tories</w:t>
      </w:r>
    </w:p>
    <w:p w14:paraId="333CBC5B" w14:textId="7ADBC48E" w:rsidR="00CE0FD5" w:rsidRDefault="00B15018" w:rsidP="00CE0FD5">
      <w:pPr>
        <w:pStyle w:val="ERParagraph"/>
        <w:ind w:left="4820"/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55C2C71C" wp14:editId="00ABB7A6">
            <wp:simplePos x="0" y="0"/>
            <wp:positionH relativeFrom="margin">
              <wp:posOffset>-171450</wp:posOffset>
            </wp:positionH>
            <wp:positionV relativeFrom="paragraph">
              <wp:posOffset>353695</wp:posOffset>
            </wp:positionV>
            <wp:extent cx="2130425" cy="1421130"/>
            <wp:effectExtent l="0" t="0" r="3175" b="7620"/>
            <wp:wrapSquare wrapText="bothSides"/>
            <wp:docPr id="33697231" name="Picture 33697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7231" name="Picture 33697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BE85B" w14:textId="6CFAB9FD" w:rsidR="00CE0FD5" w:rsidRDefault="003B478F" w:rsidP="00595FA2">
      <w:pPr>
        <w:pStyle w:val="ERParagraph"/>
        <w:numPr>
          <w:ilvl w:val="0"/>
          <w:numId w:val="13"/>
        </w:numPr>
        <w:ind w:left="4253" w:hanging="567"/>
      </w:pPr>
      <w:r w:rsidRPr="003B478F">
        <w:rPr>
          <w:rFonts w:eastAsia="Times New Roman"/>
          <w:szCs w:val="32"/>
        </w:rPr>
        <w:t>Ngā toi Māori /</w:t>
      </w:r>
      <w:r>
        <w:rPr>
          <w:rFonts w:ascii="Aptos" w:eastAsia="Times New Roman" w:hAnsi="Aptos"/>
          <w:sz w:val="24"/>
        </w:rPr>
        <w:t xml:space="preserve"> </w:t>
      </w:r>
      <w:r w:rsidR="00CE0FD5">
        <w:t>Māori arts like</w:t>
      </w:r>
      <w:r w:rsidR="00B254AF">
        <w:t>:</w:t>
      </w:r>
    </w:p>
    <w:p w14:paraId="757DED81" w14:textId="77777777" w:rsidR="00CE0FD5" w:rsidRDefault="00CE0FD5" w:rsidP="00CE0FD5">
      <w:pPr>
        <w:pStyle w:val="ERParagraph"/>
      </w:pPr>
    </w:p>
    <w:p w14:paraId="7B0D7734" w14:textId="77777777" w:rsidR="00CE0FD5" w:rsidRDefault="00CE0FD5" w:rsidP="00595FA2">
      <w:pPr>
        <w:pStyle w:val="ERParagraph"/>
        <w:numPr>
          <w:ilvl w:val="1"/>
          <w:numId w:val="13"/>
        </w:numPr>
        <w:ind w:left="4820" w:hanging="567"/>
      </w:pPr>
      <w:r>
        <w:t>carving</w:t>
      </w:r>
    </w:p>
    <w:p w14:paraId="4EA30425" w14:textId="77777777" w:rsidR="00CE0FD5" w:rsidRDefault="00CE0FD5" w:rsidP="00F66CBA">
      <w:pPr>
        <w:pStyle w:val="ERParagraph"/>
        <w:ind w:left="4820" w:hanging="567"/>
      </w:pPr>
    </w:p>
    <w:p w14:paraId="5EE2DBD4" w14:textId="04741D5B" w:rsidR="00CE0FD5" w:rsidRDefault="00CE0FD5" w:rsidP="00595FA2">
      <w:pPr>
        <w:pStyle w:val="ERParagraph"/>
        <w:numPr>
          <w:ilvl w:val="1"/>
          <w:numId w:val="13"/>
        </w:numPr>
        <w:ind w:left="4820" w:hanging="567"/>
      </w:pPr>
      <w:r>
        <w:t>weaving</w:t>
      </w:r>
    </w:p>
    <w:p w14:paraId="40182C6E" w14:textId="7596F1F7" w:rsidR="00CE0FD5" w:rsidRDefault="00B15018" w:rsidP="00F66CBA">
      <w:pPr>
        <w:ind w:left="4820" w:hanging="567"/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0E6CB965" wp14:editId="7832F58A">
            <wp:simplePos x="0" y="0"/>
            <wp:positionH relativeFrom="margin">
              <wp:posOffset>-161925</wp:posOffset>
            </wp:positionH>
            <wp:positionV relativeFrom="paragraph">
              <wp:posOffset>66675</wp:posOffset>
            </wp:positionV>
            <wp:extent cx="2169160" cy="1447800"/>
            <wp:effectExtent l="0" t="0" r="2540" b="0"/>
            <wp:wrapSquare wrapText="bothSides"/>
            <wp:docPr id="455917106" name="Picture 455917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17106" name="Picture 455917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5EAF" w14:textId="77777777" w:rsidR="00CE0FD5" w:rsidRDefault="00CE0FD5" w:rsidP="00595FA2">
      <w:pPr>
        <w:pStyle w:val="ERParagraph"/>
        <w:numPr>
          <w:ilvl w:val="1"/>
          <w:numId w:val="13"/>
        </w:numPr>
        <w:ind w:left="4820" w:hanging="567"/>
      </w:pPr>
      <w:r>
        <w:t>kapa haka</w:t>
      </w:r>
    </w:p>
    <w:p w14:paraId="50D660E6" w14:textId="77777777" w:rsidR="00CE0FD5" w:rsidRDefault="00CE0FD5" w:rsidP="00CE0FD5">
      <w:pPr>
        <w:pStyle w:val="ERParagraph"/>
      </w:pPr>
    </w:p>
    <w:p w14:paraId="4B50452D" w14:textId="77777777" w:rsidR="00CE0FD5" w:rsidRDefault="00CE0FD5" w:rsidP="00595FA2">
      <w:pPr>
        <w:pStyle w:val="ERParagraph"/>
        <w:numPr>
          <w:ilvl w:val="0"/>
          <w:numId w:val="13"/>
        </w:numPr>
        <w:ind w:left="4253" w:hanging="567"/>
      </w:pPr>
      <w:r>
        <w:t>Pacific arts like:</w:t>
      </w:r>
    </w:p>
    <w:p w14:paraId="617A9F38" w14:textId="77777777" w:rsidR="00CE0FD5" w:rsidRDefault="00CE0FD5" w:rsidP="00CE0FD5">
      <w:pPr>
        <w:pStyle w:val="ERParagraph"/>
      </w:pPr>
    </w:p>
    <w:p w14:paraId="383B194F" w14:textId="722B0B89" w:rsidR="00CE0FD5" w:rsidRDefault="007B26EA" w:rsidP="00595FA2">
      <w:pPr>
        <w:pStyle w:val="ERParagraph"/>
        <w:numPr>
          <w:ilvl w:val="1"/>
          <w:numId w:val="13"/>
        </w:numPr>
        <w:ind w:left="4820" w:hanging="567"/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345C4880" wp14:editId="56326471">
            <wp:simplePos x="0" y="0"/>
            <wp:positionH relativeFrom="margin">
              <wp:posOffset>-152400</wp:posOffset>
            </wp:positionH>
            <wp:positionV relativeFrom="paragraph">
              <wp:posOffset>163830</wp:posOffset>
            </wp:positionV>
            <wp:extent cx="2171065" cy="1448435"/>
            <wp:effectExtent l="0" t="0" r="635" b="0"/>
            <wp:wrapSquare wrapText="bothSides"/>
            <wp:docPr id="1939925008" name="Picture 19399250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25008" name="Picture 19399250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D5">
        <w:t>making tapa cloth</w:t>
      </w:r>
    </w:p>
    <w:p w14:paraId="4E46D01A" w14:textId="2C5FCC3D" w:rsidR="00CE0FD5" w:rsidRDefault="00CE0FD5" w:rsidP="00F66CBA">
      <w:pPr>
        <w:pStyle w:val="ERParagraph"/>
        <w:ind w:left="4820" w:hanging="567"/>
      </w:pPr>
    </w:p>
    <w:p w14:paraId="0DAA5E93" w14:textId="77777777" w:rsidR="00CE0FD5" w:rsidRDefault="00CE0FD5" w:rsidP="00595FA2">
      <w:pPr>
        <w:pStyle w:val="ERParagraph"/>
        <w:numPr>
          <w:ilvl w:val="1"/>
          <w:numId w:val="13"/>
        </w:numPr>
        <w:ind w:left="4820" w:hanging="567"/>
      </w:pPr>
      <w:r>
        <w:t>making tivaevae / quilts</w:t>
      </w:r>
    </w:p>
    <w:p w14:paraId="5BFADACF" w14:textId="77777777" w:rsidR="00CE0FD5" w:rsidRDefault="00CE0FD5" w:rsidP="00CE0FD5">
      <w:pPr>
        <w:pStyle w:val="ERParagraph"/>
      </w:pPr>
    </w:p>
    <w:p w14:paraId="41A913E3" w14:textId="77777777" w:rsidR="00CE0FD5" w:rsidRDefault="00CE0FD5" w:rsidP="00595FA2">
      <w:pPr>
        <w:pStyle w:val="ERParagraph"/>
        <w:numPr>
          <w:ilvl w:val="0"/>
          <w:numId w:val="13"/>
        </w:numPr>
        <w:ind w:left="4253" w:hanging="567"/>
      </w:pPr>
      <w:r>
        <w:t>festivals.</w:t>
      </w:r>
    </w:p>
    <w:p w14:paraId="553EE025" w14:textId="77777777" w:rsidR="00CE0FD5" w:rsidRDefault="00CE0FD5" w:rsidP="00CE0FD5">
      <w:pPr>
        <w:pStyle w:val="ERParagraph"/>
      </w:pPr>
    </w:p>
    <w:p w14:paraId="5E913D9D" w14:textId="288E2C73" w:rsidR="00BC1ABF" w:rsidRDefault="00BC1ABF" w:rsidP="00BC1ABF"/>
    <w:p w14:paraId="4D96E271" w14:textId="77777777" w:rsidR="004B28F6" w:rsidRDefault="004B28F6" w:rsidP="004B28F6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  <w:r>
        <w:lastRenderedPageBreak/>
        <w:drawing>
          <wp:anchor distT="0" distB="0" distL="114300" distR="114300" simplePos="0" relativeHeight="251617280" behindDoc="0" locked="0" layoutInCell="1" allowOverlap="1" wp14:anchorId="05755752" wp14:editId="754DC2F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01850" cy="533400"/>
            <wp:effectExtent l="0" t="0" r="0" b="0"/>
            <wp:wrapSquare wrapText="bothSides"/>
            <wp:docPr id="241186770" name="Picture 2411867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6770" name="Picture 24118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8E">
        <w:rPr>
          <w:b w:val="0"/>
          <w:bCs w:val="0"/>
          <w:sz w:val="32"/>
          <w:szCs w:val="32"/>
        </w:rPr>
        <w:t xml:space="preserve">Creative New Zealand </w:t>
      </w:r>
      <w:r>
        <w:rPr>
          <w:b w:val="0"/>
          <w:bCs w:val="0"/>
          <w:sz w:val="32"/>
          <w:szCs w:val="32"/>
        </w:rPr>
        <w:t>supports</w:t>
      </w:r>
      <w:r w:rsidRPr="00DB758E">
        <w:rPr>
          <w:b w:val="0"/>
          <w:bCs w:val="0"/>
          <w:sz w:val="32"/>
          <w:szCs w:val="32"/>
        </w:rPr>
        <w:t xml:space="preserve"> the</w:t>
      </w:r>
      <w:r>
        <w:rPr>
          <w:b w:val="0"/>
          <w:bCs w:val="0"/>
          <w:sz w:val="32"/>
          <w:szCs w:val="32"/>
        </w:rPr>
        <w:t xml:space="preserve"> </w:t>
      </w:r>
      <w:r w:rsidRPr="00DB758E">
        <w:rPr>
          <w:b w:val="0"/>
          <w:bCs w:val="0"/>
          <w:sz w:val="32"/>
          <w:szCs w:val="32"/>
        </w:rPr>
        <w:t xml:space="preserve">arts in New Zealand </w:t>
      </w:r>
      <w:r>
        <w:rPr>
          <w:b w:val="0"/>
          <w:bCs w:val="0"/>
          <w:sz w:val="32"/>
          <w:szCs w:val="32"/>
        </w:rPr>
        <w:t>with:</w:t>
      </w:r>
    </w:p>
    <w:p w14:paraId="3079EA29" w14:textId="77777777" w:rsidR="004B28F6" w:rsidRPr="00DB758E" w:rsidRDefault="004B28F6" w:rsidP="004B28F6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</w:p>
    <w:p w14:paraId="5018E9F4" w14:textId="77777777" w:rsidR="004B28F6" w:rsidRDefault="004B28F6" w:rsidP="00595FA2">
      <w:pPr>
        <w:pStyle w:val="EasyRead2"/>
        <w:numPr>
          <w:ilvl w:val="0"/>
          <w:numId w:val="14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drawing>
          <wp:anchor distT="0" distB="0" distL="114300" distR="114300" simplePos="0" relativeHeight="251618304" behindDoc="0" locked="0" layoutInCell="1" allowOverlap="1" wp14:anchorId="7CCA5DB9" wp14:editId="433D574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40180" cy="972185"/>
            <wp:effectExtent l="0" t="0" r="7620" b="0"/>
            <wp:wrapSquare wrapText="bothSides"/>
            <wp:docPr id="657353167" name="Picture 657353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53167" name="Picture 657353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sz w:val="32"/>
          <w:szCs w:val="32"/>
        </w:rPr>
        <w:t>money</w:t>
      </w:r>
    </w:p>
    <w:p w14:paraId="66D42548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</w:p>
    <w:p w14:paraId="73A72DB8" w14:textId="77777777" w:rsidR="004B28F6" w:rsidRDefault="004B28F6" w:rsidP="00595FA2">
      <w:pPr>
        <w:pStyle w:val="EasyRead2"/>
        <w:numPr>
          <w:ilvl w:val="0"/>
          <w:numId w:val="14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>training</w:t>
      </w:r>
    </w:p>
    <w:p w14:paraId="6F91E1A1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drawing>
          <wp:anchor distT="0" distB="0" distL="114300" distR="114300" simplePos="0" relativeHeight="251620352" behindDoc="0" locked="0" layoutInCell="1" allowOverlap="1" wp14:anchorId="457C34EB" wp14:editId="2349CE4E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508760" cy="1508760"/>
            <wp:effectExtent l="0" t="0" r="0" b="0"/>
            <wp:wrapSquare wrapText="bothSides"/>
            <wp:docPr id="1887862188" name="Picture 1887862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62188" name="Picture 1887862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9CC02" w14:textId="77777777" w:rsidR="004B28F6" w:rsidRDefault="004B28F6" w:rsidP="00595FA2">
      <w:pPr>
        <w:pStyle w:val="EasyRead2"/>
        <w:numPr>
          <w:ilvl w:val="0"/>
          <w:numId w:val="14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>research</w:t>
      </w:r>
    </w:p>
    <w:p w14:paraId="23643F92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</w:p>
    <w:p w14:paraId="57E78B85" w14:textId="77777777" w:rsidR="004B28F6" w:rsidRDefault="004B28F6" w:rsidP="00595FA2">
      <w:pPr>
        <w:pStyle w:val="EasyRead2"/>
        <w:numPr>
          <w:ilvl w:val="0"/>
          <w:numId w:val="14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t>showing the work of New Zealand artists overseas</w:t>
      </w:r>
    </w:p>
    <w:p w14:paraId="68E05218" w14:textId="77777777" w:rsidR="004B28F6" w:rsidRPr="00DB758E" w:rsidRDefault="004B28F6" w:rsidP="008363C8">
      <w:pPr>
        <w:pStyle w:val="EasyRead2"/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</w:p>
    <w:p w14:paraId="00BA4853" w14:textId="77777777" w:rsidR="004B28F6" w:rsidRPr="00DB758E" w:rsidRDefault="004B28F6" w:rsidP="00595FA2">
      <w:pPr>
        <w:pStyle w:val="EasyRead2"/>
        <w:numPr>
          <w:ilvl w:val="0"/>
          <w:numId w:val="14"/>
        </w:numPr>
        <w:spacing w:after="0" w:line="360" w:lineRule="auto"/>
        <w:ind w:left="4253" w:hanging="567"/>
        <w:jc w:val="left"/>
        <w:rPr>
          <w:b w:val="0"/>
          <w:bCs w:val="0"/>
          <w:sz w:val="32"/>
          <w:szCs w:val="32"/>
        </w:rPr>
      </w:pPr>
      <w:r w:rsidRPr="00DB758E">
        <w:rPr>
          <w:b w:val="0"/>
          <w:bCs w:val="0"/>
          <w:sz w:val="32"/>
          <w:szCs w:val="32"/>
        </w:rPr>
        <w:drawing>
          <wp:anchor distT="0" distB="0" distL="114300" distR="114300" simplePos="0" relativeHeight="251621376" behindDoc="0" locked="0" layoutInCell="1" allowOverlap="1" wp14:anchorId="2D94CC49" wp14:editId="617C50D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60220" cy="1173480"/>
            <wp:effectExtent l="0" t="0" r="0" b="7620"/>
            <wp:wrapSquare wrapText="bothSides"/>
            <wp:docPr id="1919495816" name="Picture 1919495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95816" name="Picture 1919495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8E">
        <w:rPr>
          <w:b w:val="0"/>
          <w:bCs w:val="0"/>
          <w:sz w:val="32"/>
          <w:szCs w:val="32"/>
        </w:rPr>
        <w:t xml:space="preserve">telling </w:t>
      </w:r>
      <w:r>
        <w:rPr>
          <w:b w:val="0"/>
          <w:bCs w:val="0"/>
          <w:sz w:val="32"/>
          <w:szCs w:val="32"/>
        </w:rPr>
        <w:t xml:space="preserve">the </w:t>
      </w:r>
      <w:r w:rsidRPr="00DB758E">
        <w:rPr>
          <w:b w:val="0"/>
          <w:bCs w:val="0"/>
          <w:sz w:val="32"/>
          <w:szCs w:val="32"/>
        </w:rPr>
        <w:t>government what to do to support the arts.</w:t>
      </w:r>
    </w:p>
    <w:p w14:paraId="3FB42ED7" w14:textId="77777777" w:rsidR="002D76E9" w:rsidRDefault="002D76E9" w:rsidP="002D76E9">
      <w:pPr>
        <w:ind w:left="0"/>
        <w:rPr>
          <w:rFonts w:cs="Times New Roman"/>
        </w:rPr>
      </w:pPr>
    </w:p>
    <w:p w14:paraId="4181FFF6" w14:textId="77777777" w:rsidR="002D76E9" w:rsidRPr="002D76E9" w:rsidRDefault="002D76E9" w:rsidP="002D76E9">
      <w:pPr>
        <w:ind w:left="0"/>
        <w:rPr>
          <w:rFonts w:cs="Times New Roman"/>
        </w:rPr>
      </w:pPr>
    </w:p>
    <w:p w14:paraId="7E75C2B2" w14:textId="56A8C6CA" w:rsidR="002D76E9" w:rsidRPr="002D76E9" w:rsidRDefault="002D76E9" w:rsidP="002D76E9">
      <w:pPr>
        <w:ind w:left="0"/>
        <w:rPr>
          <w:rFonts w:cs="Times New Roman"/>
        </w:rPr>
      </w:pPr>
      <w:r w:rsidRPr="002D76E9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1273A01" wp14:editId="17F2A105">
                <wp:simplePos x="0" y="0"/>
                <wp:positionH relativeFrom="column">
                  <wp:posOffset>2202180</wp:posOffset>
                </wp:positionH>
                <wp:positionV relativeFrom="paragraph">
                  <wp:posOffset>179705</wp:posOffset>
                </wp:positionV>
                <wp:extent cx="3543300" cy="1249045"/>
                <wp:effectExtent l="0" t="0" r="0" b="825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12490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FA43B" id="Rectangle 17" o:spid="_x0000_s1026" style="position:absolute;margin-left:173.4pt;margin-top:14.15pt;width:279pt;height:98.3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" fillcolor="#bdd7ee" stroked="f" strokeweight="1pt"/>
            </w:pict>
          </mc:Fallback>
        </mc:AlternateContent>
      </w:r>
    </w:p>
    <w:p w14:paraId="7D712CA2" w14:textId="6FEDBB99" w:rsidR="002D76E9" w:rsidRDefault="002D76E9" w:rsidP="002D76E9">
      <w:r w:rsidRPr="002D76E9">
        <w:rPr>
          <w:rFonts w:cs="Times New Roman"/>
          <w:noProof/>
        </w:rPr>
        <w:drawing>
          <wp:anchor distT="0" distB="0" distL="114300" distR="114300" simplePos="0" relativeHeight="251741184" behindDoc="0" locked="0" layoutInCell="1" allowOverlap="1" wp14:anchorId="18E90D69" wp14:editId="6A18C07F">
            <wp:simplePos x="0" y="0"/>
            <wp:positionH relativeFrom="margin">
              <wp:posOffset>-194310</wp:posOffset>
            </wp:positionH>
            <wp:positionV relativeFrom="paragraph">
              <wp:posOffset>210185</wp:posOffset>
            </wp:positionV>
            <wp:extent cx="2101850" cy="533400"/>
            <wp:effectExtent l="0" t="0" r="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6E9">
        <w:rPr>
          <w:rFonts w:cs="Times New Roman"/>
        </w:rPr>
        <w:t xml:space="preserve">In this Easy Read document when it says </w:t>
      </w:r>
      <w:r w:rsidRPr="002D76E9">
        <w:rPr>
          <w:rFonts w:cs="Times New Roman"/>
          <w:b/>
          <w:bCs/>
        </w:rPr>
        <w:t>we / our</w:t>
      </w:r>
      <w:r w:rsidRPr="002D76E9">
        <w:rPr>
          <w:rFonts w:cs="Times New Roman"/>
        </w:rPr>
        <w:t xml:space="preserve"> this means Creative New Zealand.</w:t>
      </w:r>
    </w:p>
    <w:p w14:paraId="4F75678B" w14:textId="1C40CFD0" w:rsidR="00387F79" w:rsidRDefault="00387F79">
      <w:pPr>
        <w:spacing w:line="240" w:lineRule="auto"/>
        <w:ind w:left="0"/>
      </w:pPr>
      <w:r>
        <w:br w:type="page"/>
      </w:r>
    </w:p>
    <w:p w14:paraId="2B1D138A" w14:textId="4A5DAAEE" w:rsidR="00C972F3" w:rsidRDefault="006D6823" w:rsidP="00C972F3">
      <w:pPr>
        <w:pStyle w:val="Heading1"/>
      </w:pPr>
      <w:r>
        <w:lastRenderedPageBreak/>
        <w:t>The Action Plan</w:t>
      </w:r>
    </w:p>
    <w:p w14:paraId="15836396" w14:textId="77777777" w:rsidR="00C972F3" w:rsidRDefault="00C972F3" w:rsidP="00C972F3"/>
    <w:p w14:paraId="12955572" w14:textId="68C6554E" w:rsidR="00245308" w:rsidRDefault="00245308" w:rsidP="00CE4DC7"/>
    <w:p w14:paraId="27277E31" w14:textId="07BAC01C" w:rsidR="00BC1ABF" w:rsidRDefault="00245308" w:rsidP="00BC1ABF">
      <w:r w:rsidRPr="0032127E">
        <w:rPr>
          <w:noProof/>
          <w:sz w:val="26"/>
          <w:szCs w:val="18"/>
        </w:rPr>
        <w:drawing>
          <wp:anchor distT="0" distB="0" distL="114300" distR="114300" simplePos="0" relativeHeight="251638784" behindDoc="1" locked="0" layoutInCell="1" allowOverlap="1" wp14:anchorId="6BCE956C" wp14:editId="4D008634">
            <wp:simplePos x="0" y="0"/>
            <wp:positionH relativeFrom="margin">
              <wp:posOffset>19050</wp:posOffset>
            </wp:positionH>
            <wp:positionV relativeFrom="paragraph">
              <wp:posOffset>8255</wp:posOffset>
            </wp:positionV>
            <wp:extent cx="1198880" cy="1198880"/>
            <wp:effectExtent l="0" t="0" r="1270" b="127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ABF">
        <w:t xml:space="preserve">This is an Easy Read </w:t>
      </w:r>
      <w:r w:rsidR="00BC1ABF" w:rsidRPr="00BC1ABF">
        <w:rPr>
          <w:b/>
          <w:bCs/>
        </w:rPr>
        <w:t>summary</w:t>
      </w:r>
      <w:r w:rsidR="00BC1ABF">
        <w:t xml:space="preserve"> of the </w:t>
      </w:r>
      <w:r w:rsidR="00BE4DAC">
        <w:t xml:space="preserve">Creative New Zealand </w:t>
      </w:r>
      <w:r w:rsidR="00BE4DAC" w:rsidRPr="003A2B34">
        <w:rPr>
          <w:b/>
          <w:bCs/>
        </w:rPr>
        <w:t>Accessibility</w:t>
      </w:r>
      <w:r w:rsidR="00AC4E9C">
        <w:rPr>
          <w:b/>
          <w:bCs/>
        </w:rPr>
        <w:t xml:space="preserve"> </w:t>
      </w:r>
      <w:r w:rsidR="00AC4E9C" w:rsidRPr="00C718DD">
        <w:t>Action Plan</w:t>
      </w:r>
      <w:r w:rsidR="00BC1ABF">
        <w:t>.</w:t>
      </w:r>
    </w:p>
    <w:p w14:paraId="3120E7C2" w14:textId="022262AD" w:rsidR="00BC1ABF" w:rsidRPr="0032127E" w:rsidRDefault="00BC1ABF" w:rsidP="00BC1ABF">
      <w:pPr>
        <w:rPr>
          <w:sz w:val="26"/>
          <w:szCs w:val="18"/>
        </w:rPr>
      </w:pPr>
    </w:p>
    <w:p w14:paraId="5667BBAA" w14:textId="7C304423" w:rsidR="00BC1ABF" w:rsidRPr="0032127E" w:rsidRDefault="009A0709" w:rsidP="00BC1ABF">
      <w:pPr>
        <w:rPr>
          <w:sz w:val="26"/>
          <w:szCs w:val="18"/>
        </w:rPr>
      </w:pPr>
      <w:r w:rsidRPr="0032127E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68C08F3" wp14:editId="0EAA342D">
                <wp:simplePos x="0" y="0"/>
                <wp:positionH relativeFrom="column">
                  <wp:posOffset>2173184</wp:posOffset>
                </wp:positionH>
                <wp:positionV relativeFrom="paragraph">
                  <wp:posOffset>111257</wp:posOffset>
                </wp:positionV>
                <wp:extent cx="3543300" cy="2291938"/>
                <wp:effectExtent l="0" t="0" r="0" b="0"/>
                <wp:wrapNone/>
                <wp:docPr id="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291938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9E5BD" id="Rectangle 5" o:spid="_x0000_s1026" style="position:absolute;margin-left:171.1pt;margin-top:8.75pt;width:279pt;height:180.4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" fillcolor="#ffecaf" stroked="f" strokeweight="1pt"/>
            </w:pict>
          </mc:Fallback>
        </mc:AlternateContent>
      </w:r>
    </w:p>
    <w:p w14:paraId="64975FD1" w14:textId="7A142CA8" w:rsidR="00BC1ABF" w:rsidRDefault="00BC1ABF" w:rsidP="00BC1ABF">
      <w:r>
        <w:rPr>
          <w:noProof/>
        </w:rPr>
        <w:drawing>
          <wp:anchor distT="0" distB="0" distL="114300" distR="114300" simplePos="0" relativeHeight="251636736" behindDoc="0" locked="0" layoutInCell="1" allowOverlap="1" wp14:anchorId="1D16B3C0" wp14:editId="32A05C45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463040" cy="1463040"/>
            <wp:effectExtent l="0" t="0" r="0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024091">
        <w:rPr>
          <w:b/>
          <w:bCs/>
        </w:rPr>
        <w:t>summary</w:t>
      </w:r>
      <w:r>
        <w:t>:</w:t>
      </w:r>
    </w:p>
    <w:p w14:paraId="1E43C6D2" w14:textId="63A337A5" w:rsidR="00BC1ABF" w:rsidRDefault="00474F0A" w:rsidP="00BC1ABF">
      <w:pPr>
        <w:pStyle w:val="Listtoplevel"/>
      </w:pPr>
      <w:r>
        <w:t xml:space="preserve">is </w:t>
      </w:r>
      <w:r w:rsidR="00BC1ABF">
        <w:t xml:space="preserve">shorter than the </w:t>
      </w:r>
      <w:r w:rsidR="00387DF0">
        <w:t>full document</w:t>
      </w:r>
    </w:p>
    <w:p w14:paraId="292F1D5D" w14:textId="77777777" w:rsidR="00BC1ABF" w:rsidRDefault="00BC1ABF" w:rsidP="00BC1ABF">
      <w:pPr>
        <w:pStyle w:val="Listtoplevel"/>
      </w:pPr>
      <w:r>
        <w:t>tells you the main ideas.</w:t>
      </w:r>
    </w:p>
    <w:p w14:paraId="180327C0" w14:textId="77777777" w:rsidR="00C718DD" w:rsidRPr="0032127E" w:rsidRDefault="00C718DD" w:rsidP="00C718DD">
      <w:pPr>
        <w:pStyle w:val="ERParagraph"/>
      </w:pPr>
    </w:p>
    <w:p w14:paraId="4C18B65C" w14:textId="77777777" w:rsidR="00C718DD" w:rsidRDefault="00C718DD" w:rsidP="00C718DD">
      <w:pPr>
        <w:pStyle w:val="ERParagraph"/>
      </w:pPr>
      <w:r w:rsidRPr="0032127E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1243FF4" wp14:editId="1DAA9EB2">
                <wp:simplePos x="0" y="0"/>
                <wp:positionH relativeFrom="column">
                  <wp:posOffset>2208810</wp:posOffset>
                </wp:positionH>
                <wp:positionV relativeFrom="paragraph">
                  <wp:posOffset>286715</wp:posOffset>
                </wp:positionV>
                <wp:extent cx="3543300" cy="3182587"/>
                <wp:effectExtent l="0" t="0" r="0" b="0"/>
                <wp:wrapNone/>
                <wp:docPr id="212894591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182587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AFDB2" id="Rectangle 5" o:spid="_x0000_s1026" style="position:absolute;margin-left:173.9pt;margin-top:22.6pt;width:279pt;height:250.6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" fillcolor="#ffecaf" stroked="f" strokeweight="1pt"/>
            </w:pict>
          </mc:Fallback>
        </mc:AlternateContent>
      </w:r>
    </w:p>
    <w:p w14:paraId="6B18B771" w14:textId="6B2D174F" w:rsidR="00C718DD" w:rsidRDefault="00C718DD" w:rsidP="00C718DD">
      <w:pPr>
        <w:rPr>
          <w:rFonts w:cs="Arial"/>
          <w:szCs w:val="32"/>
        </w:rPr>
      </w:pPr>
      <w:r w:rsidRPr="000A0626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641856" behindDoc="0" locked="0" layoutInCell="1" allowOverlap="1" wp14:anchorId="1515F1EE" wp14:editId="52E7B229">
            <wp:simplePos x="0" y="0"/>
            <wp:positionH relativeFrom="column">
              <wp:posOffset>170320</wp:posOffset>
            </wp:positionH>
            <wp:positionV relativeFrom="paragraph">
              <wp:posOffset>20719</wp:posOffset>
            </wp:positionV>
            <wp:extent cx="915670" cy="1410335"/>
            <wp:effectExtent l="0" t="0" r="0" b="0"/>
            <wp:wrapSquare wrapText="bothSides"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3DF">
        <w:rPr>
          <w:rFonts w:cs="Arial"/>
          <w:b/>
          <w:bCs/>
          <w:szCs w:val="32"/>
        </w:rPr>
        <w:t>Accessibility</w:t>
      </w:r>
      <w:r w:rsidRPr="004923DF">
        <w:rPr>
          <w:rFonts w:cs="Arial"/>
          <w:szCs w:val="32"/>
        </w:rPr>
        <w:t xml:space="preserve"> means that disabled people can</w:t>
      </w:r>
      <w:r>
        <w:rPr>
          <w:rFonts w:cs="Arial"/>
          <w:szCs w:val="32"/>
        </w:rPr>
        <w:t xml:space="preserve"> do the things they want to like:</w:t>
      </w:r>
    </w:p>
    <w:p w14:paraId="2E4269F4" w14:textId="52FA62B9" w:rsidR="00C718DD" w:rsidRDefault="00C718DD" w:rsidP="00C718DD">
      <w:pPr>
        <w:pStyle w:val="Listtoplevel"/>
      </w:pPr>
      <w:r>
        <w:t>go to meetings</w:t>
      </w:r>
    </w:p>
    <w:p w14:paraId="44E791E1" w14:textId="72EDD547" w:rsidR="00C718DD" w:rsidRDefault="00F009DE" w:rsidP="00C718DD">
      <w:pPr>
        <w:pStyle w:val="Listtoplevel"/>
      </w:pPr>
      <w:r w:rsidRPr="004923DF">
        <w:rPr>
          <w:rFonts w:cs="Arial"/>
          <w:szCs w:val="32"/>
        </w:rPr>
        <w:drawing>
          <wp:anchor distT="0" distB="0" distL="114300" distR="114300" simplePos="0" relativeHeight="251650048" behindDoc="0" locked="0" layoutInCell="1" allowOverlap="1" wp14:anchorId="291BF171" wp14:editId="2966258A">
            <wp:simplePos x="0" y="0"/>
            <wp:positionH relativeFrom="column">
              <wp:posOffset>0</wp:posOffset>
            </wp:positionH>
            <wp:positionV relativeFrom="paragraph">
              <wp:posOffset>-292100</wp:posOffset>
            </wp:positionV>
            <wp:extent cx="1703705" cy="1703705"/>
            <wp:effectExtent l="0" t="0" r="0" b="0"/>
            <wp:wrapThrough wrapText="bothSides">
              <wp:wrapPolygon edited="0">
                <wp:start x="5555" y="3864"/>
                <wp:lineTo x="2174" y="5072"/>
                <wp:lineTo x="0" y="6521"/>
                <wp:lineTo x="0" y="14008"/>
                <wp:lineTo x="966" y="15940"/>
                <wp:lineTo x="1932" y="15940"/>
                <wp:lineTo x="2174" y="17148"/>
                <wp:lineTo x="4347" y="17148"/>
                <wp:lineTo x="20288" y="16423"/>
                <wp:lineTo x="20771" y="15940"/>
                <wp:lineTo x="21254" y="14250"/>
                <wp:lineTo x="20771" y="6038"/>
                <wp:lineTo x="18839" y="4589"/>
                <wp:lineTo x="14733" y="3864"/>
                <wp:lineTo x="5555" y="3864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8DD">
        <w:t>work</w:t>
      </w:r>
    </w:p>
    <w:p w14:paraId="02D42F39" w14:textId="77777777" w:rsidR="00C718DD" w:rsidRPr="002C6977" w:rsidRDefault="00C718DD" w:rsidP="00C718DD">
      <w:pPr>
        <w:pStyle w:val="Listtoplevel"/>
      </w:pPr>
      <w:r>
        <w:t>apply for money.</w:t>
      </w:r>
    </w:p>
    <w:p w14:paraId="674A84A8" w14:textId="454AF25D" w:rsidR="006B6A00" w:rsidRDefault="007A361E" w:rsidP="00124EA8">
      <w:pPr>
        <w:rPr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599872" behindDoc="0" locked="0" layoutInCell="1" allowOverlap="1" wp14:anchorId="45B9E4D1" wp14:editId="1548E198">
            <wp:simplePos x="0" y="0"/>
            <wp:positionH relativeFrom="margin">
              <wp:align>left</wp:align>
            </wp:positionH>
            <wp:positionV relativeFrom="paragraph">
              <wp:posOffset>51228</wp:posOffset>
            </wp:positionV>
            <wp:extent cx="1923802" cy="805373"/>
            <wp:effectExtent l="0" t="0" r="0" b="0"/>
            <wp:wrapNone/>
            <wp:docPr id="1923691612" name="Picture 19236916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91612" name="Picture 19236916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2" cy="80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A6">
        <w:t xml:space="preserve">The </w:t>
      </w:r>
      <w:r w:rsidR="009D4C5D">
        <w:t xml:space="preserve">Creative New Zealand </w:t>
      </w:r>
      <w:r w:rsidR="0034305C">
        <w:t xml:space="preserve">Action Plan </w:t>
      </w:r>
      <w:r w:rsidR="006B6A00">
        <w:t xml:space="preserve">says what we will do to make the </w:t>
      </w:r>
      <w:r w:rsidR="000C73A6" w:rsidRPr="006B6A00">
        <w:rPr>
          <w:b/>
          <w:bCs/>
        </w:rPr>
        <w:t>Accessibility Policy</w:t>
      </w:r>
      <w:r w:rsidR="000C73A6">
        <w:rPr>
          <w:b/>
          <w:bCs/>
        </w:rPr>
        <w:t xml:space="preserve"> </w:t>
      </w:r>
      <w:r w:rsidR="006B6A00" w:rsidRPr="006B6A00">
        <w:t>happen.</w:t>
      </w:r>
    </w:p>
    <w:p w14:paraId="3875D08D" w14:textId="678C5969" w:rsidR="006B6A00" w:rsidRDefault="00B15018" w:rsidP="00124EA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8896" behindDoc="0" locked="0" layoutInCell="1" allowOverlap="1" wp14:anchorId="52502AE3" wp14:editId="5238899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666875" cy="1669415"/>
            <wp:effectExtent l="0" t="0" r="9525" b="6985"/>
            <wp:wrapThrough wrapText="bothSides">
              <wp:wrapPolygon edited="0">
                <wp:start x="0" y="0"/>
                <wp:lineTo x="0" y="21444"/>
                <wp:lineTo x="21477" y="21444"/>
                <wp:lineTo x="214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5934" w14:textId="2A06F25B" w:rsidR="006B6A00" w:rsidRDefault="006B6A00" w:rsidP="00124EA8">
      <w:pPr>
        <w:rPr>
          <w:b/>
          <w:bCs/>
        </w:rPr>
      </w:pPr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9A89957" wp14:editId="5E2A81FB">
                <wp:simplePos x="0" y="0"/>
                <wp:positionH relativeFrom="margin">
                  <wp:posOffset>2190750</wp:posOffset>
                </wp:positionH>
                <wp:positionV relativeFrom="paragraph">
                  <wp:posOffset>247650</wp:posOffset>
                </wp:positionV>
                <wp:extent cx="3438525" cy="902525"/>
                <wp:effectExtent l="0" t="0" r="9525" b="0"/>
                <wp:wrapNone/>
                <wp:docPr id="1807758239" name="Rectangle 1807758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8525" cy="9025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648E5" id="Rectangle 1807758239" o:spid="_x0000_s1026" style="position:absolute;margin-left:172.5pt;margin-top:19.5pt;width:270.75pt;height:71.05pt;z-index:-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" fillcolor="#ffecaf" stroked="f" strokeweight="1pt">
                <w10:wrap anchorx="margin"/>
              </v:rect>
            </w:pict>
          </mc:Fallback>
        </mc:AlternateContent>
      </w:r>
    </w:p>
    <w:p w14:paraId="5972E398" w14:textId="007E989C" w:rsidR="007666D5" w:rsidRDefault="006B6A00" w:rsidP="00124EA8">
      <w:r w:rsidRPr="002D76E9">
        <w:t>The</w:t>
      </w:r>
      <w:r>
        <w:rPr>
          <w:b/>
          <w:bCs/>
        </w:rPr>
        <w:t xml:space="preserve"> Accessibility Policy </w:t>
      </w:r>
      <w:r w:rsidR="00CF69D9" w:rsidRPr="00CF69D9">
        <w:t xml:space="preserve">says </w:t>
      </w:r>
      <w:r w:rsidR="004736A3">
        <w:t>how we will</w:t>
      </w:r>
      <w:r w:rsidR="00CF69D9" w:rsidRPr="00CF69D9">
        <w:t xml:space="preserve"> </w:t>
      </w:r>
      <w:r w:rsidR="00693097">
        <w:t>work with</w:t>
      </w:r>
      <w:r w:rsidR="00CF69D9" w:rsidRPr="00CF69D9">
        <w:t xml:space="preserve"> </w:t>
      </w:r>
      <w:r w:rsidR="00404E12" w:rsidRPr="007666D5">
        <w:rPr>
          <w:b/>
          <w:bCs/>
        </w:rPr>
        <w:t>disabled</w:t>
      </w:r>
      <w:r w:rsidR="00404E12">
        <w:t xml:space="preserve"> </w:t>
      </w:r>
      <w:r w:rsidR="00693097" w:rsidRPr="008744E2">
        <w:rPr>
          <w:b/>
          <w:bCs/>
        </w:rPr>
        <w:t>people</w:t>
      </w:r>
      <w:r w:rsidR="007666D5">
        <w:t>.</w:t>
      </w:r>
    </w:p>
    <w:p w14:paraId="2A756BD7" w14:textId="77777777" w:rsidR="007666D5" w:rsidRDefault="007666D5" w:rsidP="00124EA8"/>
    <w:p w14:paraId="01EDD7A4" w14:textId="50C41401" w:rsidR="007666D5" w:rsidRDefault="00F80DCB" w:rsidP="00124EA8"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167FBF0" wp14:editId="07AD7DA0">
                <wp:simplePos x="0" y="0"/>
                <wp:positionH relativeFrom="margin">
                  <wp:align>right</wp:align>
                </wp:positionH>
                <wp:positionV relativeFrom="paragraph">
                  <wp:posOffset>266758</wp:posOffset>
                </wp:positionV>
                <wp:extent cx="3370316" cy="4310742"/>
                <wp:effectExtent l="0" t="0" r="1905" b="0"/>
                <wp:wrapNone/>
                <wp:docPr id="246853005" name="Rectangle 24685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0316" cy="4310742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0DA9" id="Rectangle 246853005" o:spid="_x0000_s1026" style="position:absolute;margin-left:214.2pt;margin-top:21pt;width:265.4pt;height:339.45pt;z-index:-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" fillcolor="#ffecaf" stroked="f" strokeweight="1pt">
                <w10:wrap anchorx="margin"/>
              </v:rect>
            </w:pict>
          </mc:Fallback>
        </mc:AlternateContent>
      </w:r>
    </w:p>
    <w:p w14:paraId="001CC828" w14:textId="0D403BAA" w:rsidR="00693097" w:rsidRDefault="00A97F16" w:rsidP="00124EA8">
      <w:r w:rsidRPr="00BB65AA">
        <w:rPr>
          <w:noProof/>
        </w:rPr>
        <w:drawing>
          <wp:anchor distT="0" distB="0" distL="114300" distR="114300" simplePos="0" relativeHeight="251653120" behindDoc="1" locked="0" layoutInCell="1" allowOverlap="1" wp14:anchorId="0339F355" wp14:editId="7831459F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347470" cy="1347470"/>
            <wp:effectExtent l="0" t="0" r="0" b="5080"/>
            <wp:wrapSquare wrapText="bothSides"/>
            <wp:docPr id="8966502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502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6D5">
        <w:t xml:space="preserve">When we talk about </w:t>
      </w:r>
      <w:r w:rsidR="007666D5" w:rsidRPr="007666D5">
        <w:rPr>
          <w:b/>
          <w:bCs/>
        </w:rPr>
        <w:t>disabled</w:t>
      </w:r>
      <w:r w:rsidR="007666D5">
        <w:t xml:space="preserve"> </w:t>
      </w:r>
      <w:r w:rsidR="007666D5" w:rsidRPr="008744E2">
        <w:rPr>
          <w:b/>
          <w:bCs/>
        </w:rPr>
        <w:t>people</w:t>
      </w:r>
      <w:r w:rsidR="007666D5">
        <w:t xml:space="preserve"> in th</w:t>
      </w:r>
      <w:r w:rsidR="00F80DCB">
        <w:t>is</w:t>
      </w:r>
      <w:r w:rsidR="007666D5">
        <w:t xml:space="preserve"> document we mean everyone who is</w:t>
      </w:r>
      <w:r w:rsidR="00693097">
        <w:t>:</w:t>
      </w:r>
    </w:p>
    <w:p w14:paraId="6B2CC4C9" w14:textId="2EA4581A" w:rsidR="000F4440" w:rsidRPr="00EC19FD" w:rsidRDefault="00A97F16" w:rsidP="00616763">
      <w:pPr>
        <w:pStyle w:val="Listtoplevel"/>
      </w:pPr>
      <w:r w:rsidRPr="007F15A5">
        <w:drawing>
          <wp:anchor distT="0" distB="0" distL="114300" distR="114300" simplePos="0" relativeHeight="251654144" behindDoc="1" locked="0" layoutInCell="1" allowOverlap="1" wp14:anchorId="1D77593B" wp14:editId="7DFCB3ED">
            <wp:simplePos x="0" y="0"/>
            <wp:positionH relativeFrom="margin">
              <wp:posOffset>167005</wp:posOffset>
            </wp:positionH>
            <wp:positionV relativeFrom="paragraph">
              <wp:posOffset>637499</wp:posOffset>
            </wp:positionV>
            <wp:extent cx="1223158" cy="1223158"/>
            <wp:effectExtent l="0" t="0" r="0" b="0"/>
            <wp:wrapNone/>
            <wp:docPr id="127186447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6447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2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E9">
        <w:t>T</w:t>
      </w:r>
      <w:r w:rsidR="000F4440" w:rsidRPr="00EC19FD">
        <w:t>uri Māori / Deaf Māori</w:t>
      </w:r>
    </w:p>
    <w:p w14:paraId="4B1CF476" w14:textId="74A5B5A0" w:rsidR="00D274E9" w:rsidRDefault="00D274E9" w:rsidP="007F15A5">
      <w:pPr>
        <w:pStyle w:val="Listtoplevel"/>
      </w:pPr>
      <w:r w:rsidRPr="00EC19FD">
        <w:t>tāngata whaikaha Māori / disabled Māori</w:t>
      </w:r>
    </w:p>
    <w:p w14:paraId="0CEC2330" w14:textId="5E5CAAFC" w:rsidR="007A361E" w:rsidRPr="00EC19FD" w:rsidRDefault="00E34927" w:rsidP="00616763">
      <w:pPr>
        <w:pStyle w:val="Listtoplevel"/>
      </w:pPr>
      <w:r w:rsidRPr="00283CA6">
        <w:rPr>
          <w:rFonts w:cs="Arial"/>
          <w:color w:val="222222"/>
          <w:szCs w:val="32"/>
          <w:lang w:val="en-NZ"/>
        </w:rPr>
        <w:drawing>
          <wp:anchor distT="0" distB="0" distL="114300" distR="114300" simplePos="0" relativeHeight="251651072" behindDoc="0" locked="0" layoutInCell="1" allowOverlap="1" wp14:anchorId="195C1D22" wp14:editId="4EBAE87D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769110" cy="1117600"/>
            <wp:effectExtent l="0" t="0" r="2540" b="635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1E">
        <w:t>Deaf</w:t>
      </w:r>
    </w:p>
    <w:p w14:paraId="480C19C1" w14:textId="6B0D21EE" w:rsidR="00EC19FD" w:rsidRPr="00EC19FD" w:rsidRDefault="00F036B1" w:rsidP="00616763">
      <w:pPr>
        <w:pStyle w:val="Listtoplevel"/>
      </w:pPr>
      <w:r>
        <w:t xml:space="preserve">tāngata whaikaha / </w:t>
      </w:r>
      <w:r w:rsidR="00EC19FD" w:rsidRPr="00EC19FD">
        <w:t>disabled.</w:t>
      </w:r>
    </w:p>
    <w:p w14:paraId="48AB5E04" w14:textId="77777777" w:rsidR="00616763" w:rsidRDefault="00616763" w:rsidP="00616763"/>
    <w:p w14:paraId="64F6CA8D" w14:textId="77777777" w:rsidR="005D2454" w:rsidRDefault="005D2454">
      <w:pPr>
        <w:spacing w:line="240" w:lineRule="auto"/>
        <w:ind w:left="0"/>
      </w:pPr>
      <w:r>
        <w:br w:type="page"/>
      </w:r>
    </w:p>
    <w:p w14:paraId="1CE191C5" w14:textId="39020BAD" w:rsidR="00FE17EC" w:rsidRDefault="005D2454" w:rsidP="00616763">
      <w:r w:rsidRPr="005D245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7C9B8D" wp14:editId="57450F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19167046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7046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EC">
        <w:t>The Action Plan includes:</w:t>
      </w:r>
    </w:p>
    <w:p w14:paraId="37D3AD11" w14:textId="5CAF4320" w:rsidR="00FE17EC" w:rsidRDefault="007A4A7A" w:rsidP="007A4A7A">
      <w:pPr>
        <w:pStyle w:val="Listtoplevel"/>
      </w:pPr>
      <w:r>
        <w:t>w</w:t>
      </w:r>
      <w:r w:rsidR="00FE17EC">
        <w:t>ork we are already doing</w:t>
      </w:r>
    </w:p>
    <w:p w14:paraId="18A60697" w14:textId="6C209146" w:rsidR="00FE17EC" w:rsidRDefault="007A4A7A" w:rsidP="007A4A7A">
      <w:pPr>
        <w:pStyle w:val="Listtoplevel"/>
      </w:pPr>
      <w:r>
        <w:t>new work we are planning to do.</w:t>
      </w:r>
    </w:p>
    <w:p w14:paraId="5435DD32" w14:textId="77777777" w:rsidR="007A4A7A" w:rsidRDefault="007A4A7A" w:rsidP="00EE2CAA">
      <w:pPr>
        <w:pStyle w:val="ERParagraph"/>
      </w:pPr>
    </w:p>
    <w:p w14:paraId="717F9ECB" w14:textId="75C738CD" w:rsidR="00EE2CAA" w:rsidRDefault="00EE2CAA" w:rsidP="00EE2CAA">
      <w:pPr>
        <w:pStyle w:val="ERParagraph"/>
      </w:pPr>
    </w:p>
    <w:p w14:paraId="204DE4A6" w14:textId="341C9C53" w:rsidR="00EE2CAA" w:rsidRDefault="000E3F23" w:rsidP="00EE2CAA">
      <w:pPr>
        <w:pStyle w:val="ERParagraph"/>
      </w:pPr>
      <w:r w:rsidRPr="000E3F23">
        <w:rPr>
          <w:noProof/>
        </w:rPr>
        <w:drawing>
          <wp:anchor distT="0" distB="0" distL="114300" distR="114300" simplePos="0" relativeHeight="251659264" behindDoc="1" locked="0" layoutInCell="1" allowOverlap="1" wp14:anchorId="5FBD4345" wp14:editId="0F76417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389380" cy="950595"/>
            <wp:effectExtent l="0" t="0" r="1270" b="1905"/>
            <wp:wrapSquare wrapText="bothSides"/>
            <wp:docPr id="1792550133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50133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25" cy="95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AA">
        <w:t>The Action Plan uses information from disabled people about</w:t>
      </w:r>
      <w:r w:rsidR="00693A60">
        <w:t>:</w:t>
      </w:r>
    </w:p>
    <w:p w14:paraId="4373B7F3" w14:textId="77AB26C2" w:rsidR="00693A60" w:rsidRDefault="00C90FB5" w:rsidP="00693A60">
      <w:pPr>
        <w:pStyle w:val="Listtoplevel"/>
      </w:pPr>
      <w:r w:rsidRPr="00407B6A">
        <w:drawing>
          <wp:anchor distT="0" distB="0" distL="114300" distR="114300" simplePos="0" relativeHeight="251660288" behindDoc="1" locked="0" layoutInCell="1" allowOverlap="1" wp14:anchorId="5407E4E4" wp14:editId="46B9B311">
            <wp:simplePos x="0" y="0"/>
            <wp:positionH relativeFrom="margin">
              <wp:posOffset>130629</wp:posOffset>
            </wp:positionH>
            <wp:positionV relativeFrom="paragraph">
              <wp:posOffset>461686</wp:posOffset>
            </wp:positionV>
            <wp:extent cx="1139825" cy="1139825"/>
            <wp:effectExtent l="0" t="0" r="3175" b="0"/>
            <wp:wrapSquare wrapText="bothSides"/>
            <wp:docPr id="3353451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451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60">
        <w:t>things they want us to do</w:t>
      </w:r>
    </w:p>
    <w:p w14:paraId="782370CF" w14:textId="6AFD1311" w:rsidR="00B6799E" w:rsidRDefault="00693A60" w:rsidP="00407B6A">
      <w:pPr>
        <w:pStyle w:val="Listtoplevel"/>
      </w:pPr>
      <w:r>
        <w:t>things they want us to change.</w:t>
      </w:r>
    </w:p>
    <w:p w14:paraId="3B02A1E1" w14:textId="69B8CD18" w:rsidR="00C22DD0" w:rsidRDefault="00C22DD0" w:rsidP="00C22DD0">
      <w:pPr>
        <w:spacing w:line="240" w:lineRule="auto"/>
        <w:ind w:left="0"/>
      </w:pPr>
    </w:p>
    <w:p w14:paraId="3A88DFB5" w14:textId="48A5F804" w:rsidR="00C22DD0" w:rsidRDefault="00121C42" w:rsidP="00C22DD0">
      <w:pPr>
        <w:pStyle w:val="ERParagraph"/>
      </w:pPr>
      <w:r w:rsidRPr="00121C42">
        <w:rPr>
          <w:noProof/>
        </w:rPr>
        <w:drawing>
          <wp:anchor distT="0" distB="0" distL="114300" distR="114300" simplePos="0" relativeHeight="251661312" behindDoc="1" locked="0" layoutInCell="1" allowOverlap="1" wp14:anchorId="4FBF40FF" wp14:editId="460CE81C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1491615" cy="1491615"/>
            <wp:effectExtent l="0" t="0" r="0" b="0"/>
            <wp:wrapSquare wrapText="bothSides"/>
            <wp:docPr id="169388134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8134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13" cy="14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66EA1" w14:textId="4FA96431" w:rsidR="001C6E95" w:rsidRPr="00C22DD0" w:rsidRDefault="001C6E95" w:rsidP="00C22DD0">
      <w:pPr>
        <w:pStyle w:val="ERParagraph"/>
        <w:rPr>
          <w:noProof/>
          <w:szCs w:val="22"/>
          <w:lang w:val="en-GB"/>
        </w:rPr>
      </w:pPr>
      <w:r>
        <w:t>Our Action Plan says that some changes will happen:</w:t>
      </w:r>
    </w:p>
    <w:p w14:paraId="04DC0AEF" w14:textId="6FEF3489" w:rsidR="001C6E95" w:rsidRDefault="001C6E95" w:rsidP="001C6E95">
      <w:pPr>
        <w:pStyle w:val="Listtoplevel"/>
      </w:pPr>
      <w:r>
        <w:t>this year</w:t>
      </w:r>
    </w:p>
    <w:p w14:paraId="298AB572" w14:textId="7E82860A" w:rsidR="001C6E95" w:rsidRDefault="00A765F9" w:rsidP="001C6E95">
      <w:pPr>
        <w:pStyle w:val="Listtoplevel"/>
      </w:pPr>
      <w:r w:rsidRPr="00A765F9">
        <w:drawing>
          <wp:anchor distT="0" distB="0" distL="114300" distR="114300" simplePos="0" relativeHeight="251662336" behindDoc="1" locked="0" layoutInCell="1" allowOverlap="1" wp14:anchorId="58884CB6" wp14:editId="7DE8B363">
            <wp:simplePos x="0" y="0"/>
            <wp:positionH relativeFrom="page">
              <wp:posOffset>962025</wp:posOffset>
            </wp:positionH>
            <wp:positionV relativeFrom="paragraph">
              <wp:posOffset>461645</wp:posOffset>
            </wp:positionV>
            <wp:extent cx="1419225" cy="1419225"/>
            <wp:effectExtent l="0" t="0" r="9525" b="9525"/>
            <wp:wrapSquare wrapText="bothSides"/>
            <wp:docPr id="183505661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5661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95">
        <w:t>in the next 5 years</w:t>
      </w:r>
    </w:p>
    <w:p w14:paraId="352BEE18" w14:textId="74C311C8" w:rsidR="001C6E95" w:rsidRDefault="001C6E95" w:rsidP="00A765F9">
      <w:pPr>
        <w:pStyle w:val="Listtoplevel"/>
      </w:pPr>
      <w:r>
        <w:t>after 5 years.</w:t>
      </w:r>
    </w:p>
    <w:p w14:paraId="1CF458E6" w14:textId="77777777" w:rsidR="001C6E95" w:rsidRDefault="001C6E95" w:rsidP="0042029A">
      <w:pPr>
        <w:pStyle w:val="ERParagraph"/>
      </w:pPr>
    </w:p>
    <w:p w14:paraId="43EB0103" w14:textId="450D951D" w:rsidR="001C6E95" w:rsidRDefault="001C6E95" w:rsidP="0042029A">
      <w:pPr>
        <w:pStyle w:val="ERParagraph"/>
      </w:pPr>
    </w:p>
    <w:p w14:paraId="137AA8B3" w14:textId="106A7F0E" w:rsidR="008B7B0A" w:rsidRDefault="0004623B" w:rsidP="0042029A">
      <w:pPr>
        <w:pStyle w:val="ERParagraph"/>
      </w:pPr>
      <w:r w:rsidRPr="0004623B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EAD49B9" wp14:editId="7F5D09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/>
            <wp:docPr id="103340828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0828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525">
        <w:t xml:space="preserve">Our staff will </w:t>
      </w:r>
      <w:r w:rsidR="008B7B0A">
        <w:t xml:space="preserve">make the changes </w:t>
      </w:r>
      <w:r w:rsidR="006F4F9F">
        <w:t xml:space="preserve">together </w:t>
      </w:r>
      <w:r w:rsidR="008B7B0A">
        <w:t>with:</w:t>
      </w:r>
    </w:p>
    <w:p w14:paraId="4772D801" w14:textId="4AE14121" w:rsidR="004513F7" w:rsidRDefault="004513F7" w:rsidP="004513F7">
      <w:pPr>
        <w:pStyle w:val="Listtoplevel"/>
      </w:pPr>
      <w:r>
        <w:t>Deaf people</w:t>
      </w:r>
    </w:p>
    <w:p w14:paraId="6175AB23" w14:textId="199430B5" w:rsidR="004513F7" w:rsidRDefault="004513F7" w:rsidP="004513F7">
      <w:pPr>
        <w:pStyle w:val="Listtoplevel"/>
      </w:pPr>
      <w:r>
        <w:t>disabled people</w:t>
      </w:r>
    </w:p>
    <w:p w14:paraId="538F04D2" w14:textId="47AD55E0" w:rsidR="004513F7" w:rsidRDefault="004513F7" w:rsidP="004513F7">
      <w:pPr>
        <w:pStyle w:val="Listtoplevel"/>
      </w:pPr>
      <w:r>
        <w:t>disability organisations.</w:t>
      </w:r>
    </w:p>
    <w:p w14:paraId="531E10DD" w14:textId="77777777" w:rsidR="004513F7" w:rsidRDefault="004513F7" w:rsidP="0042029A">
      <w:pPr>
        <w:pStyle w:val="ERParagraph"/>
      </w:pPr>
    </w:p>
    <w:p w14:paraId="065D2A2B" w14:textId="588BFA14" w:rsidR="006F7D4F" w:rsidRDefault="002D25FC" w:rsidP="0042029A">
      <w:pPr>
        <w:pStyle w:val="ERParagraph"/>
      </w:pPr>
      <w:r w:rsidRPr="002D25FC">
        <w:rPr>
          <w:noProof/>
        </w:rPr>
        <w:drawing>
          <wp:anchor distT="0" distB="0" distL="114300" distR="114300" simplePos="0" relativeHeight="251665408" behindDoc="1" locked="0" layoutInCell="1" allowOverlap="1" wp14:anchorId="7BD4BA7E" wp14:editId="2F51BFE8">
            <wp:simplePos x="0" y="0"/>
            <wp:positionH relativeFrom="margin">
              <wp:align>left</wp:align>
            </wp:positionH>
            <wp:positionV relativeFrom="paragraph">
              <wp:posOffset>124023</wp:posOffset>
            </wp:positionV>
            <wp:extent cx="1793240" cy="1626870"/>
            <wp:effectExtent l="0" t="0" r="0" b="0"/>
            <wp:wrapSquare wrapText="bothSides"/>
            <wp:docPr id="170509252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9252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22CB9" w14:textId="65FCC28F" w:rsidR="00A05C9C" w:rsidRDefault="00787A9B" w:rsidP="0042029A">
      <w:pPr>
        <w:pStyle w:val="ERParagraph"/>
      </w:pPr>
      <w:r>
        <w:t xml:space="preserve">Some changes might </w:t>
      </w:r>
      <w:r w:rsidR="00A05C9C">
        <w:t>cost</w:t>
      </w:r>
      <w:r>
        <w:t xml:space="preserve"> more money so we will </w:t>
      </w:r>
      <w:r w:rsidR="00A05C9C">
        <w:t>ask for funding if we need to.</w:t>
      </w:r>
    </w:p>
    <w:p w14:paraId="2DB3F9C1" w14:textId="5EB172BF" w:rsidR="00E94F01" w:rsidRDefault="00E94F01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26D80863" w14:textId="1C51B0B3" w:rsidR="00BC7EF8" w:rsidRDefault="00971468" w:rsidP="00C2561B">
      <w:pPr>
        <w:pStyle w:val="Heading1"/>
      </w:pPr>
      <w:r>
        <w:lastRenderedPageBreak/>
        <w:t>What does the Action Plan say?</w:t>
      </w:r>
    </w:p>
    <w:p w14:paraId="35233A6C" w14:textId="77777777" w:rsidR="00AB49AC" w:rsidRDefault="00AB49AC" w:rsidP="00BC7EF8"/>
    <w:p w14:paraId="402DEA76" w14:textId="77777777" w:rsidR="00AB49AC" w:rsidRDefault="00AB49AC" w:rsidP="00BC7EF8"/>
    <w:p w14:paraId="51F162CC" w14:textId="4FBE26E4" w:rsidR="00F137F2" w:rsidRDefault="005664E9" w:rsidP="00BC7EF8">
      <w:r w:rsidRPr="00AC4B39">
        <w:rPr>
          <w:rFonts w:cs="Arial"/>
          <w:noProof/>
          <w:color w:val="222222"/>
          <w:szCs w:val="32"/>
          <w:lang w:val="en-NZ"/>
        </w:rPr>
        <w:drawing>
          <wp:anchor distT="0" distB="0" distL="114300" distR="114300" simplePos="0" relativeHeight="251737088" behindDoc="0" locked="0" layoutInCell="1" allowOverlap="1" wp14:anchorId="4496197C" wp14:editId="4D5C8AE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90015" cy="1089660"/>
            <wp:effectExtent l="0" t="0" r="635" b="0"/>
            <wp:wrapSquare wrapText="bothSides"/>
            <wp:docPr id="2093168520" name="Picture 20931685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64932" name="Picture 12770649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="005A4508">
        <w:t xml:space="preserve">Accessibility Policy has </w:t>
      </w:r>
      <w:r w:rsidR="006776CE">
        <w:t xml:space="preserve">4 </w:t>
      </w:r>
      <w:r w:rsidR="00B254AF">
        <w:rPr>
          <w:b/>
          <w:bCs/>
        </w:rPr>
        <w:t>p</w:t>
      </w:r>
      <w:r w:rsidR="00B254AF" w:rsidRPr="00F137F2">
        <w:rPr>
          <w:b/>
          <w:bCs/>
        </w:rPr>
        <w:t xml:space="preserve">olicy </w:t>
      </w:r>
      <w:r w:rsidR="00B254AF">
        <w:rPr>
          <w:b/>
          <w:bCs/>
        </w:rPr>
        <w:t>p</w:t>
      </w:r>
      <w:r w:rsidR="00B254AF" w:rsidRPr="00F137F2">
        <w:rPr>
          <w:b/>
          <w:bCs/>
        </w:rPr>
        <w:t>rincip</w:t>
      </w:r>
      <w:r w:rsidR="00B254AF">
        <w:rPr>
          <w:b/>
          <w:bCs/>
        </w:rPr>
        <w:t>le</w:t>
      </w:r>
      <w:r w:rsidR="00B254AF" w:rsidRPr="00F137F2">
        <w:rPr>
          <w:b/>
          <w:bCs/>
        </w:rPr>
        <w:t>s</w:t>
      </w:r>
      <w:r w:rsidR="00F137F2">
        <w:t>.</w:t>
      </w:r>
    </w:p>
    <w:p w14:paraId="17C4356A" w14:textId="77777777" w:rsidR="00F137F2" w:rsidRDefault="00F137F2" w:rsidP="00BC7EF8"/>
    <w:p w14:paraId="2B8E0E30" w14:textId="0DE5435B" w:rsidR="00F137F2" w:rsidRDefault="00F137F2" w:rsidP="00BC7EF8"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9330FD2" wp14:editId="5325E9CB">
                <wp:simplePos x="0" y="0"/>
                <wp:positionH relativeFrom="margin">
                  <wp:posOffset>2251710</wp:posOffset>
                </wp:positionH>
                <wp:positionV relativeFrom="paragraph">
                  <wp:posOffset>222071</wp:posOffset>
                </wp:positionV>
                <wp:extent cx="3314700" cy="902525"/>
                <wp:effectExtent l="0" t="0" r="0" b="0"/>
                <wp:wrapNone/>
                <wp:docPr id="1781101375" name="Rectangle 178110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9025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61CA3" id="Rectangle 1781101375" o:spid="_x0000_s1026" style="position:absolute;margin-left:177.3pt;margin-top:17.5pt;width:261pt;height:71.0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" fillcolor="#ffecaf" stroked="f" strokeweight="1pt">
                <w10:wrap anchorx="margin"/>
              </v:rect>
            </w:pict>
          </mc:Fallback>
        </mc:AlternateContent>
      </w:r>
    </w:p>
    <w:p w14:paraId="66B3BF43" w14:textId="426D06A8" w:rsidR="00F137F2" w:rsidRDefault="005A10A1" w:rsidP="00BC7EF8">
      <w:r w:rsidRPr="00580E5A">
        <w:rPr>
          <w:noProof/>
        </w:rPr>
        <w:drawing>
          <wp:anchor distT="0" distB="0" distL="114300" distR="114300" simplePos="0" relativeHeight="251616256" behindDoc="1" locked="0" layoutInCell="1" allowOverlap="1" wp14:anchorId="145D40D9" wp14:editId="29C1FD1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390015" cy="1390015"/>
            <wp:effectExtent l="0" t="0" r="635" b="0"/>
            <wp:wrapSquare wrapText="bothSides"/>
            <wp:docPr id="7853715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715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22" cy="13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F2" w:rsidRPr="00F137F2">
        <w:rPr>
          <w:b/>
          <w:bCs/>
        </w:rPr>
        <w:t xml:space="preserve">Policy </w:t>
      </w:r>
      <w:r w:rsidR="00B81DC3">
        <w:rPr>
          <w:b/>
          <w:bCs/>
        </w:rPr>
        <w:t>p</w:t>
      </w:r>
      <w:r w:rsidR="00F137F2" w:rsidRPr="00F137F2">
        <w:rPr>
          <w:b/>
          <w:bCs/>
        </w:rPr>
        <w:t>rinciples</w:t>
      </w:r>
      <w:r w:rsidR="00F137F2">
        <w:t xml:space="preserve"> are the ideas that guide our work.</w:t>
      </w:r>
    </w:p>
    <w:p w14:paraId="33268171" w14:textId="1F2EF9AC" w:rsidR="00F137F2" w:rsidRDefault="00F137F2" w:rsidP="00BC7EF8"/>
    <w:p w14:paraId="7B49EA24" w14:textId="77777777" w:rsidR="00F137F2" w:rsidRDefault="00F137F2" w:rsidP="00BC7EF8"/>
    <w:p w14:paraId="7D2E3E8B" w14:textId="1F7D17DD" w:rsidR="00262C32" w:rsidRDefault="005664E9" w:rsidP="00BC7EF8">
      <w:r>
        <w:t>The</w:t>
      </w:r>
      <w:r w:rsidRPr="00BC3040">
        <w:rPr>
          <w:b/>
          <w:bCs/>
          <w:noProof/>
        </w:rPr>
        <w:drawing>
          <wp:anchor distT="0" distB="0" distL="114300" distR="114300" simplePos="0" relativeHeight="251739136" behindDoc="1" locked="0" layoutInCell="1" allowOverlap="1" wp14:anchorId="5EEC118C" wp14:editId="216A0AFE">
            <wp:simplePos x="0" y="0"/>
            <wp:positionH relativeFrom="margin">
              <wp:align>left</wp:align>
            </wp:positionH>
            <wp:positionV relativeFrom="paragraph">
              <wp:posOffset>16176</wp:posOffset>
            </wp:positionV>
            <wp:extent cx="1856105" cy="1659890"/>
            <wp:effectExtent l="0" t="0" r="0" b="0"/>
            <wp:wrapSquare wrapText="bothSides"/>
            <wp:docPr id="249090861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7272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3E2E20">
        <w:t>Action Plan</w:t>
      </w:r>
      <w:r w:rsidR="00065D97">
        <w:t xml:space="preserve"> </w:t>
      </w:r>
      <w:r w:rsidR="00147241">
        <w:t>says how we will make the</w:t>
      </w:r>
      <w:r w:rsidR="00710946">
        <w:t xml:space="preserve"> </w:t>
      </w:r>
      <w:r w:rsidR="00B254AF">
        <w:t xml:space="preserve">policy principles </w:t>
      </w:r>
      <w:r w:rsidR="00584FCC">
        <w:t xml:space="preserve">happen </w:t>
      </w:r>
      <w:r w:rsidR="00147241">
        <w:t>with:</w:t>
      </w:r>
    </w:p>
    <w:p w14:paraId="3946DFD2" w14:textId="408A3B90" w:rsidR="00065D97" w:rsidRDefault="00147241" w:rsidP="00584FCC">
      <w:pPr>
        <w:pStyle w:val="Listtoplevel"/>
      </w:pPr>
      <w:r>
        <w:t>7 main actions</w:t>
      </w:r>
    </w:p>
    <w:p w14:paraId="78806694" w14:textId="1BF83430" w:rsidR="00147241" w:rsidRDefault="00147241" w:rsidP="00584FCC">
      <w:pPr>
        <w:pStyle w:val="Listtoplevel"/>
      </w:pPr>
      <w:r>
        <w:t>2</w:t>
      </w:r>
      <w:r w:rsidR="002D7C90">
        <w:t>3</w:t>
      </w:r>
      <w:r>
        <w:t xml:space="preserve"> smaller actions.</w:t>
      </w:r>
    </w:p>
    <w:p w14:paraId="386F1DE1" w14:textId="5C664A08" w:rsidR="00065D97" w:rsidRDefault="00065D97" w:rsidP="00BC7EF8"/>
    <w:p w14:paraId="5EDE7593" w14:textId="5DBFA653" w:rsidR="00065D97" w:rsidRDefault="00065D97" w:rsidP="00BC7EF8"/>
    <w:p w14:paraId="1834C69A" w14:textId="77777777" w:rsidR="006A1BF0" w:rsidRDefault="006A1BF0" w:rsidP="00BC7EF8"/>
    <w:p w14:paraId="28FF24F4" w14:textId="77777777" w:rsidR="00D97E32" w:rsidRDefault="00D97E32" w:rsidP="00BC7EF8"/>
    <w:p w14:paraId="233D365C" w14:textId="60A11FD6" w:rsidR="00946AE5" w:rsidRDefault="00D20230" w:rsidP="00B15018">
      <w:pPr>
        <w:ind w:right="-165"/>
        <w:rPr>
          <w:b/>
          <w:bCs/>
          <w:sz w:val="36"/>
          <w:szCs w:val="28"/>
        </w:rPr>
      </w:pPr>
      <w:r w:rsidRPr="00B15018">
        <w:rPr>
          <w:b/>
          <w:bCs/>
          <w:noProof/>
          <w:sz w:val="36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74DD5248" wp14:editId="359AEA5F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1639570" cy="1171575"/>
            <wp:effectExtent l="0" t="0" r="0" b="9525"/>
            <wp:wrapSquare wrapText="bothSides"/>
            <wp:docPr id="28211583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1583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32" w:rsidRPr="00B15018">
        <w:rPr>
          <w:b/>
          <w:bCs/>
          <w:sz w:val="36"/>
          <w:szCs w:val="28"/>
        </w:rPr>
        <w:t xml:space="preserve">Policy </w:t>
      </w:r>
      <w:r w:rsidR="00B81DC3">
        <w:rPr>
          <w:b/>
          <w:bCs/>
          <w:sz w:val="36"/>
          <w:szCs w:val="28"/>
        </w:rPr>
        <w:t>p</w:t>
      </w:r>
      <w:r w:rsidR="00D97E32" w:rsidRPr="00B15018">
        <w:rPr>
          <w:b/>
          <w:bCs/>
          <w:sz w:val="36"/>
          <w:szCs w:val="28"/>
        </w:rPr>
        <w:t>rinciple 1</w:t>
      </w:r>
      <w:r w:rsidR="00211245" w:rsidRPr="00B15018">
        <w:rPr>
          <w:b/>
          <w:bCs/>
          <w:sz w:val="36"/>
          <w:szCs w:val="28"/>
        </w:rPr>
        <w:t xml:space="preserve">: </w:t>
      </w:r>
    </w:p>
    <w:p w14:paraId="36BC9FA6" w14:textId="289FA700" w:rsidR="00D97E32" w:rsidRPr="00B15018" w:rsidRDefault="00211245" w:rsidP="00B15018">
      <w:pPr>
        <w:ind w:right="-165"/>
        <w:rPr>
          <w:b/>
          <w:bCs/>
          <w:sz w:val="36"/>
          <w:szCs w:val="28"/>
        </w:rPr>
      </w:pPr>
      <w:r w:rsidRPr="003B478F">
        <w:rPr>
          <w:rFonts w:cs="Arial"/>
          <w:b/>
          <w:bCs/>
          <w:sz w:val="36"/>
          <w:szCs w:val="36"/>
        </w:rPr>
        <w:t xml:space="preserve">Mana </w:t>
      </w:r>
      <w:r w:rsidR="003B478F" w:rsidRPr="003B478F">
        <w:rPr>
          <w:rFonts w:eastAsia="Times New Roman" w:cs="Arial"/>
          <w:b/>
          <w:bCs/>
          <w:sz w:val="36"/>
          <w:szCs w:val="36"/>
        </w:rPr>
        <w:t>Tautika</w:t>
      </w:r>
      <w:r w:rsidRPr="00B15018">
        <w:rPr>
          <w:b/>
          <w:bCs/>
          <w:sz w:val="36"/>
          <w:szCs w:val="28"/>
        </w:rPr>
        <w:t xml:space="preserve"> </w:t>
      </w:r>
      <w:r w:rsidR="00B254AF">
        <w:rPr>
          <w:b/>
          <w:bCs/>
          <w:sz w:val="36"/>
          <w:szCs w:val="28"/>
        </w:rPr>
        <w:t>–</w:t>
      </w:r>
      <w:r w:rsidRPr="00B15018">
        <w:rPr>
          <w:b/>
          <w:bCs/>
          <w:sz w:val="36"/>
          <w:szCs w:val="28"/>
        </w:rPr>
        <w:t xml:space="preserve"> Equity</w:t>
      </w:r>
    </w:p>
    <w:p w14:paraId="05E50BE5" w14:textId="77777777" w:rsidR="00211245" w:rsidRDefault="00211245" w:rsidP="00BC7EF8">
      <w:pPr>
        <w:rPr>
          <w:b/>
          <w:bCs/>
        </w:rPr>
      </w:pPr>
    </w:p>
    <w:p w14:paraId="0F997FE1" w14:textId="329B5D68" w:rsidR="00D21FC7" w:rsidRDefault="00B15018" w:rsidP="00BC7EF8">
      <w:pPr>
        <w:rPr>
          <w:b/>
          <w:bCs/>
        </w:rPr>
      </w:pPr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8DEC21F" wp14:editId="170ADF1B">
                <wp:simplePos x="0" y="0"/>
                <wp:positionH relativeFrom="margin">
                  <wp:posOffset>2219325</wp:posOffset>
                </wp:positionH>
                <wp:positionV relativeFrom="paragraph">
                  <wp:posOffset>310515</wp:posOffset>
                </wp:positionV>
                <wp:extent cx="3314700" cy="695325"/>
                <wp:effectExtent l="0" t="0" r="0" b="9525"/>
                <wp:wrapNone/>
                <wp:docPr id="510428510" name="Rectangle 510428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695325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07B3" id="Rectangle 510428510" o:spid="_x0000_s1026" style="position:absolute;margin-left:174.75pt;margin-top:24.45pt;width:261pt;height:54.7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" fillcolor="#ffecaf" stroked="f" strokeweight="1pt">
                <w10:wrap anchorx="margin"/>
              </v:rect>
            </w:pict>
          </mc:Fallback>
        </mc:AlternateContent>
      </w:r>
      <w:bookmarkStart w:id="0" w:name="_Hlk158808773"/>
    </w:p>
    <w:p w14:paraId="35743F1D" w14:textId="02CDF778" w:rsidR="00D21FC7" w:rsidRPr="00D21FC7" w:rsidRDefault="00C01A7D" w:rsidP="00BC7EF8">
      <w:r>
        <w:rPr>
          <w:b/>
          <w:bCs/>
        </w:rPr>
        <w:t xml:space="preserve">Equity </w:t>
      </w:r>
      <w:r w:rsidRPr="00C01A7D">
        <w:t>means</w:t>
      </w:r>
      <w:r w:rsidR="00D21FC7" w:rsidRPr="00D21FC7">
        <w:t xml:space="preserve"> treating everyone fairly.</w:t>
      </w:r>
    </w:p>
    <w:bookmarkEnd w:id="0"/>
    <w:p w14:paraId="673D0C78" w14:textId="4CA5AD43" w:rsidR="00211245" w:rsidRDefault="00946AE5" w:rsidP="00BC7EF8">
      <w:pPr>
        <w:rPr>
          <w:b/>
          <w:bCs/>
        </w:rPr>
      </w:pPr>
      <w:r w:rsidRPr="006A74CB">
        <w:rPr>
          <w:noProof/>
        </w:rPr>
        <w:drawing>
          <wp:anchor distT="0" distB="0" distL="114300" distR="114300" simplePos="0" relativeHeight="251622400" behindDoc="1" locked="0" layoutInCell="1" allowOverlap="1" wp14:anchorId="57D8A853" wp14:editId="031D861D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506220" cy="1506220"/>
            <wp:effectExtent l="0" t="0" r="0" b="0"/>
            <wp:wrapSquare wrapText="bothSides"/>
            <wp:docPr id="206601661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1661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6F684" w14:textId="10093793" w:rsidR="00D21FC7" w:rsidRDefault="00D21FC7" w:rsidP="00BC7EF8">
      <w:pPr>
        <w:rPr>
          <w:b/>
          <w:bCs/>
        </w:rPr>
      </w:pPr>
    </w:p>
    <w:p w14:paraId="087662F3" w14:textId="1C491906" w:rsidR="00F27663" w:rsidRPr="00946AE5" w:rsidRDefault="00F27663" w:rsidP="00AF58A1">
      <w:pPr>
        <w:pStyle w:val="ERParagraph"/>
        <w:tabs>
          <w:tab w:val="left" w:pos="4253"/>
        </w:tabs>
        <w:rPr>
          <w:b/>
          <w:bCs/>
        </w:rPr>
      </w:pPr>
      <w:r w:rsidRPr="00946AE5">
        <w:rPr>
          <w:b/>
          <w:bCs/>
        </w:rPr>
        <w:t>Action 1:</w:t>
      </w:r>
      <w:r w:rsidR="00D213CD" w:rsidRPr="00946AE5">
        <w:rPr>
          <w:b/>
          <w:bCs/>
        </w:rPr>
        <w:t xml:space="preserve"> </w:t>
      </w:r>
      <w:r w:rsidR="00CA48EB" w:rsidRPr="00946AE5">
        <w:rPr>
          <w:b/>
          <w:bCs/>
        </w:rPr>
        <w:t>Disabled artists can get the support they need</w:t>
      </w:r>
    </w:p>
    <w:p w14:paraId="38D4620F" w14:textId="055A2E25" w:rsidR="00CA48EB" w:rsidRDefault="00CA48EB" w:rsidP="00BC7EF8">
      <w:pPr>
        <w:rPr>
          <w:b/>
          <w:bCs/>
        </w:rPr>
      </w:pPr>
    </w:p>
    <w:p w14:paraId="214072A9" w14:textId="443EF7A6" w:rsidR="005D154C" w:rsidRDefault="00946AE5" w:rsidP="00BC7EF8">
      <w:pPr>
        <w:rPr>
          <w:b/>
          <w:bCs/>
        </w:rPr>
      </w:pPr>
      <w:r w:rsidRPr="000E71FA">
        <w:rPr>
          <w:noProof/>
        </w:rPr>
        <w:drawing>
          <wp:anchor distT="0" distB="0" distL="114300" distR="114300" simplePos="0" relativeHeight="251619328" behindDoc="1" locked="0" layoutInCell="1" allowOverlap="1" wp14:anchorId="61FE13AA" wp14:editId="558EAEEA">
            <wp:simplePos x="0" y="0"/>
            <wp:positionH relativeFrom="margin">
              <wp:posOffset>171450</wp:posOffset>
            </wp:positionH>
            <wp:positionV relativeFrom="paragraph">
              <wp:posOffset>266065</wp:posOffset>
            </wp:positionV>
            <wp:extent cx="1349375" cy="1377315"/>
            <wp:effectExtent l="0" t="0" r="3175" b="0"/>
            <wp:wrapSquare wrapText="bothSides"/>
            <wp:docPr id="81570938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0938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33C70" w14:textId="619FA30C" w:rsidR="00DE35ED" w:rsidRDefault="009341F2" w:rsidP="00D21FC7">
      <w:pPr>
        <w:pStyle w:val="Listtoplevel"/>
        <w:numPr>
          <w:ilvl w:val="0"/>
          <w:numId w:val="0"/>
        </w:numPr>
        <w:spacing w:before="0"/>
        <w:ind w:left="3686"/>
      </w:pPr>
      <w:r>
        <w:t xml:space="preserve">We will use our money to make sure </w:t>
      </w:r>
      <w:r w:rsidR="00690B0F">
        <w:t xml:space="preserve">all our services are accessible so </w:t>
      </w:r>
      <w:r>
        <w:t xml:space="preserve">that </w:t>
      </w:r>
      <w:r w:rsidR="00DE35ED">
        <w:t>disabled people can use</w:t>
      </w:r>
      <w:r w:rsidR="00690B0F">
        <w:t xml:space="preserve"> them</w:t>
      </w:r>
      <w:r w:rsidR="00B00F47">
        <w:t>.</w:t>
      </w:r>
    </w:p>
    <w:p w14:paraId="282AF46F" w14:textId="12F00F4F" w:rsidR="008523A5" w:rsidRDefault="008523A5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49C1843" w14:textId="05B3DA18" w:rsidR="008523A5" w:rsidRDefault="00182665" w:rsidP="00D21FC7">
      <w:pPr>
        <w:pStyle w:val="Listtoplevel"/>
        <w:numPr>
          <w:ilvl w:val="0"/>
          <w:numId w:val="0"/>
        </w:numPr>
        <w:spacing w:before="0"/>
        <w:ind w:left="3686"/>
      </w:pPr>
      <w:r w:rsidRPr="00182665">
        <w:lastRenderedPageBreak/>
        <w:drawing>
          <wp:anchor distT="0" distB="0" distL="114300" distR="114300" simplePos="0" relativeHeight="251624448" behindDoc="1" locked="0" layoutInCell="1" allowOverlap="1" wp14:anchorId="23A152C4" wp14:editId="6EAD1FC7">
            <wp:simplePos x="0" y="0"/>
            <wp:positionH relativeFrom="margin">
              <wp:posOffset>142875</wp:posOffset>
            </wp:positionH>
            <wp:positionV relativeFrom="paragraph">
              <wp:posOffset>9525</wp:posOffset>
            </wp:positionV>
            <wp:extent cx="1438275" cy="1676400"/>
            <wp:effectExtent l="0" t="0" r="9525" b="0"/>
            <wp:wrapSquare wrapText="bothSides"/>
            <wp:docPr id="1752593889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93889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0E1">
        <w:t>When we fund</w:t>
      </w:r>
      <w:r w:rsidR="001855EE">
        <w:t xml:space="preserve"> / give money to</w:t>
      </w:r>
      <w:r w:rsidR="00FC60E1">
        <w:t xml:space="preserve"> </w:t>
      </w:r>
      <w:r w:rsidR="002062A1">
        <w:t xml:space="preserve">disabled artists we </w:t>
      </w:r>
      <w:r w:rsidR="00150E3F">
        <w:t xml:space="preserve">will also pay for </w:t>
      </w:r>
      <w:r w:rsidR="00DF5A75">
        <w:t>access costs like:</w:t>
      </w:r>
    </w:p>
    <w:p w14:paraId="5E564DDE" w14:textId="75C04A86" w:rsidR="00DF5A75" w:rsidRDefault="00946AE5" w:rsidP="00D21FC7">
      <w:pPr>
        <w:pStyle w:val="Listtoplevel"/>
      </w:pPr>
      <w:r w:rsidRPr="00DE233A">
        <w:drawing>
          <wp:anchor distT="0" distB="0" distL="114300" distR="114300" simplePos="0" relativeHeight="251626496" behindDoc="1" locked="0" layoutInCell="1" allowOverlap="1" wp14:anchorId="160ED563" wp14:editId="6559407D">
            <wp:simplePos x="0" y="0"/>
            <wp:positionH relativeFrom="margin">
              <wp:align>left</wp:align>
            </wp:positionH>
            <wp:positionV relativeFrom="paragraph">
              <wp:posOffset>929005</wp:posOffset>
            </wp:positionV>
            <wp:extent cx="1483995" cy="1483995"/>
            <wp:effectExtent l="0" t="0" r="0" b="1905"/>
            <wp:wrapSquare wrapText="bothSides"/>
            <wp:docPr id="62794898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4898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7ED">
        <w:t>N</w:t>
      </w:r>
      <w:r>
        <w:t xml:space="preserve">ew </w:t>
      </w:r>
      <w:r w:rsidR="00EF77ED">
        <w:t>Z</w:t>
      </w:r>
      <w:r>
        <w:t>ealand</w:t>
      </w:r>
      <w:r w:rsidR="00EF77ED">
        <w:t xml:space="preserve"> </w:t>
      </w:r>
      <w:r>
        <w:t>S</w:t>
      </w:r>
      <w:r w:rsidR="00EF77ED">
        <w:t xml:space="preserve">ign </w:t>
      </w:r>
      <w:r>
        <w:t>L</w:t>
      </w:r>
      <w:r w:rsidR="00EF77ED">
        <w:t>anguage interpreters</w:t>
      </w:r>
    </w:p>
    <w:p w14:paraId="2EBCA89F" w14:textId="53701124" w:rsidR="00946AE5" w:rsidRDefault="00946AE5" w:rsidP="00DE233A">
      <w:pPr>
        <w:pStyle w:val="Listtoplevel"/>
      </w:pPr>
      <w:r>
        <w:t>alternate</w:t>
      </w:r>
      <w:r w:rsidR="00EF77ED">
        <w:t xml:space="preserve"> formats like</w:t>
      </w:r>
      <w:r>
        <w:t>:</w:t>
      </w:r>
    </w:p>
    <w:p w14:paraId="78E3A8A5" w14:textId="5BA1EBC5" w:rsidR="00EF77ED" w:rsidRDefault="00EF77ED" w:rsidP="00946AE5">
      <w:pPr>
        <w:pStyle w:val="Listtoplevel"/>
        <w:numPr>
          <w:ilvl w:val="1"/>
          <w:numId w:val="2"/>
        </w:numPr>
        <w:ind w:left="4820" w:hanging="567"/>
      </w:pPr>
      <w:r>
        <w:t>Easy Read</w:t>
      </w:r>
    </w:p>
    <w:p w14:paraId="18EA4309" w14:textId="4EED0385" w:rsidR="00946AE5" w:rsidRDefault="00946AE5" w:rsidP="00946AE5">
      <w:pPr>
        <w:pStyle w:val="Listtoplevel"/>
        <w:numPr>
          <w:ilvl w:val="1"/>
          <w:numId w:val="2"/>
        </w:numPr>
        <w:ind w:left="4820" w:hanging="567"/>
      </w:pPr>
      <w:r w:rsidRPr="00946AE5">
        <w:drawing>
          <wp:anchor distT="0" distB="0" distL="114300" distR="114300" simplePos="0" relativeHeight="251729920" behindDoc="0" locked="0" layoutInCell="1" allowOverlap="1" wp14:anchorId="71AE7D2E" wp14:editId="15BC7239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1495425" cy="1495425"/>
            <wp:effectExtent l="0" t="0" r="0" b="9525"/>
            <wp:wrapThrough wrapText="bothSides">
              <wp:wrapPolygon edited="0">
                <wp:start x="1101" y="0"/>
                <wp:lineTo x="825" y="19811"/>
                <wp:lineTo x="8255" y="21187"/>
                <wp:lineTo x="17060" y="21462"/>
                <wp:lineTo x="21187" y="21462"/>
                <wp:lineTo x="20912" y="18436"/>
                <wp:lineTo x="20087" y="17885"/>
                <wp:lineTo x="18986" y="13483"/>
                <wp:lineTo x="19261" y="1101"/>
                <wp:lineTo x="18711" y="0"/>
                <wp:lineTo x="110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large print</w:t>
      </w:r>
    </w:p>
    <w:p w14:paraId="1204794F" w14:textId="732E367B" w:rsidR="00946AE5" w:rsidRDefault="00946AE5" w:rsidP="00946AE5">
      <w:pPr>
        <w:pStyle w:val="Listtoplevel"/>
        <w:numPr>
          <w:ilvl w:val="1"/>
          <w:numId w:val="2"/>
        </w:numPr>
        <w:ind w:left="4820" w:hanging="567"/>
      </w:pPr>
      <w:r>
        <w:t>Braille</w:t>
      </w:r>
    </w:p>
    <w:p w14:paraId="50B9FFD1" w14:textId="2A9DE9C6" w:rsidR="00946AE5" w:rsidRDefault="00946AE5" w:rsidP="00946AE5">
      <w:pPr>
        <w:pStyle w:val="Listtoplevel"/>
        <w:numPr>
          <w:ilvl w:val="1"/>
          <w:numId w:val="2"/>
        </w:numPr>
        <w:ind w:left="4820" w:hanging="567"/>
      </w:pPr>
      <w:r>
        <w:t>audio</w:t>
      </w:r>
    </w:p>
    <w:p w14:paraId="360B3EE6" w14:textId="228CF4B9" w:rsidR="00EF77ED" w:rsidRDefault="00946AE5" w:rsidP="00D21FC7">
      <w:pPr>
        <w:pStyle w:val="Listtoplevel"/>
      </w:pPr>
      <w:r w:rsidRPr="00946AE5">
        <w:drawing>
          <wp:anchor distT="0" distB="0" distL="114300" distR="114300" simplePos="0" relativeHeight="251730944" behindDoc="0" locked="0" layoutInCell="1" allowOverlap="1" wp14:anchorId="67ACB1C3" wp14:editId="55CFE7BC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1590675" cy="1590675"/>
            <wp:effectExtent l="0" t="0" r="9525" b="0"/>
            <wp:wrapThrough wrapText="bothSides">
              <wp:wrapPolygon edited="0">
                <wp:start x="4398" y="2587"/>
                <wp:lineTo x="3622" y="4398"/>
                <wp:lineTo x="3622" y="5691"/>
                <wp:lineTo x="4398" y="7243"/>
                <wp:lineTo x="0" y="7502"/>
                <wp:lineTo x="0" y="19143"/>
                <wp:lineTo x="21471" y="19143"/>
                <wp:lineTo x="21471" y="14745"/>
                <wp:lineTo x="21212" y="9571"/>
                <wp:lineTo x="20695" y="8537"/>
                <wp:lineTo x="18625" y="6726"/>
                <wp:lineTo x="16297" y="3363"/>
                <wp:lineTo x="15521" y="2587"/>
                <wp:lineTo x="4398" y="258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75">
        <w:t>support people.</w:t>
      </w:r>
    </w:p>
    <w:p w14:paraId="5D0919FA" w14:textId="77777777" w:rsidR="00946AE5" w:rsidRDefault="00946AE5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476B8E9D" w14:textId="6E8E1D5B" w:rsidR="003E5275" w:rsidRDefault="00946AE5" w:rsidP="00D21FC7">
      <w:pPr>
        <w:pStyle w:val="ERParagraph"/>
      </w:pPr>
      <w:r w:rsidRPr="009B706A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8460071" wp14:editId="590E353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24000" cy="1524000"/>
            <wp:effectExtent l="0" t="0" r="0" b="0"/>
            <wp:wrapSquare wrapText="bothSides"/>
            <wp:docPr id="13277945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945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3E">
        <w:t>Disabled artists can a</w:t>
      </w:r>
      <w:r w:rsidR="001855EE">
        <w:t>sk</w:t>
      </w:r>
      <w:r w:rsidR="006F263E">
        <w:t xml:space="preserve"> for this support when they are:</w:t>
      </w:r>
    </w:p>
    <w:p w14:paraId="34E20254" w14:textId="116E9B19" w:rsidR="006F263E" w:rsidRDefault="000D0C52" w:rsidP="002D76E9">
      <w:pPr>
        <w:pStyle w:val="Listtoplevel"/>
      </w:pPr>
      <w:r>
        <w:t xml:space="preserve">finding </w:t>
      </w:r>
      <w:r w:rsidR="00B63163">
        <w:t xml:space="preserve">out how to make </w:t>
      </w:r>
      <w:r w:rsidR="00657A9A">
        <w:t>their artwork</w:t>
      </w:r>
    </w:p>
    <w:p w14:paraId="1C77AB4D" w14:textId="52C24DAC" w:rsidR="00657A9A" w:rsidRDefault="009B706A" w:rsidP="002D76E9">
      <w:pPr>
        <w:pStyle w:val="Listtoplevel"/>
      </w:pPr>
      <w:r w:rsidRPr="009B706A">
        <w:drawing>
          <wp:anchor distT="0" distB="0" distL="114300" distR="114300" simplePos="0" relativeHeight="251628544" behindDoc="1" locked="0" layoutInCell="1" allowOverlap="1" wp14:anchorId="1D7DCFBB" wp14:editId="231CE5C3">
            <wp:simplePos x="0" y="0"/>
            <wp:positionH relativeFrom="margin">
              <wp:align>left</wp:align>
            </wp:positionH>
            <wp:positionV relativeFrom="paragraph">
              <wp:posOffset>128103</wp:posOffset>
            </wp:positionV>
            <wp:extent cx="1521460" cy="1935480"/>
            <wp:effectExtent l="0" t="0" r="2540" b="7620"/>
            <wp:wrapSquare wrapText="bothSides"/>
            <wp:docPr id="145168562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8562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C7E">
        <w:t>m</w:t>
      </w:r>
      <w:r w:rsidR="0064792C">
        <w:t>aking their artwork</w:t>
      </w:r>
    </w:p>
    <w:p w14:paraId="6D198737" w14:textId="763CDC48" w:rsidR="0064792C" w:rsidRDefault="00690B0F" w:rsidP="002D76E9">
      <w:pPr>
        <w:pStyle w:val="Listtoplevel"/>
      </w:pPr>
      <w:r>
        <w:t>showing</w:t>
      </w:r>
      <w:r w:rsidR="0064792C">
        <w:t xml:space="preserve"> their artwork</w:t>
      </w:r>
    </w:p>
    <w:p w14:paraId="4F55045B" w14:textId="115C7B79" w:rsidR="00852A91" w:rsidRDefault="00913C7E" w:rsidP="002D76E9">
      <w:pPr>
        <w:pStyle w:val="Listtoplevel"/>
      </w:pPr>
      <w:r>
        <w:t>talking to communities.</w:t>
      </w:r>
    </w:p>
    <w:p w14:paraId="23F99046" w14:textId="77777777" w:rsidR="00852A91" w:rsidRDefault="00852A9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AAE5498" w14:textId="3B51B433" w:rsidR="007138A9" w:rsidRPr="00946AE5" w:rsidRDefault="00752AF8" w:rsidP="00B63163">
      <w:pPr>
        <w:pStyle w:val="ERParagraph"/>
        <w:rPr>
          <w:b/>
          <w:bCs/>
        </w:rPr>
      </w:pPr>
      <w:r w:rsidRPr="00946AE5">
        <w:rPr>
          <w:b/>
          <w:bCs/>
          <w:noProof/>
        </w:rPr>
        <w:lastRenderedPageBreak/>
        <w:drawing>
          <wp:anchor distT="0" distB="0" distL="114300" distR="114300" simplePos="0" relativeHeight="251629568" behindDoc="1" locked="0" layoutInCell="1" allowOverlap="1" wp14:anchorId="36E129EC" wp14:editId="6EE0458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71600" cy="1371600"/>
            <wp:effectExtent l="0" t="0" r="0" b="0"/>
            <wp:wrapSquare wrapText="bothSides"/>
            <wp:docPr id="15041883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883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5A" w:rsidRPr="00946AE5">
        <w:rPr>
          <w:b/>
          <w:bCs/>
        </w:rPr>
        <w:t>Action 2</w:t>
      </w:r>
      <w:r w:rsidR="008E5B0B" w:rsidRPr="00946AE5">
        <w:rPr>
          <w:b/>
          <w:bCs/>
        </w:rPr>
        <w:t xml:space="preserve">: </w:t>
      </w:r>
      <w:r w:rsidR="00B63163" w:rsidRPr="00946AE5">
        <w:rPr>
          <w:b/>
          <w:bCs/>
        </w:rPr>
        <w:t>Our services will be accessible to everyone</w:t>
      </w:r>
      <w:r w:rsidR="007138A9" w:rsidRPr="00946AE5">
        <w:rPr>
          <w:b/>
          <w:bCs/>
        </w:rPr>
        <w:t xml:space="preserve"> </w:t>
      </w:r>
    </w:p>
    <w:p w14:paraId="2AC7BC55" w14:textId="77777777" w:rsidR="00AB77A0" w:rsidRDefault="00AB77A0" w:rsidP="00AB77A0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</w:rPr>
      </w:pPr>
    </w:p>
    <w:p w14:paraId="00E40CF0" w14:textId="6B68AF7C" w:rsidR="00AB77A0" w:rsidRDefault="00AB77A0" w:rsidP="00AB77A0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</w:rPr>
      </w:pPr>
    </w:p>
    <w:p w14:paraId="79979BD7" w14:textId="2159A2DA" w:rsidR="007138A9" w:rsidRDefault="00B63163" w:rsidP="00B63163">
      <w:pPr>
        <w:pStyle w:val="Listtoplevel"/>
        <w:numPr>
          <w:ilvl w:val="0"/>
          <w:numId w:val="0"/>
        </w:numPr>
        <w:spacing w:before="0"/>
        <w:ind w:left="3686"/>
      </w:pPr>
      <w:r w:rsidRPr="00EC08F2">
        <w:drawing>
          <wp:anchor distT="0" distB="0" distL="114300" distR="114300" simplePos="0" relativeHeight="251630592" behindDoc="1" locked="0" layoutInCell="1" allowOverlap="1" wp14:anchorId="6D838D0C" wp14:editId="32EB8131">
            <wp:simplePos x="0" y="0"/>
            <wp:positionH relativeFrom="margin">
              <wp:posOffset>47625</wp:posOffset>
            </wp:positionH>
            <wp:positionV relativeFrom="paragraph">
              <wp:posOffset>390525</wp:posOffset>
            </wp:positionV>
            <wp:extent cx="1276350" cy="1328420"/>
            <wp:effectExtent l="0" t="0" r="0" b="5080"/>
            <wp:wrapSquare wrapText="bothSides"/>
            <wp:docPr id="170245536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5536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A0" w:rsidRPr="00AB77A0">
        <w:t xml:space="preserve">Disabled people can use our </w:t>
      </w:r>
      <w:r w:rsidR="002A4745">
        <w:t>computer systems like:</w:t>
      </w:r>
    </w:p>
    <w:p w14:paraId="7E293542" w14:textId="73DB2604" w:rsidR="002A4745" w:rsidRDefault="00413F23" w:rsidP="00B63163">
      <w:pPr>
        <w:pStyle w:val="Listtoplevel"/>
      </w:pPr>
      <w:r>
        <w:t xml:space="preserve">our </w:t>
      </w:r>
      <w:r w:rsidR="00E02AF1">
        <w:t>w</w:t>
      </w:r>
      <w:r w:rsidR="009C01B0">
        <w:t>ebsite</w:t>
      </w:r>
    </w:p>
    <w:p w14:paraId="448E9C5C" w14:textId="00664AC3" w:rsidR="009C01B0" w:rsidRDefault="00413F23" w:rsidP="00B63163">
      <w:pPr>
        <w:pStyle w:val="Listtoplevel"/>
      </w:pPr>
      <w:r>
        <w:t>ways of applying for money to make arts</w:t>
      </w:r>
      <w:r w:rsidR="00B63163">
        <w:t xml:space="preserve"> </w:t>
      </w:r>
    </w:p>
    <w:p w14:paraId="08C1D9CA" w14:textId="72E3AB33" w:rsidR="00E02AF1" w:rsidRDefault="00413F23" w:rsidP="00B63163">
      <w:pPr>
        <w:pStyle w:val="Listtoplevel"/>
      </w:pPr>
      <w:r>
        <w:t>the places we keep information</w:t>
      </w:r>
      <w:r w:rsidR="00E02AF1">
        <w:t>.</w:t>
      </w:r>
    </w:p>
    <w:p w14:paraId="37CDA59A" w14:textId="36224172" w:rsidR="00E02AF1" w:rsidRDefault="00E02AF1" w:rsidP="00E02AF1">
      <w:pPr>
        <w:pStyle w:val="Listtoplevel"/>
        <w:numPr>
          <w:ilvl w:val="0"/>
          <w:numId w:val="0"/>
        </w:numPr>
        <w:ind w:left="4253" w:hanging="567"/>
      </w:pPr>
    </w:p>
    <w:p w14:paraId="26D39FFA" w14:textId="5B357ACB" w:rsidR="0009065B" w:rsidRDefault="00EC08F2" w:rsidP="00413F23">
      <w:pPr>
        <w:pStyle w:val="Listtoplevel"/>
        <w:numPr>
          <w:ilvl w:val="0"/>
          <w:numId w:val="0"/>
        </w:numPr>
        <w:ind w:left="3686"/>
      </w:pPr>
      <w:r w:rsidRPr="00EC08F2">
        <w:drawing>
          <wp:anchor distT="0" distB="0" distL="114300" distR="114300" simplePos="0" relativeHeight="251670528" behindDoc="1" locked="0" layoutInCell="1" allowOverlap="1" wp14:anchorId="2EFBBB58" wp14:editId="01A1E867">
            <wp:simplePos x="0" y="0"/>
            <wp:positionH relativeFrom="margin">
              <wp:align>left</wp:align>
            </wp:positionH>
            <wp:positionV relativeFrom="paragraph">
              <wp:posOffset>323174</wp:posOffset>
            </wp:positionV>
            <wp:extent cx="1823720" cy="1295400"/>
            <wp:effectExtent l="0" t="0" r="5080" b="0"/>
            <wp:wrapSquare wrapText="bothSides"/>
            <wp:docPr id="28696372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63721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23" cy="12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65B">
        <w:t>The systems must be able to be used by:</w:t>
      </w:r>
    </w:p>
    <w:p w14:paraId="5689FEF2" w14:textId="303F5A01" w:rsidR="0009065B" w:rsidRPr="00D91A9A" w:rsidRDefault="00D91A9A" w:rsidP="00413F23">
      <w:pPr>
        <w:pStyle w:val="Listtoplevel"/>
        <w:ind w:left="3686" w:firstLine="0"/>
      </w:pPr>
      <w:r w:rsidRPr="00D91A9A">
        <w:t>p</w:t>
      </w:r>
      <w:r w:rsidR="0009065B" w:rsidRPr="00D91A9A">
        <w:t>eople who work for us</w:t>
      </w:r>
    </w:p>
    <w:p w14:paraId="06E7C226" w14:textId="2322208B" w:rsidR="00E02AF1" w:rsidRPr="00D91A9A" w:rsidRDefault="00D91A9A" w:rsidP="00413F23">
      <w:pPr>
        <w:pStyle w:val="Listtoplevel"/>
        <w:ind w:left="3686" w:firstLine="0"/>
      </w:pPr>
      <w:r w:rsidRPr="00D91A9A">
        <w:t>other people.</w:t>
      </w:r>
    </w:p>
    <w:p w14:paraId="69BAC37E" w14:textId="2553C1D3" w:rsidR="00D91A9A" w:rsidRDefault="00225F95" w:rsidP="00D81B4A">
      <w:pPr>
        <w:pStyle w:val="ERParagraph"/>
      </w:pPr>
      <w:r w:rsidRPr="00D92020">
        <w:rPr>
          <w:rFonts w:eastAsia="Calibri"/>
          <w:bCs/>
          <w:noProof/>
          <w:color w:val="000000"/>
          <w:sz w:val="20"/>
          <w:szCs w:val="40"/>
          <w:lang w:eastAsia="en-NZ"/>
        </w:rPr>
        <w:lastRenderedPageBreak/>
        <w:drawing>
          <wp:anchor distT="0" distB="0" distL="114300" distR="114300" simplePos="0" relativeHeight="251648000" behindDoc="0" locked="0" layoutInCell="1" allowOverlap="1" wp14:anchorId="53CA96EC" wp14:editId="7D8EA0F1">
            <wp:simplePos x="0" y="0"/>
            <wp:positionH relativeFrom="margin">
              <wp:align>left</wp:align>
            </wp:positionH>
            <wp:positionV relativeFrom="paragraph">
              <wp:posOffset>11851</wp:posOffset>
            </wp:positionV>
            <wp:extent cx="1485900" cy="1485900"/>
            <wp:effectExtent l="0" t="0" r="0" b="0"/>
            <wp:wrapSquare wrapText="bothSides"/>
            <wp:docPr id="492" name="Picture 4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A9A">
        <w:t>The system</w:t>
      </w:r>
      <w:r w:rsidR="00C743DD">
        <w:t>s</w:t>
      </w:r>
      <w:r w:rsidR="00D91A9A">
        <w:t xml:space="preserve"> must</w:t>
      </w:r>
      <w:r w:rsidR="009C4F29">
        <w:t xml:space="preserve"> follow the rules so they can be used by people using </w:t>
      </w:r>
      <w:r w:rsidR="0001144E" w:rsidRPr="0001144E">
        <w:rPr>
          <w:b/>
          <w:bCs/>
        </w:rPr>
        <w:t>assistive technology.</w:t>
      </w:r>
    </w:p>
    <w:p w14:paraId="54A0F0F2" w14:textId="227FC830" w:rsidR="0001144E" w:rsidRDefault="0001144E" w:rsidP="00D81B4A">
      <w:pPr>
        <w:pStyle w:val="ERParagraph"/>
      </w:pPr>
    </w:p>
    <w:p w14:paraId="1A62D0B6" w14:textId="6A3018CA" w:rsidR="0001144E" w:rsidRDefault="007F7DBF" w:rsidP="00D81B4A">
      <w:pPr>
        <w:pStyle w:val="ERParagraph"/>
      </w:pPr>
      <w:r w:rsidRPr="007F6115">
        <w:rPr>
          <w:noProof/>
        </w:rPr>
        <w:drawing>
          <wp:anchor distT="0" distB="0" distL="114300" distR="114300" simplePos="0" relativeHeight="251631616" behindDoc="1" locked="0" layoutInCell="1" allowOverlap="1" wp14:anchorId="10C82EC5" wp14:editId="5233FC63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914400" cy="914400"/>
            <wp:effectExtent l="0" t="0" r="0" b="0"/>
            <wp:wrapSquare wrapText="bothSides"/>
            <wp:docPr id="167177359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7359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4A"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18AF695" wp14:editId="43FF2EBB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3314700" cy="3505200"/>
                <wp:effectExtent l="0" t="0" r="0" b="0"/>
                <wp:wrapNone/>
                <wp:docPr id="1219560401" name="Rectangle 1219560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052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9EC1E" id="Rectangle 1219560401" o:spid="_x0000_s1026" style="position:absolute;margin-left:209.8pt;margin-top:24.7pt;width:261pt;height:276pt;z-index:-25159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" fillcolor="#ffecaf" stroked="f" strokeweight="1pt">
                <w10:wrap anchorx="margin"/>
              </v:rect>
            </w:pict>
          </mc:Fallback>
        </mc:AlternateContent>
      </w:r>
    </w:p>
    <w:p w14:paraId="426B41E6" w14:textId="70E58425" w:rsidR="0001144E" w:rsidRPr="0001144E" w:rsidRDefault="0001144E" w:rsidP="00D81B4A">
      <w:pPr>
        <w:pStyle w:val="ERParagraph"/>
      </w:pPr>
      <w:r>
        <w:rPr>
          <w:b/>
          <w:bCs/>
        </w:rPr>
        <w:t xml:space="preserve">Assistive technology </w:t>
      </w:r>
      <w:r w:rsidR="003B4A69">
        <w:t>means</w:t>
      </w:r>
      <w:r>
        <w:t xml:space="preserve"> things like:</w:t>
      </w:r>
    </w:p>
    <w:p w14:paraId="74AA91A3" w14:textId="3BC765DA" w:rsidR="00C730A2" w:rsidRDefault="007F7DBF" w:rsidP="00D81B4A">
      <w:pPr>
        <w:pStyle w:val="Listtoplevel"/>
      </w:pPr>
      <w:r w:rsidRPr="00F82616">
        <w:drawing>
          <wp:anchor distT="0" distB="0" distL="114300" distR="114300" simplePos="0" relativeHeight="251640832" behindDoc="1" locked="0" layoutInCell="1" allowOverlap="1" wp14:anchorId="5E259D43" wp14:editId="0564C864">
            <wp:simplePos x="0" y="0"/>
            <wp:positionH relativeFrom="margin">
              <wp:align>left</wp:align>
            </wp:positionH>
            <wp:positionV relativeFrom="paragraph">
              <wp:posOffset>890905</wp:posOffset>
            </wp:positionV>
            <wp:extent cx="1564005" cy="1564005"/>
            <wp:effectExtent l="0" t="0" r="0" b="0"/>
            <wp:wrapSquare wrapText="bothSides"/>
            <wp:docPr id="115847069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069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A9A">
        <w:t>screen reader</w:t>
      </w:r>
      <w:r w:rsidR="00C730A2">
        <w:t>s</w:t>
      </w:r>
      <w:r w:rsidR="00D91A9A">
        <w:t xml:space="preserve"> / talking computer</w:t>
      </w:r>
      <w:r w:rsidR="001031CB">
        <w:t>s</w:t>
      </w:r>
    </w:p>
    <w:p w14:paraId="79A213F7" w14:textId="64C51CD3" w:rsidR="001031CB" w:rsidRDefault="001031CB" w:rsidP="00D81B4A">
      <w:pPr>
        <w:pStyle w:val="Listtoplevel"/>
      </w:pPr>
      <w:r>
        <w:t>different kinds of keyboard</w:t>
      </w:r>
      <w:r w:rsidR="00AF58A1">
        <w:t>s</w:t>
      </w:r>
    </w:p>
    <w:p w14:paraId="00D4A6D6" w14:textId="346D6AEA" w:rsidR="00D91A9A" w:rsidRPr="007138A9" w:rsidRDefault="001031CB" w:rsidP="00D81B4A">
      <w:pPr>
        <w:pStyle w:val="Listtoplevel"/>
      </w:pPr>
      <w:r>
        <w:t>computers that you can use by talking instead of typing</w:t>
      </w:r>
      <w:r w:rsidR="00D91A9A">
        <w:t>.</w:t>
      </w:r>
    </w:p>
    <w:p w14:paraId="621D2CF7" w14:textId="45B315F1" w:rsidR="009F428C" w:rsidRDefault="002D76E9" w:rsidP="009F428C">
      <w:pPr>
        <w:ind w:left="4253" w:right="118" w:hanging="567"/>
      </w:pPr>
      <w:r w:rsidRPr="00436633">
        <w:rPr>
          <w:noProof/>
        </w:rPr>
        <w:drawing>
          <wp:anchor distT="0" distB="0" distL="114300" distR="114300" simplePos="0" relativeHeight="251632640" behindDoc="1" locked="0" layoutInCell="1" allowOverlap="1" wp14:anchorId="7938DD9B" wp14:editId="5C0AE1BB">
            <wp:simplePos x="0" y="0"/>
            <wp:positionH relativeFrom="margin">
              <wp:posOffset>57150</wp:posOffset>
            </wp:positionH>
            <wp:positionV relativeFrom="paragraph">
              <wp:posOffset>240665</wp:posOffset>
            </wp:positionV>
            <wp:extent cx="1510665" cy="1510665"/>
            <wp:effectExtent l="0" t="0" r="0" b="0"/>
            <wp:wrapSquare wrapText="bothSides"/>
            <wp:docPr id="4237712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712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32C9C" w14:textId="15179B72" w:rsidR="009F428C" w:rsidRDefault="009F428C" w:rsidP="009F428C">
      <w:pPr>
        <w:ind w:left="4253" w:right="118" w:hanging="567"/>
      </w:pPr>
    </w:p>
    <w:p w14:paraId="6C87AC06" w14:textId="438C1A5A" w:rsidR="00903F86" w:rsidRPr="00D81B4A" w:rsidRDefault="002D76E9" w:rsidP="00D81B4A">
      <w:pPr>
        <w:ind w:right="119"/>
        <w:rPr>
          <w:rFonts w:cs="Arial"/>
          <w:szCs w:val="32"/>
        </w:rPr>
      </w:pPr>
      <w:r>
        <w:t>Our services must be accessible for d</w:t>
      </w:r>
      <w:r w:rsidR="008067A6">
        <w:t xml:space="preserve">isabled people to </w:t>
      </w:r>
      <w:r w:rsidR="00903F86">
        <w:t>apply</w:t>
      </w:r>
      <w:r>
        <w:t xml:space="preserve"> / ask</w:t>
      </w:r>
      <w:r w:rsidR="00903F86">
        <w:t xml:space="preserve"> for funding</w:t>
      </w:r>
      <w:r w:rsidR="001855EE">
        <w:t xml:space="preserve"> </w:t>
      </w:r>
      <w:r w:rsidR="00D81B4A">
        <w:t>/</w:t>
      </w:r>
      <w:r w:rsidR="001855EE">
        <w:t xml:space="preserve"> </w:t>
      </w:r>
      <w:r w:rsidR="00D81B4A">
        <w:t>money</w:t>
      </w:r>
      <w:r w:rsidR="00903F86">
        <w:t>.</w:t>
      </w:r>
    </w:p>
    <w:p w14:paraId="4FB144C4" w14:textId="4FC09C8A" w:rsidR="003B10FF" w:rsidRDefault="002D76E9" w:rsidP="00903F86">
      <w:pPr>
        <w:pStyle w:val="ListParagraph"/>
        <w:numPr>
          <w:ilvl w:val="0"/>
          <w:numId w:val="0"/>
        </w:numPr>
        <w:spacing w:before="0"/>
        <w:ind w:left="4253" w:right="119"/>
        <w:rPr>
          <w:rFonts w:cs="Arial"/>
          <w:szCs w:val="32"/>
        </w:rPr>
      </w:pPr>
      <w:r w:rsidRPr="00CB3DD0">
        <w:rPr>
          <w:rFonts w:cs="Arial"/>
          <w:noProof/>
          <w:szCs w:val="32"/>
        </w:rPr>
        <w:drawing>
          <wp:anchor distT="0" distB="0" distL="114300" distR="114300" simplePos="0" relativeHeight="251634688" behindDoc="1" locked="0" layoutInCell="1" allowOverlap="1" wp14:anchorId="637A264E" wp14:editId="3440802D">
            <wp:simplePos x="0" y="0"/>
            <wp:positionH relativeFrom="column">
              <wp:posOffset>-76200</wp:posOffset>
            </wp:positionH>
            <wp:positionV relativeFrom="paragraph">
              <wp:posOffset>334645</wp:posOffset>
            </wp:positionV>
            <wp:extent cx="1343025" cy="1343025"/>
            <wp:effectExtent l="0" t="0" r="9525" b="9525"/>
            <wp:wrapSquare wrapText="bothSides"/>
            <wp:docPr id="70422947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2947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3EB5A" w14:textId="77777777" w:rsidR="002D76E9" w:rsidRDefault="002D76E9" w:rsidP="00903F86">
      <w:pPr>
        <w:pStyle w:val="ListParagraph"/>
        <w:numPr>
          <w:ilvl w:val="0"/>
          <w:numId w:val="0"/>
        </w:numPr>
        <w:spacing w:before="0"/>
        <w:ind w:left="4253" w:right="119"/>
        <w:rPr>
          <w:rFonts w:cs="Arial"/>
          <w:szCs w:val="32"/>
        </w:rPr>
      </w:pPr>
    </w:p>
    <w:p w14:paraId="102822AD" w14:textId="3D67BCBE" w:rsidR="0043278C" w:rsidRDefault="0043278C" w:rsidP="00D81B4A">
      <w:pPr>
        <w:pStyle w:val="ListParagraph"/>
        <w:numPr>
          <w:ilvl w:val="0"/>
          <w:numId w:val="0"/>
        </w:numPr>
        <w:spacing w:before="0"/>
        <w:ind w:left="3686" w:right="119"/>
        <w:rPr>
          <w:rFonts w:cs="Arial"/>
          <w:szCs w:val="32"/>
        </w:rPr>
      </w:pPr>
      <w:r>
        <w:rPr>
          <w:rFonts w:cs="Arial"/>
          <w:szCs w:val="32"/>
        </w:rPr>
        <w:t>We will support disabled people who want to ask for funding</w:t>
      </w:r>
      <w:r w:rsidR="001855EE">
        <w:rPr>
          <w:rFonts w:cs="Arial"/>
          <w:szCs w:val="32"/>
        </w:rPr>
        <w:t xml:space="preserve"> </w:t>
      </w:r>
      <w:r w:rsidR="00D81B4A">
        <w:rPr>
          <w:rFonts w:cs="Arial"/>
          <w:szCs w:val="32"/>
        </w:rPr>
        <w:t>/</w:t>
      </w:r>
      <w:r w:rsidR="001855EE">
        <w:rPr>
          <w:rFonts w:cs="Arial"/>
          <w:szCs w:val="32"/>
        </w:rPr>
        <w:t xml:space="preserve"> </w:t>
      </w:r>
      <w:r w:rsidR="00D81B4A">
        <w:rPr>
          <w:rFonts w:cs="Arial"/>
          <w:szCs w:val="32"/>
        </w:rPr>
        <w:t>money</w:t>
      </w:r>
      <w:r>
        <w:rPr>
          <w:rFonts w:cs="Arial"/>
          <w:szCs w:val="32"/>
        </w:rPr>
        <w:t>.</w:t>
      </w:r>
    </w:p>
    <w:p w14:paraId="457EB6BC" w14:textId="0F7D2061" w:rsidR="008E2B59" w:rsidRPr="00D81B4A" w:rsidRDefault="0029621E" w:rsidP="001855EE">
      <w:pPr>
        <w:pStyle w:val="ListParagraph"/>
        <w:numPr>
          <w:ilvl w:val="0"/>
          <w:numId w:val="0"/>
        </w:numPr>
        <w:spacing w:before="0"/>
        <w:ind w:left="3686" w:right="119"/>
        <w:rPr>
          <w:rFonts w:cs="Arial"/>
          <w:szCs w:val="32"/>
        </w:rPr>
      </w:pPr>
      <w:r w:rsidRPr="00D92020">
        <w:rPr>
          <w:rFonts w:eastAsia="Calibri"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588608" behindDoc="0" locked="0" layoutInCell="1" allowOverlap="1" wp14:anchorId="06FABE7A" wp14:editId="67576C19">
            <wp:simplePos x="0" y="0"/>
            <wp:positionH relativeFrom="column">
              <wp:posOffset>320633</wp:posOffset>
            </wp:positionH>
            <wp:positionV relativeFrom="paragraph">
              <wp:posOffset>69124</wp:posOffset>
            </wp:positionV>
            <wp:extent cx="1074420" cy="1240155"/>
            <wp:effectExtent l="0" t="0" r="0" b="0"/>
            <wp:wrapSquare wrapText="bothSides"/>
            <wp:docPr id="488" name="Picture 4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284" w:rsidRPr="00D81B4A">
        <w:rPr>
          <w:rFonts w:cs="Arial"/>
          <w:szCs w:val="32"/>
        </w:rPr>
        <w:t>We want everyone to feel included in our spaces like:</w:t>
      </w:r>
    </w:p>
    <w:p w14:paraId="6D6C941C" w14:textId="3AF2F7A6" w:rsidR="005D1284" w:rsidRDefault="009007D7" w:rsidP="00D81B4A">
      <w:pPr>
        <w:pStyle w:val="Listtoplevel"/>
      </w:pPr>
      <w:r>
        <w:t>workplaces</w:t>
      </w:r>
    </w:p>
    <w:p w14:paraId="5AB60B44" w14:textId="072C95D4" w:rsidR="00D81B4A" w:rsidRDefault="009007D7" w:rsidP="00D81B4A">
      <w:pPr>
        <w:pStyle w:val="Listtoplevel"/>
      </w:pPr>
      <w:r>
        <w:t>events</w:t>
      </w:r>
      <w:r w:rsidR="00D81B4A">
        <w:t xml:space="preserve"> like meetings</w:t>
      </w:r>
      <w:r>
        <w:t>.</w:t>
      </w:r>
    </w:p>
    <w:p w14:paraId="2E3F3E49" w14:textId="77777777" w:rsidR="00B81DC3" w:rsidRDefault="00B81DC3">
      <w:pPr>
        <w:spacing w:line="240" w:lineRule="auto"/>
        <w:ind w:left="0"/>
        <w:rPr>
          <w:rFonts w:eastAsiaTheme="minorHAnsi" w:cs="Arial"/>
          <w:b/>
          <w:bCs/>
          <w:lang w:val="en-NZ"/>
        </w:rPr>
      </w:pPr>
      <w:r>
        <w:rPr>
          <w:b/>
          <w:bCs/>
        </w:rPr>
        <w:br w:type="page"/>
      </w:r>
    </w:p>
    <w:p w14:paraId="7408A491" w14:textId="487AEB22" w:rsidR="00C9278E" w:rsidRPr="00946AE5" w:rsidRDefault="00B81DC3" w:rsidP="001855EE">
      <w:pPr>
        <w:pStyle w:val="ERParagraph"/>
        <w:rPr>
          <w:b/>
          <w:bCs/>
        </w:rPr>
      </w:pPr>
      <w:r w:rsidRPr="00946AE5">
        <w:rPr>
          <w:b/>
          <w:bCs/>
          <w:noProof/>
        </w:rPr>
        <w:lastRenderedPageBreak/>
        <w:drawing>
          <wp:anchor distT="0" distB="0" distL="114300" distR="114300" simplePos="0" relativeHeight="251637760" behindDoc="1" locked="0" layoutInCell="1" allowOverlap="1" wp14:anchorId="7130623E" wp14:editId="076C9F5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85925" cy="1685925"/>
            <wp:effectExtent l="0" t="0" r="9525" b="0"/>
            <wp:wrapSquare wrapText="bothSides"/>
            <wp:docPr id="105112229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2229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8E" w:rsidRPr="00946AE5">
        <w:rPr>
          <w:b/>
          <w:bCs/>
        </w:rPr>
        <w:t>Action 3: Disabled people</w:t>
      </w:r>
      <w:r w:rsidR="00936DAB" w:rsidRPr="00946AE5">
        <w:rPr>
          <w:b/>
          <w:bCs/>
        </w:rPr>
        <w:t xml:space="preserve"> can </w:t>
      </w:r>
      <w:r w:rsidR="00562280" w:rsidRPr="00946AE5">
        <w:rPr>
          <w:b/>
          <w:bCs/>
        </w:rPr>
        <w:t>talk to us</w:t>
      </w:r>
      <w:r w:rsidR="00936DAB" w:rsidRPr="00946AE5">
        <w:rPr>
          <w:b/>
          <w:bCs/>
        </w:rPr>
        <w:t xml:space="preserve"> in a way that is </w:t>
      </w:r>
      <w:r w:rsidR="00C9278E" w:rsidRPr="00946AE5">
        <w:rPr>
          <w:b/>
          <w:bCs/>
        </w:rPr>
        <w:t>right for them</w:t>
      </w:r>
    </w:p>
    <w:p w14:paraId="0D3388A0" w14:textId="77777777" w:rsidR="00C81397" w:rsidRDefault="00C81397" w:rsidP="00C81397">
      <w:pPr>
        <w:ind w:left="4253" w:right="119" w:hanging="567"/>
        <w:rPr>
          <w:rFonts w:cs="Arial"/>
          <w:szCs w:val="32"/>
        </w:rPr>
      </w:pPr>
    </w:p>
    <w:p w14:paraId="491F70D5" w14:textId="77777777" w:rsidR="00C81397" w:rsidRDefault="00C81397" w:rsidP="00C81397">
      <w:pPr>
        <w:ind w:left="4253" w:right="119" w:hanging="567"/>
        <w:rPr>
          <w:rFonts w:cs="Arial"/>
          <w:szCs w:val="32"/>
        </w:rPr>
      </w:pPr>
    </w:p>
    <w:p w14:paraId="1123E096" w14:textId="480E9517" w:rsidR="00044795" w:rsidRPr="00C81397" w:rsidRDefault="00946AE5" w:rsidP="00C81397">
      <w:pPr>
        <w:ind w:right="119"/>
        <w:rPr>
          <w:rFonts w:cs="Arial"/>
          <w:szCs w:val="32"/>
        </w:rPr>
      </w:pPr>
      <w:r w:rsidRPr="00DE233A">
        <w:rPr>
          <w:noProof/>
        </w:rPr>
        <w:drawing>
          <wp:anchor distT="0" distB="0" distL="114300" distR="114300" simplePos="0" relativeHeight="251732992" behindDoc="1" locked="0" layoutInCell="1" allowOverlap="1" wp14:anchorId="33F2C24D" wp14:editId="5C51B921">
            <wp:simplePos x="0" y="0"/>
            <wp:positionH relativeFrom="margin">
              <wp:posOffset>171450</wp:posOffset>
            </wp:positionH>
            <wp:positionV relativeFrom="paragraph">
              <wp:posOffset>312420</wp:posOffset>
            </wp:positionV>
            <wp:extent cx="1483995" cy="1483995"/>
            <wp:effectExtent l="0" t="0" r="0" b="1905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4898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8E" w:rsidRPr="00C81397">
        <w:rPr>
          <w:rFonts w:cs="Arial"/>
          <w:szCs w:val="32"/>
        </w:rPr>
        <w:t>Creative New Zealand information</w:t>
      </w:r>
      <w:r w:rsidR="00044795" w:rsidRPr="00C81397">
        <w:rPr>
          <w:rFonts w:cs="Arial"/>
          <w:szCs w:val="32"/>
        </w:rPr>
        <w:t xml:space="preserve"> is in:</w:t>
      </w:r>
    </w:p>
    <w:p w14:paraId="4193F05E" w14:textId="40D0B2C3" w:rsidR="00044795" w:rsidRDefault="00341D1C" w:rsidP="00C81397">
      <w:pPr>
        <w:pStyle w:val="Listtoplevel"/>
      </w:pPr>
      <w:r>
        <w:t>p</w:t>
      </w:r>
      <w:r w:rsidR="00044795">
        <w:t>lain language</w:t>
      </w:r>
    </w:p>
    <w:p w14:paraId="63B8FB3B" w14:textId="6B9B8372" w:rsidR="00044795" w:rsidRDefault="00341D1C" w:rsidP="00C81397">
      <w:pPr>
        <w:pStyle w:val="Listtoplevel"/>
      </w:pPr>
      <w:r>
        <w:t xml:space="preserve">other </w:t>
      </w:r>
      <w:r w:rsidR="00946AE5">
        <w:t xml:space="preserve">alternate </w:t>
      </w:r>
      <w:r>
        <w:t>formats.</w:t>
      </w:r>
    </w:p>
    <w:p w14:paraId="381923F5" w14:textId="5FDD6C49" w:rsidR="00B212AC" w:rsidRDefault="00B212AC" w:rsidP="00B212AC">
      <w:pPr>
        <w:pStyle w:val="ERParagraph"/>
      </w:pPr>
    </w:p>
    <w:p w14:paraId="1024AF81" w14:textId="6E7A1660" w:rsidR="00B212AC" w:rsidRDefault="00B212AC" w:rsidP="00B212AC">
      <w:pPr>
        <w:pStyle w:val="ERParagraph"/>
      </w:pPr>
    </w:p>
    <w:p w14:paraId="48D46A62" w14:textId="5CB9401C" w:rsidR="00B212AC" w:rsidRDefault="008B7E66" w:rsidP="00C81397">
      <w:pPr>
        <w:pStyle w:val="ERParagraph"/>
        <w:ind w:left="4253" w:hanging="567"/>
      </w:pPr>
      <w:r w:rsidRPr="00751AA3">
        <w:rPr>
          <w:noProof/>
        </w:rPr>
        <w:drawing>
          <wp:anchor distT="0" distB="0" distL="114300" distR="114300" simplePos="0" relativeHeight="251642880" behindDoc="1" locked="0" layoutInCell="1" allowOverlap="1" wp14:anchorId="27B60A70" wp14:editId="399CE072">
            <wp:simplePos x="0" y="0"/>
            <wp:positionH relativeFrom="margin">
              <wp:posOffset>44818</wp:posOffset>
            </wp:positionH>
            <wp:positionV relativeFrom="paragraph">
              <wp:posOffset>128303</wp:posOffset>
            </wp:positionV>
            <wp:extent cx="1614805" cy="1496060"/>
            <wp:effectExtent l="0" t="0" r="4445" b="8890"/>
            <wp:wrapSquare wrapText="bothSides"/>
            <wp:docPr id="34283441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3441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5EE">
        <w:t>Our</w:t>
      </w:r>
      <w:r w:rsidR="00B212AC">
        <w:t xml:space="preserve"> information includes:</w:t>
      </w:r>
    </w:p>
    <w:p w14:paraId="5FAB94D3" w14:textId="04FA847C" w:rsidR="00B212AC" w:rsidRDefault="008E3445" w:rsidP="0033097F">
      <w:pPr>
        <w:pStyle w:val="Listtoplevel"/>
      </w:pPr>
      <w:r>
        <w:t>who we are</w:t>
      </w:r>
    </w:p>
    <w:p w14:paraId="53E4E8BB" w14:textId="3AF0F3CF" w:rsidR="008E3445" w:rsidRDefault="008E3445" w:rsidP="0033097F">
      <w:pPr>
        <w:pStyle w:val="Listtoplevel"/>
      </w:pPr>
      <w:r>
        <w:t xml:space="preserve">what we can </w:t>
      </w:r>
      <w:r w:rsidR="00C81397">
        <w:t>do</w:t>
      </w:r>
    </w:p>
    <w:p w14:paraId="708D8534" w14:textId="6B2D4374" w:rsidR="00B212AC" w:rsidRDefault="00D72BE0" w:rsidP="0033097F">
      <w:pPr>
        <w:pStyle w:val="Listtoplevel"/>
      </w:pPr>
      <w:r>
        <w:t>our plans</w:t>
      </w:r>
    </w:p>
    <w:p w14:paraId="025D24C1" w14:textId="4281B778" w:rsidR="00B212AC" w:rsidRDefault="008B7E66" w:rsidP="0033097F">
      <w:pPr>
        <w:pStyle w:val="Listtoplevel"/>
      </w:pPr>
      <w:r w:rsidRPr="00AC4B39">
        <w:rPr>
          <w:rFonts w:cs="Arial"/>
          <w:color w:val="222222"/>
          <w:szCs w:val="32"/>
          <w:lang w:val="en-NZ"/>
        </w:rPr>
        <w:drawing>
          <wp:anchor distT="0" distB="0" distL="114300" distR="114300" simplePos="0" relativeHeight="251645952" behindDoc="0" locked="0" layoutInCell="1" allowOverlap="1" wp14:anchorId="51D54BE0" wp14:editId="51469E89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749425" cy="1371600"/>
            <wp:effectExtent l="0" t="0" r="3175" b="0"/>
            <wp:wrapSquare wrapText="bothSides"/>
            <wp:docPr id="808924933" name="Picture 8089249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24933" name="Picture 8089249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BE0">
        <w:t xml:space="preserve">our </w:t>
      </w:r>
      <w:r w:rsidR="008E3445">
        <w:t>policies</w:t>
      </w:r>
      <w:r w:rsidR="00D72BE0">
        <w:t xml:space="preserve"> / rules</w:t>
      </w:r>
    </w:p>
    <w:p w14:paraId="189AC31E" w14:textId="2E9B52B1" w:rsidR="00B212AC" w:rsidRDefault="008E3445" w:rsidP="0033097F">
      <w:pPr>
        <w:pStyle w:val="Listtoplevel"/>
      </w:pPr>
      <w:r>
        <w:t>research</w:t>
      </w:r>
      <w:r w:rsidR="00D72BE0">
        <w:t xml:space="preserve"> / studies that we do</w:t>
      </w:r>
      <w:r>
        <w:t>.</w:t>
      </w:r>
    </w:p>
    <w:p w14:paraId="3D438D68" w14:textId="77777777" w:rsidR="001855EE" w:rsidRDefault="001855EE" w:rsidP="00517185">
      <w:pPr>
        <w:pStyle w:val="ListParagraph"/>
        <w:numPr>
          <w:ilvl w:val="0"/>
          <w:numId w:val="0"/>
        </w:numPr>
        <w:spacing w:before="0"/>
        <w:ind w:left="3686" w:right="119"/>
        <w:rPr>
          <w:rFonts w:cs="Arial"/>
          <w:szCs w:val="32"/>
        </w:rPr>
      </w:pPr>
    </w:p>
    <w:p w14:paraId="4F7290B0" w14:textId="1E5D3E55" w:rsidR="0010123D" w:rsidRPr="0010123D" w:rsidRDefault="00EE3E60" w:rsidP="00517185">
      <w:pPr>
        <w:pStyle w:val="ListParagraph"/>
        <w:numPr>
          <w:ilvl w:val="0"/>
          <w:numId w:val="0"/>
        </w:numPr>
        <w:spacing w:before="0"/>
        <w:ind w:left="3686" w:right="119"/>
      </w:pPr>
      <w:r w:rsidRPr="00DD1670"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01AD3539" wp14:editId="38934C23">
            <wp:simplePos x="0" y="0"/>
            <wp:positionH relativeFrom="page">
              <wp:posOffset>996950</wp:posOffset>
            </wp:positionH>
            <wp:positionV relativeFrom="paragraph">
              <wp:posOffset>27639</wp:posOffset>
            </wp:positionV>
            <wp:extent cx="1771015" cy="1769110"/>
            <wp:effectExtent l="0" t="0" r="635" b="2540"/>
            <wp:wrapSquare wrapText="bothSides"/>
            <wp:docPr id="1808747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47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8E" w:rsidRPr="0010123D">
        <w:rPr>
          <w:rFonts w:cs="Arial"/>
          <w:szCs w:val="32"/>
        </w:rPr>
        <w:t>Creative New Zealand</w:t>
      </w:r>
      <w:r w:rsidR="00547EDD" w:rsidRPr="0010123D">
        <w:rPr>
          <w:rFonts w:cs="Arial"/>
          <w:szCs w:val="32"/>
        </w:rPr>
        <w:t xml:space="preserve"> communication must work</w:t>
      </w:r>
      <w:r w:rsidR="0010123D" w:rsidRPr="0010123D">
        <w:rPr>
          <w:rFonts w:cs="Arial"/>
          <w:szCs w:val="32"/>
        </w:rPr>
        <w:t xml:space="preserve"> well</w:t>
      </w:r>
      <w:r w:rsidR="00547EDD" w:rsidRPr="0010123D">
        <w:rPr>
          <w:rFonts w:cs="Arial"/>
          <w:szCs w:val="32"/>
        </w:rPr>
        <w:t xml:space="preserve"> for</w:t>
      </w:r>
      <w:r w:rsidR="0010123D">
        <w:rPr>
          <w:rFonts w:cs="Arial"/>
          <w:szCs w:val="32"/>
        </w:rPr>
        <w:t>:</w:t>
      </w:r>
    </w:p>
    <w:p w14:paraId="15C7D8E5" w14:textId="423C4CDB" w:rsidR="0010123D" w:rsidRDefault="00F748F2" w:rsidP="00517185">
      <w:pPr>
        <w:pStyle w:val="Listtoplevel"/>
      </w:pPr>
      <w:r>
        <w:t>people who work for us</w:t>
      </w:r>
    </w:p>
    <w:p w14:paraId="35C86658" w14:textId="29043684" w:rsidR="000D0596" w:rsidRDefault="00F748F2" w:rsidP="00517185">
      <w:pPr>
        <w:pStyle w:val="Listtoplevel"/>
      </w:pPr>
      <w:r>
        <w:t xml:space="preserve">people who want to talk to us: </w:t>
      </w:r>
    </w:p>
    <w:p w14:paraId="662F9BFE" w14:textId="704F4423" w:rsidR="00F748F2" w:rsidRDefault="00311487" w:rsidP="00517185">
      <w:pPr>
        <w:pStyle w:val="Listtoplevel"/>
        <w:numPr>
          <w:ilvl w:val="1"/>
          <w:numId w:val="2"/>
        </w:numPr>
        <w:ind w:left="4820" w:hanging="567"/>
      </w:pPr>
      <w:r w:rsidRPr="00311487">
        <w:drawing>
          <wp:anchor distT="0" distB="0" distL="114300" distR="114300" simplePos="0" relativeHeight="251649024" behindDoc="1" locked="0" layoutInCell="1" allowOverlap="1" wp14:anchorId="20FA7D20" wp14:editId="0ABF1AA2">
            <wp:simplePos x="0" y="0"/>
            <wp:positionH relativeFrom="column">
              <wp:posOffset>236421</wp:posOffset>
            </wp:positionH>
            <wp:positionV relativeFrom="paragraph">
              <wp:posOffset>343134</wp:posOffset>
            </wp:positionV>
            <wp:extent cx="1519555" cy="1519555"/>
            <wp:effectExtent l="0" t="0" r="4445" b="0"/>
            <wp:wrapSquare wrapText="bothSides"/>
            <wp:docPr id="3263053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53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F2">
        <w:t xml:space="preserve">using </w:t>
      </w:r>
      <w:r w:rsidR="00517185">
        <w:t>the internet</w:t>
      </w:r>
    </w:p>
    <w:p w14:paraId="1252881C" w14:textId="05C9DAC6" w:rsidR="00F748F2" w:rsidRDefault="00F748F2" w:rsidP="00517185">
      <w:pPr>
        <w:pStyle w:val="Listtoplevel"/>
        <w:numPr>
          <w:ilvl w:val="1"/>
          <w:numId w:val="2"/>
        </w:numPr>
        <w:ind w:left="4820" w:hanging="567"/>
      </w:pPr>
      <w:r>
        <w:t>in person</w:t>
      </w:r>
      <w:r w:rsidR="000D0596">
        <w:t>.</w:t>
      </w:r>
    </w:p>
    <w:p w14:paraId="1561BD4C" w14:textId="5CEE2385" w:rsidR="00C239EF" w:rsidRDefault="00C239E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8B52646" w14:textId="5D189D74" w:rsidR="00384701" w:rsidRPr="00946AE5" w:rsidRDefault="00240DC6" w:rsidP="00384701">
      <w:pPr>
        <w:spacing w:line="240" w:lineRule="auto"/>
        <w:rPr>
          <w:b/>
          <w:bCs/>
          <w:sz w:val="36"/>
          <w:szCs w:val="28"/>
        </w:rPr>
      </w:pPr>
      <w:r w:rsidRPr="00946AE5">
        <w:rPr>
          <w:rFonts w:eastAsia="Calibri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5168" behindDoc="1" locked="0" layoutInCell="1" allowOverlap="1" wp14:anchorId="2C3C8069" wp14:editId="614D21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00175" cy="1400175"/>
            <wp:effectExtent l="0" t="0" r="0" b="9525"/>
            <wp:wrapSquare wrapText="bothSides"/>
            <wp:docPr id="33077634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7634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701" w:rsidRPr="00946AE5">
        <w:rPr>
          <w:b/>
          <w:bCs/>
          <w:sz w:val="36"/>
          <w:szCs w:val="28"/>
        </w:rPr>
        <w:t xml:space="preserve">Policy </w:t>
      </w:r>
      <w:r w:rsidR="00B81DC3">
        <w:rPr>
          <w:b/>
          <w:bCs/>
          <w:sz w:val="36"/>
          <w:szCs w:val="28"/>
        </w:rPr>
        <w:t>p</w:t>
      </w:r>
      <w:r w:rsidR="00384701" w:rsidRPr="00946AE5">
        <w:rPr>
          <w:b/>
          <w:bCs/>
          <w:sz w:val="36"/>
          <w:szCs w:val="28"/>
        </w:rPr>
        <w:t>rinciples 2 and 3</w:t>
      </w:r>
    </w:p>
    <w:p w14:paraId="49C9EE07" w14:textId="15387515" w:rsidR="00384701" w:rsidRDefault="00384701" w:rsidP="00935684">
      <w:pPr>
        <w:pStyle w:val="ERParagraph"/>
      </w:pPr>
    </w:p>
    <w:p w14:paraId="4448E5BB" w14:textId="3AF3078A" w:rsidR="00B81DC3" w:rsidRPr="00946AE5" w:rsidRDefault="00B81DC3" w:rsidP="00B81DC3">
      <w:pPr>
        <w:pStyle w:val="Listtoplevel"/>
        <w:rPr>
          <w:b/>
          <w:bCs/>
          <w:sz w:val="36"/>
          <w:szCs w:val="26"/>
        </w:rPr>
      </w:pPr>
      <w:r w:rsidRPr="003B478F">
        <w:rPr>
          <w:rFonts w:cs="Arial"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258266DA" wp14:editId="1B244170">
            <wp:simplePos x="0" y="0"/>
            <wp:positionH relativeFrom="margin">
              <wp:align>left</wp:align>
            </wp:positionH>
            <wp:positionV relativeFrom="paragraph">
              <wp:posOffset>1066800</wp:posOffset>
            </wp:positionV>
            <wp:extent cx="1491615" cy="1491615"/>
            <wp:effectExtent l="0" t="0" r="0" b="0"/>
            <wp:wrapSquare wrapText="bothSides"/>
            <wp:docPr id="151214133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4133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8F">
        <w:rPr>
          <w:rFonts w:cs="Arial"/>
          <w:b/>
          <w:bCs/>
          <w:sz w:val="36"/>
          <w:szCs w:val="36"/>
        </w:rPr>
        <w:t xml:space="preserve">Policy principle 2: </w:t>
      </w:r>
      <w:r w:rsidR="003B478F" w:rsidRPr="003B478F">
        <w:rPr>
          <w:rFonts w:eastAsia="Times New Roman" w:cs="Arial"/>
          <w:b/>
          <w:bCs/>
          <w:sz w:val="36"/>
          <w:szCs w:val="36"/>
        </w:rPr>
        <w:t>Te Mana Whaikaha Hei Kaihautū</w:t>
      </w:r>
      <w:r w:rsidRPr="00946AE5">
        <w:rPr>
          <w:b/>
          <w:bCs/>
          <w:sz w:val="36"/>
          <w:szCs w:val="26"/>
        </w:rPr>
        <w:t xml:space="preserve"> - Leadership by Deaf and disabled people</w:t>
      </w:r>
    </w:p>
    <w:p w14:paraId="3BA205AF" w14:textId="5FBE9C9C" w:rsidR="00B81DC3" w:rsidRPr="00946AE5" w:rsidRDefault="00B81DC3" w:rsidP="00B81DC3">
      <w:pPr>
        <w:pStyle w:val="Listtoplevel"/>
        <w:rPr>
          <w:b/>
          <w:bCs/>
          <w:sz w:val="36"/>
          <w:szCs w:val="26"/>
        </w:rPr>
      </w:pPr>
      <w:r w:rsidRPr="00946AE5">
        <w:rPr>
          <w:rFonts w:cs="Arial"/>
          <w:b/>
          <w:bCs/>
          <w:color w:val="222222"/>
          <w:sz w:val="36"/>
          <w:szCs w:val="36"/>
          <w:lang w:val="en-NZ"/>
        </w:rPr>
        <w:drawing>
          <wp:anchor distT="0" distB="0" distL="114300" distR="114300" simplePos="0" relativeHeight="251735040" behindDoc="0" locked="0" layoutInCell="1" allowOverlap="1" wp14:anchorId="51C0E0BE" wp14:editId="37268BD6">
            <wp:simplePos x="0" y="0"/>
            <wp:positionH relativeFrom="margin">
              <wp:posOffset>-57150</wp:posOffset>
            </wp:positionH>
            <wp:positionV relativeFrom="paragraph">
              <wp:posOffset>697230</wp:posOffset>
            </wp:positionV>
            <wp:extent cx="1793875" cy="1132840"/>
            <wp:effectExtent l="0" t="0" r="0" b="0"/>
            <wp:wrapSquare wrapText="bothSides"/>
            <wp:docPr id="568850725" name="Picture 5688507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50725" name="Picture 5688507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AE5">
        <w:rPr>
          <w:b/>
          <w:bCs/>
          <w:sz w:val="36"/>
          <w:szCs w:val="26"/>
        </w:rPr>
        <w:t xml:space="preserve">Policy </w:t>
      </w:r>
      <w:r w:rsidR="002A2402">
        <w:rPr>
          <w:b/>
          <w:bCs/>
          <w:sz w:val="36"/>
          <w:szCs w:val="26"/>
        </w:rPr>
        <w:t>p</w:t>
      </w:r>
      <w:r w:rsidR="002A2402" w:rsidRPr="00946AE5">
        <w:rPr>
          <w:b/>
          <w:bCs/>
          <w:sz w:val="36"/>
          <w:szCs w:val="26"/>
        </w:rPr>
        <w:t xml:space="preserve">rinciple </w:t>
      </w:r>
      <w:r w:rsidRPr="00946AE5">
        <w:rPr>
          <w:b/>
          <w:bCs/>
          <w:sz w:val="36"/>
          <w:szCs w:val="26"/>
        </w:rPr>
        <w:t>3: Iti Kahurangi – Value</w:t>
      </w:r>
    </w:p>
    <w:p w14:paraId="21BE1FD2" w14:textId="750B5877" w:rsidR="00935684" w:rsidRPr="00384701" w:rsidRDefault="00935684" w:rsidP="00935684">
      <w:pPr>
        <w:pStyle w:val="ERParagraph"/>
      </w:pPr>
    </w:p>
    <w:p w14:paraId="3B2727BC" w14:textId="77777777" w:rsidR="00B81DC3" w:rsidRDefault="00B81DC3" w:rsidP="00935684">
      <w:pPr>
        <w:pStyle w:val="ERParagraph"/>
      </w:pPr>
    </w:p>
    <w:p w14:paraId="62BD5DCE" w14:textId="5085E175" w:rsidR="00384701" w:rsidRPr="00935684" w:rsidRDefault="00384701" w:rsidP="00935684">
      <w:pPr>
        <w:pStyle w:val="ERParagraph"/>
      </w:pPr>
      <w:r w:rsidRPr="00935684">
        <w:t>Policy principles 2 and 3 work together using the same actions.</w:t>
      </w:r>
    </w:p>
    <w:p w14:paraId="28B9E9AA" w14:textId="77777777" w:rsidR="009F2BEA" w:rsidRDefault="009F2BEA">
      <w:pPr>
        <w:spacing w:line="240" w:lineRule="auto"/>
        <w:ind w:left="0"/>
        <w:rPr>
          <w:rFonts w:eastAsiaTheme="minorHAnsi" w:cs="Arial"/>
          <w:b/>
          <w:bCs/>
          <w:lang w:val="en-NZ"/>
        </w:rPr>
      </w:pPr>
      <w:r>
        <w:rPr>
          <w:b/>
          <w:bCs/>
        </w:rPr>
        <w:br w:type="page"/>
      </w:r>
    </w:p>
    <w:p w14:paraId="13EFE861" w14:textId="44F93D85" w:rsidR="00DB7147" w:rsidRPr="00946AE5" w:rsidRDefault="005C015A" w:rsidP="00BD088F">
      <w:pPr>
        <w:pStyle w:val="ERParagraph"/>
        <w:rPr>
          <w:b/>
          <w:bCs/>
        </w:rPr>
      </w:pPr>
      <w:r w:rsidRPr="00946AE5">
        <w:rPr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AC68579" wp14:editId="710027E2">
            <wp:simplePos x="0" y="0"/>
            <wp:positionH relativeFrom="margin">
              <wp:posOffset>166180</wp:posOffset>
            </wp:positionH>
            <wp:positionV relativeFrom="paragraph">
              <wp:posOffset>13616</wp:posOffset>
            </wp:positionV>
            <wp:extent cx="1413164" cy="1413164"/>
            <wp:effectExtent l="0" t="0" r="0" b="0"/>
            <wp:wrapSquare wrapText="bothSides"/>
            <wp:docPr id="212154272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4272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06" w:rsidRPr="00946AE5">
        <w:rPr>
          <w:b/>
          <w:bCs/>
        </w:rPr>
        <w:t>Action 4</w:t>
      </w:r>
      <w:r w:rsidR="00ED32D0" w:rsidRPr="00946AE5">
        <w:rPr>
          <w:b/>
          <w:bCs/>
        </w:rPr>
        <w:t>: D</w:t>
      </w:r>
      <w:r w:rsidR="005B5BE7" w:rsidRPr="00946AE5">
        <w:rPr>
          <w:b/>
          <w:bCs/>
        </w:rPr>
        <w:t>isabled</w:t>
      </w:r>
      <w:r w:rsidR="00ED32D0" w:rsidRPr="00946AE5">
        <w:rPr>
          <w:b/>
          <w:bCs/>
        </w:rPr>
        <w:t xml:space="preserve"> artists feel part of </w:t>
      </w:r>
      <w:r w:rsidR="00465406" w:rsidRPr="00946AE5">
        <w:rPr>
          <w:b/>
          <w:bCs/>
        </w:rPr>
        <w:t xml:space="preserve">Creative New Zealand </w:t>
      </w:r>
    </w:p>
    <w:p w14:paraId="5BE23A6E" w14:textId="77777777" w:rsidR="00DB7147" w:rsidRDefault="00DB7147" w:rsidP="00ED32D0">
      <w:pPr>
        <w:ind w:right="119"/>
        <w:rPr>
          <w:rFonts w:cs="Arial"/>
          <w:b/>
          <w:bCs/>
          <w:szCs w:val="32"/>
        </w:rPr>
      </w:pPr>
    </w:p>
    <w:p w14:paraId="3E1F7DF0" w14:textId="77777777" w:rsidR="00DB7147" w:rsidRDefault="00DB7147" w:rsidP="00ED32D0">
      <w:pPr>
        <w:ind w:right="119"/>
        <w:rPr>
          <w:rFonts w:cs="Arial"/>
          <w:b/>
          <w:bCs/>
          <w:szCs w:val="32"/>
        </w:rPr>
      </w:pPr>
    </w:p>
    <w:p w14:paraId="171AC59C" w14:textId="77777777" w:rsidR="00DB7147" w:rsidRDefault="00DB7147" w:rsidP="00DB7147">
      <w:pPr>
        <w:ind w:right="119"/>
        <w:rPr>
          <w:rFonts w:cs="Arial"/>
          <w:szCs w:val="32"/>
        </w:rPr>
      </w:pPr>
      <w:r>
        <w:rPr>
          <w:rFonts w:cs="Arial"/>
          <w:szCs w:val="32"/>
        </w:rPr>
        <w:t>We make this happen by:</w:t>
      </w:r>
    </w:p>
    <w:p w14:paraId="550B0ED3" w14:textId="6F3192BF" w:rsidR="00836253" w:rsidRDefault="008936C4" w:rsidP="00836253">
      <w:pPr>
        <w:pStyle w:val="Listtoplevel"/>
      </w:pPr>
      <w:r w:rsidRPr="002D7778">
        <w:drawing>
          <wp:anchor distT="0" distB="0" distL="114300" distR="114300" simplePos="0" relativeHeight="251667456" behindDoc="1" locked="0" layoutInCell="1" allowOverlap="1" wp14:anchorId="1EA4B8E9" wp14:editId="5BD7AE88">
            <wp:simplePos x="0" y="0"/>
            <wp:positionH relativeFrom="margin">
              <wp:align>left</wp:align>
            </wp:positionH>
            <wp:positionV relativeFrom="paragraph">
              <wp:posOffset>331838</wp:posOffset>
            </wp:positionV>
            <wp:extent cx="1950720" cy="1246505"/>
            <wp:effectExtent l="0" t="0" r="0" b="0"/>
            <wp:wrapSquare wrapText="bothSides"/>
            <wp:docPr id="30780618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0618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47">
        <w:t>including</w:t>
      </w:r>
      <w:r w:rsidR="00914D4E" w:rsidRPr="00914D4E">
        <w:t xml:space="preserve"> everyone</w:t>
      </w:r>
    </w:p>
    <w:p w14:paraId="3ABFD2C7" w14:textId="543ACF5A" w:rsidR="00836253" w:rsidRDefault="00914D4E" w:rsidP="00836253">
      <w:pPr>
        <w:pStyle w:val="Listtoplevel"/>
      </w:pPr>
      <w:r w:rsidRPr="00914D4E">
        <w:t>us</w:t>
      </w:r>
      <w:r w:rsidR="00836253">
        <w:t>ing</w:t>
      </w:r>
      <w:r w:rsidRPr="00914D4E">
        <w:t xml:space="preserve"> the right knowledge</w:t>
      </w:r>
    </w:p>
    <w:p w14:paraId="21E74C29" w14:textId="26483256" w:rsidR="009335AC" w:rsidRDefault="00914D4E" w:rsidP="00836253">
      <w:pPr>
        <w:pStyle w:val="Listtoplevel"/>
      </w:pPr>
      <w:r w:rsidRPr="00914D4E">
        <w:t>hav</w:t>
      </w:r>
      <w:r w:rsidR="00DB7147">
        <w:t>ing</w:t>
      </w:r>
      <w:r w:rsidRPr="00914D4E">
        <w:t xml:space="preserve"> disabled staff.</w:t>
      </w:r>
    </w:p>
    <w:p w14:paraId="235F7D29" w14:textId="77777777" w:rsidR="00836253" w:rsidRPr="00914D4E" w:rsidRDefault="00836253" w:rsidP="00836253">
      <w:pPr>
        <w:pStyle w:val="Listtoplevel"/>
        <w:numPr>
          <w:ilvl w:val="0"/>
          <w:numId w:val="0"/>
        </w:numPr>
        <w:ind w:left="4253"/>
      </w:pPr>
    </w:p>
    <w:p w14:paraId="300D79A5" w14:textId="5A852032" w:rsidR="007A4817" w:rsidRPr="001121B6" w:rsidRDefault="00FC1ECF" w:rsidP="00CE2A40">
      <w:pPr>
        <w:ind w:right="119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BA280BE" wp14:editId="7945BFF7">
            <wp:simplePos x="0" y="0"/>
            <wp:positionH relativeFrom="margin">
              <wp:align>left</wp:align>
            </wp:positionH>
            <wp:positionV relativeFrom="paragraph">
              <wp:posOffset>11876</wp:posOffset>
            </wp:positionV>
            <wp:extent cx="1736090" cy="1154430"/>
            <wp:effectExtent l="0" t="0" r="0" b="7620"/>
            <wp:wrapSquare wrapText="bothSides"/>
            <wp:docPr id="29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406" w:rsidRPr="007A4817">
        <w:t xml:space="preserve">We </w:t>
      </w:r>
      <w:r w:rsidR="00417BB3">
        <w:t>ask</w:t>
      </w:r>
      <w:r w:rsidR="00465406" w:rsidRPr="007A4817">
        <w:t xml:space="preserve"> </w:t>
      </w:r>
      <w:r w:rsidR="000526CC">
        <w:t>that</w:t>
      </w:r>
      <w:r w:rsidR="00465406" w:rsidRPr="007A4817">
        <w:t xml:space="preserve"> the Minister </w:t>
      </w:r>
      <w:r w:rsidR="002A2402">
        <w:t>for</w:t>
      </w:r>
      <w:r w:rsidR="002A2402" w:rsidRPr="007A4817">
        <w:t xml:space="preserve"> </w:t>
      </w:r>
      <w:r w:rsidR="00465406" w:rsidRPr="007A4817">
        <w:t xml:space="preserve">Arts, Culture and Heritage </w:t>
      </w:r>
      <w:r w:rsidR="000526CC">
        <w:t xml:space="preserve">chooses </w:t>
      </w:r>
      <w:r w:rsidR="001D0607">
        <w:t xml:space="preserve">disabled </w:t>
      </w:r>
      <w:r w:rsidR="000526CC">
        <w:t xml:space="preserve">arts leaders for the </w:t>
      </w:r>
      <w:r w:rsidR="000526CC" w:rsidRPr="00CE2A40">
        <w:rPr>
          <w:b/>
          <w:bCs/>
        </w:rPr>
        <w:t>Arts Council</w:t>
      </w:r>
      <w:r w:rsidR="001D0607">
        <w:t>.</w:t>
      </w:r>
      <w:r w:rsidR="000526CC">
        <w:t xml:space="preserve"> </w:t>
      </w:r>
    </w:p>
    <w:p w14:paraId="778D6790" w14:textId="435B0ADB" w:rsidR="001121B6" w:rsidRDefault="001121B6" w:rsidP="00465406">
      <w:pPr>
        <w:ind w:right="119"/>
        <w:rPr>
          <w:rFonts w:cs="Arial"/>
          <w:szCs w:val="32"/>
        </w:rPr>
      </w:pPr>
    </w:p>
    <w:p w14:paraId="6EC7AB53" w14:textId="4B55A666" w:rsidR="003B4A69" w:rsidRDefault="00331244" w:rsidP="00465406">
      <w:pPr>
        <w:ind w:right="119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FDD7E02" wp14:editId="2A211E97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896110" cy="480695"/>
            <wp:effectExtent l="0" t="0" r="8890" b="0"/>
            <wp:wrapSquare wrapText="bothSides"/>
            <wp:docPr id="997991684" name="Picture 9979916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6770" name="Picture 241186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A69"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C615E34" wp14:editId="5128B145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3314700" cy="1009650"/>
                <wp:effectExtent l="0" t="0" r="0" b="0"/>
                <wp:wrapNone/>
                <wp:docPr id="2015381792" name="Rectangle 201538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0096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7502" id="Rectangle 2015381792" o:spid="_x0000_s1026" style="position:absolute;margin-left:209.8pt;margin-top:15.4pt;width:261pt;height:79.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" fillcolor="#ffecaf" stroked="f" strokeweight="1pt">
                <w10:wrap anchorx="margin"/>
              </v:rect>
            </w:pict>
          </mc:Fallback>
        </mc:AlternateContent>
      </w:r>
    </w:p>
    <w:p w14:paraId="31F113E9" w14:textId="5F74ABC3" w:rsidR="003B4A69" w:rsidRDefault="003B4A69" w:rsidP="00465406">
      <w:pPr>
        <w:ind w:right="119"/>
        <w:rPr>
          <w:rFonts w:cs="Arial"/>
          <w:szCs w:val="32"/>
        </w:rPr>
      </w:pPr>
      <w:r>
        <w:rPr>
          <w:rFonts w:cs="Arial"/>
          <w:szCs w:val="32"/>
        </w:rPr>
        <w:t xml:space="preserve">The </w:t>
      </w:r>
      <w:r w:rsidRPr="00CE2A40">
        <w:rPr>
          <w:b/>
          <w:bCs/>
        </w:rPr>
        <w:t>Arts Council</w:t>
      </w:r>
      <w:r>
        <w:rPr>
          <w:b/>
          <w:bCs/>
        </w:rPr>
        <w:t xml:space="preserve"> </w:t>
      </w:r>
      <w:r w:rsidRPr="003B4A69">
        <w:t>is the group that leads Creative New Zealand.</w:t>
      </w:r>
    </w:p>
    <w:p w14:paraId="348B3EC5" w14:textId="59195054" w:rsidR="001121B6" w:rsidRDefault="001121B6" w:rsidP="00465406">
      <w:pPr>
        <w:ind w:right="119"/>
        <w:rPr>
          <w:rFonts w:cs="Arial"/>
          <w:szCs w:val="32"/>
        </w:rPr>
      </w:pPr>
    </w:p>
    <w:p w14:paraId="03A1BA25" w14:textId="4245DFF0" w:rsidR="003B4A69" w:rsidRDefault="003B4A69" w:rsidP="00A56D56">
      <w:pPr>
        <w:ind w:left="4253" w:right="119" w:hanging="567"/>
        <w:rPr>
          <w:rFonts w:cs="Arial"/>
          <w:szCs w:val="32"/>
        </w:rPr>
      </w:pPr>
    </w:p>
    <w:p w14:paraId="2D208FBC" w14:textId="77777777" w:rsidR="003B4A69" w:rsidRDefault="003B4A69" w:rsidP="00A56D56">
      <w:pPr>
        <w:ind w:left="4253" w:right="119" w:hanging="567"/>
        <w:rPr>
          <w:rFonts w:cs="Arial"/>
          <w:szCs w:val="32"/>
        </w:rPr>
      </w:pPr>
    </w:p>
    <w:p w14:paraId="1310BFD4" w14:textId="148B858E" w:rsidR="001121B6" w:rsidRDefault="008936C4" w:rsidP="006A228A">
      <w:pPr>
        <w:ind w:right="119"/>
        <w:rPr>
          <w:rFonts w:cs="Arial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11136" behindDoc="1" locked="0" layoutInCell="1" allowOverlap="1" wp14:anchorId="508FFD4F" wp14:editId="2DEE059E">
            <wp:simplePos x="0" y="0"/>
            <wp:positionH relativeFrom="margin">
              <wp:align>left</wp:align>
            </wp:positionH>
            <wp:positionV relativeFrom="paragraph">
              <wp:posOffset>468</wp:posOffset>
            </wp:positionV>
            <wp:extent cx="1760220" cy="937895"/>
            <wp:effectExtent l="0" t="0" r="0" b="0"/>
            <wp:wrapSquare wrapText="bothSides"/>
            <wp:docPr id="4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608">
        <w:rPr>
          <w:rFonts w:cs="Arial"/>
          <w:szCs w:val="32"/>
        </w:rPr>
        <w:t xml:space="preserve">Creative New Zealand </w:t>
      </w:r>
      <w:r w:rsidR="003B4A69">
        <w:rPr>
          <w:rFonts w:cs="Arial"/>
          <w:szCs w:val="32"/>
        </w:rPr>
        <w:t xml:space="preserve">will </w:t>
      </w:r>
      <w:r w:rsidR="00E11608">
        <w:rPr>
          <w:rFonts w:cs="Arial"/>
          <w:szCs w:val="32"/>
        </w:rPr>
        <w:t>keep</w:t>
      </w:r>
      <w:r w:rsidR="006A228A">
        <w:rPr>
          <w:rFonts w:cs="Arial"/>
          <w:szCs w:val="32"/>
        </w:rPr>
        <w:t xml:space="preserve"> </w:t>
      </w:r>
      <w:r w:rsidR="00E11608">
        <w:rPr>
          <w:rFonts w:cs="Arial"/>
          <w:szCs w:val="32"/>
        </w:rPr>
        <w:t xml:space="preserve">working with the </w:t>
      </w:r>
      <w:r w:rsidR="00465406" w:rsidRPr="006A228A">
        <w:rPr>
          <w:rFonts w:cs="Arial"/>
          <w:b/>
          <w:bCs/>
          <w:szCs w:val="32"/>
        </w:rPr>
        <w:t xml:space="preserve">Manga Tipua </w:t>
      </w:r>
      <w:r w:rsidR="003B478F">
        <w:rPr>
          <w:rFonts w:cs="Arial"/>
          <w:b/>
          <w:bCs/>
          <w:szCs w:val="32"/>
        </w:rPr>
        <w:t>Accessibility Advisory</w:t>
      </w:r>
      <w:r w:rsidR="002A2402" w:rsidRPr="006A228A">
        <w:rPr>
          <w:rFonts w:cs="Arial"/>
          <w:b/>
          <w:bCs/>
          <w:szCs w:val="32"/>
        </w:rPr>
        <w:t xml:space="preserve"> </w:t>
      </w:r>
      <w:r w:rsidR="00465406" w:rsidRPr="006A228A">
        <w:rPr>
          <w:rFonts w:cs="Arial"/>
          <w:b/>
          <w:bCs/>
          <w:szCs w:val="32"/>
        </w:rPr>
        <w:t>Group</w:t>
      </w:r>
      <w:r w:rsidR="00945169">
        <w:rPr>
          <w:rFonts w:cs="Arial"/>
          <w:szCs w:val="32"/>
        </w:rPr>
        <w:t>.</w:t>
      </w:r>
    </w:p>
    <w:p w14:paraId="02C0CB33" w14:textId="77777777" w:rsidR="006A228A" w:rsidRDefault="006A228A" w:rsidP="006A228A">
      <w:pPr>
        <w:ind w:right="119"/>
        <w:rPr>
          <w:rFonts w:cs="Arial"/>
          <w:szCs w:val="32"/>
        </w:rPr>
      </w:pPr>
    </w:p>
    <w:p w14:paraId="6D1D5FD9" w14:textId="658F280B" w:rsidR="006A228A" w:rsidRDefault="006A228A" w:rsidP="006A228A">
      <w:pPr>
        <w:ind w:right="119"/>
        <w:rPr>
          <w:rFonts w:cs="Arial"/>
          <w:szCs w:val="32"/>
        </w:rPr>
      </w:pPr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1A4A2C0" wp14:editId="61EAD84F">
                <wp:simplePos x="0" y="0"/>
                <wp:positionH relativeFrom="margin">
                  <wp:posOffset>2257425</wp:posOffset>
                </wp:positionH>
                <wp:positionV relativeFrom="paragraph">
                  <wp:posOffset>350520</wp:posOffset>
                </wp:positionV>
                <wp:extent cx="3314700" cy="1714500"/>
                <wp:effectExtent l="0" t="0" r="0" b="0"/>
                <wp:wrapNone/>
                <wp:docPr id="296258373" name="Rectangle 296258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6C4D8" id="Rectangle 296258373" o:spid="_x0000_s1026" style="position:absolute;margin-left:177.75pt;margin-top:27.6pt;width:261pt;height:13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" fillcolor="#ffecaf" stroked="f" strokeweight="1pt">
                <w10:wrap anchorx="margin"/>
              </v:rect>
            </w:pict>
          </mc:Fallback>
        </mc:AlternateContent>
      </w:r>
    </w:p>
    <w:p w14:paraId="5E202C5E" w14:textId="57825910" w:rsidR="006A228A" w:rsidRDefault="00B81DC3" w:rsidP="006A228A">
      <w:pPr>
        <w:ind w:right="119"/>
        <w:rPr>
          <w:rFonts w:cs="Arial"/>
          <w:szCs w:val="32"/>
        </w:rPr>
      </w:pPr>
      <w:r w:rsidRPr="002D7778">
        <w:rPr>
          <w:noProof/>
        </w:rPr>
        <w:drawing>
          <wp:anchor distT="0" distB="0" distL="114300" distR="114300" simplePos="0" relativeHeight="251727872" behindDoc="1" locked="0" layoutInCell="1" allowOverlap="1" wp14:anchorId="51C1F44B" wp14:editId="72684583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950720" cy="1246505"/>
            <wp:effectExtent l="0" t="0" r="0" b="0"/>
            <wp:wrapSquare wrapText="bothSides"/>
            <wp:docPr id="196238563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0618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28A">
        <w:rPr>
          <w:rFonts w:cs="Arial"/>
          <w:szCs w:val="32"/>
        </w:rPr>
        <w:t xml:space="preserve">The </w:t>
      </w:r>
      <w:r w:rsidR="006A228A" w:rsidRPr="006A228A">
        <w:rPr>
          <w:rFonts w:cs="Arial"/>
          <w:b/>
          <w:bCs/>
          <w:szCs w:val="32"/>
        </w:rPr>
        <w:t xml:space="preserve">Manga Tipua </w:t>
      </w:r>
      <w:r w:rsidR="003B478F">
        <w:rPr>
          <w:rFonts w:cs="Arial"/>
          <w:b/>
          <w:bCs/>
          <w:szCs w:val="32"/>
        </w:rPr>
        <w:t xml:space="preserve">Accessibility Advisory </w:t>
      </w:r>
      <w:r w:rsidR="006A228A" w:rsidRPr="006A228A">
        <w:rPr>
          <w:rFonts w:cs="Arial"/>
          <w:b/>
          <w:bCs/>
          <w:szCs w:val="32"/>
        </w:rPr>
        <w:t>Group</w:t>
      </w:r>
      <w:r w:rsidR="006A228A">
        <w:rPr>
          <w:rFonts w:cs="Arial"/>
          <w:b/>
          <w:bCs/>
          <w:szCs w:val="32"/>
        </w:rPr>
        <w:t xml:space="preserve"> </w:t>
      </w:r>
      <w:r w:rsidR="006A228A">
        <w:rPr>
          <w:rFonts w:cs="Arial"/>
          <w:szCs w:val="32"/>
        </w:rPr>
        <w:t xml:space="preserve">is a group of disabled people </w:t>
      </w:r>
      <w:r w:rsidR="00E43E98">
        <w:rPr>
          <w:rFonts w:cs="Arial"/>
          <w:szCs w:val="32"/>
        </w:rPr>
        <w:t xml:space="preserve">who </w:t>
      </w:r>
      <w:r w:rsidR="006A228A">
        <w:rPr>
          <w:rFonts w:cs="Arial"/>
          <w:szCs w:val="32"/>
        </w:rPr>
        <w:t>advise Creative New Zealand</w:t>
      </w:r>
      <w:r w:rsidR="00E43E98">
        <w:rPr>
          <w:rFonts w:cs="Arial"/>
          <w:szCs w:val="32"/>
        </w:rPr>
        <w:t xml:space="preserve"> on how to do things better</w:t>
      </w:r>
      <w:r w:rsidR="006A228A">
        <w:rPr>
          <w:rFonts w:cs="Arial"/>
          <w:szCs w:val="32"/>
        </w:rPr>
        <w:t>.</w:t>
      </w:r>
    </w:p>
    <w:p w14:paraId="697A81A6" w14:textId="6DF5EF48" w:rsidR="006A228A" w:rsidRDefault="006A228A" w:rsidP="006A228A">
      <w:pPr>
        <w:ind w:right="119"/>
        <w:rPr>
          <w:rFonts w:cs="Arial"/>
          <w:szCs w:val="32"/>
        </w:rPr>
      </w:pPr>
    </w:p>
    <w:p w14:paraId="16FC8802" w14:textId="3D67BCBE" w:rsidR="006A228A" w:rsidRDefault="00B81DC3" w:rsidP="006A228A">
      <w:pPr>
        <w:ind w:right="119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05A0CA5" wp14:editId="2B4239F8">
            <wp:simplePos x="0" y="0"/>
            <wp:positionH relativeFrom="margin">
              <wp:align>left</wp:align>
            </wp:positionH>
            <wp:positionV relativeFrom="paragraph">
              <wp:posOffset>487</wp:posOffset>
            </wp:positionV>
            <wp:extent cx="1790700" cy="1270000"/>
            <wp:effectExtent l="0" t="0" r="0" b="6350"/>
            <wp:wrapSquare wrapText="bothSides"/>
            <wp:docPr id="30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C787F" w14:textId="5FAAFAE3" w:rsidR="008F1A8F" w:rsidRPr="00E43E98" w:rsidRDefault="008F1A8F" w:rsidP="00E43E98">
      <w:pPr>
        <w:ind w:right="119"/>
        <w:rPr>
          <w:rFonts w:cs="Arial"/>
          <w:szCs w:val="32"/>
        </w:rPr>
      </w:pPr>
      <w:r w:rsidRPr="00E43E98">
        <w:rPr>
          <w:rFonts w:cs="Arial"/>
          <w:szCs w:val="32"/>
        </w:rPr>
        <w:t xml:space="preserve">Creative New Zealand has </w:t>
      </w:r>
      <w:r w:rsidR="00465406" w:rsidRPr="00E43E98">
        <w:rPr>
          <w:rFonts w:cs="Arial"/>
          <w:szCs w:val="32"/>
        </w:rPr>
        <w:t>opportunities</w:t>
      </w:r>
      <w:r w:rsidRPr="00E43E98">
        <w:rPr>
          <w:rFonts w:cs="Arial"/>
          <w:szCs w:val="32"/>
        </w:rPr>
        <w:t xml:space="preserve"> for disabled people to:</w:t>
      </w:r>
    </w:p>
    <w:p w14:paraId="296EB1CE" w14:textId="044308F0" w:rsidR="008F1A8F" w:rsidRDefault="00B22C14" w:rsidP="00E43E98">
      <w:pPr>
        <w:pStyle w:val="ListParagraph"/>
        <w:numPr>
          <w:ilvl w:val="0"/>
          <w:numId w:val="25"/>
        </w:numPr>
        <w:ind w:left="4253" w:right="119" w:hanging="567"/>
        <w:rPr>
          <w:rFonts w:cs="Arial"/>
          <w:szCs w:val="32"/>
        </w:rPr>
      </w:pPr>
      <w:r w:rsidRPr="00B22C14">
        <w:rPr>
          <w:rFonts w:cs="Arial"/>
          <w:noProof/>
          <w:szCs w:val="32"/>
        </w:rPr>
        <w:drawing>
          <wp:anchor distT="0" distB="0" distL="114300" distR="114300" simplePos="0" relativeHeight="251680768" behindDoc="1" locked="0" layoutInCell="1" allowOverlap="1" wp14:anchorId="7903A376" wp14:editId="45B315F1">
            <wp:simplePos x="0" y="0"/>
            <wp:positionH relativeFrom="margin">
              <wp:posOffset>156210</wp:posOffset>
            </wp:positionH>
            <wp:positionV relativeFrom="paragraph">
              <wp:posOffset>358140</wp:posOffset>
            </wp:positionV>
            <wp:extent cx="1400810" cy="1400810"/>
            <wp:effectExtent l="0" t="0" r="8890" b="0"/>
            <wp:wrapSquare wrapText="bothSides"/>
            <wp:docPr id="19713901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901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A8F" w:rsidRPr="008F1A8F">
        <w:rPr>
          <w:rFonts w:cs="Arial"/>
          <w:szCs w:val="32"/>
        </w:rPr>
        <w:t>lead our work in accessibility</w:t>
      </w:r>
    </w:p>
    <w:p w14:paraId="256FB620" w14:textId="0AA8DBE1" w:rsidR="008F1A8F" w:rsidRPr="008F1A8F" w:rsidRDefault="008F1A8F" w:rsidP="00E43E98">
      <w:pPr>
        <w:pStyle w:val="ListParagraph"/>
        <w:numPr>
          <w:ilvl w:val="0"/>
          <w:numId w:val="25"/>
        </w:numPr>
        <w:ind w:left="4253" w:right="119" w:hanging="567"/>
        <w:rPr>
          <w:rFonts w:cs="Arial"/>
          <w:szCs w:val="32"/>
        </w:rPr>
      </w:pPr>
      <w:r>
        <w:rPr>
          <w:rFonts w:cs="Arial"/>
          <w:szCs w:val="32"/>
        </w:rPr>
        <w:t>work with our staff</w:t>
      </w:r>
      <w:r w:rsidRPr="008F1A8F">
        <w:rPr>
          <w:rFonts w:cs="Arial"/>
          <w:szCs w:val="32"/>
        </w:rPr>
        <w:t>.</w:t>
      </w:r>
    </w:p>
    <w:p w14:paraId="6E488A90" w14:textId="0D23F753" w:rsidR="00FE056A" w:rsidRDefault="00FE056A" w:rsidP="00465406">
      <w:pPr>
        <w:ind w:right="119"/>
        <w:rPr>
          <w:rFonts w:cs="Arial"/>
          <w:szCs w:val="32"/>
        </w:rPr>
      </w:pPr>
    </w:p>
    <w:p w14:paraId="715FE857" w14:textId="104611C6" w:rsidR="004D0D0D" w:rsidRPr="00E43E98" w:rsidRDefault="00890CE9" w:rsidP="001B4799">
      <w:pPr>
        <w:ind w:right="119"/>
        <w:rPr>
          <w:rFonts w:cs="Arial"/>
          <w:szCs w:val="32"/>
        </w:rPr>
      </w:pPr>
      <w:r w:rsidRPr="00890CE9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1391C39" wp14:editId="70DBD6EB">
            <wp:simplePos x="0" y="0"/>
            <wp:positionH relativeFrom="margin">
              <wp:align>left</wp:align>
            </wp:positionH>
            <wp:positionV relativeFrom="paragraph">
              <wp:posOffset>270089</wp:posOffset>
            </wp:positionV>
            <wp:extent cx="1526540" cy="1983105"/>
            <wp:effectExtent l="0" t="0" r="0" b="0"/>
            <wp:wrapSquare wrapText="bothSides"/>
            <wp:docPr id="149019997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9997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0D" w:rsidRPr="00E43E98">
        <w:rPr>
          <w:rFonts w:cs="Arial"/>
          <w:szCs w:val="32"/>
        </w:rPr>
        <w:t>We make it easy for disabled people to work for Creative New Zealand by:</w:t>
      </w:r>
    </w:p>
    <w:p w14:paraId="7E94B490" w14:textId="471E3B8B" w:rsidR="004D0D0D" w:rsidRDefault="004D0D0D" w:rsidP="00E43E98">
      <w:pPr>
        <w:pStyle w:val="Listtoplevel"/>
      </w:pPr>
      <w:r>
        <w:t>h</w:t>
      </w:r>
      <w:r w:rsidR="00FE056A" w:rsidRPr="00FE056A">
        <w:t xml:space="preserve">iring </w:t>
      </w:r>
      <w:r>
        <w:t>disabled</w:t>
      </w:r>
      <w:r w:rsidR="00FE056A" w:rsidRPr="00FE056A">
        <w:t xml:space="preserve"> staff</w:t>
      </w:r>
      <w:r w:rsidR="00242F05">
        <w:t xml:space="preserve"> in a way that works for them</w:t>
      </w:r>
    </w:p>
    <w:p w14:paraId="68651E75" w14:textId="094A31B9" w:rsidR="003E1FA1" w:rsidRDefault="00331244" w:rsidP="00E43E98">
      <w:pPr>
        <w:pStyle w:val="Listtoplevel"/>
      </w:pPr>
      <w:r w:rsidRPr="002A306B">
        <w:drawing>
          <wp:anchor distT="0" distB="0" distL="114300" distR="114300" simplePos="0" relativeHeight="251677696" behindDoc="1" locked="0" layoutInCell="1" allowOverlap="1" wp14:anchorId="4890A9F8" wp14:editId="2982065B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1626870" cy="1769110"/>
            <wp:effectExtent l="0" t="0" r="0" b="2540"/>
            <wp:wrapSquare wrapText="bothSides"/>
            <wp:docPr id="30890812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0812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0D">
        <w:t xml:space="preserve">having jobs that </w:t>
      </w:r>
      <w:r w:rsidR="00AD365B">
        <w:t>include disabled people</w:t>
      </w:r>
    </w:p>
    <w:p w14:paraId="27A0110C" w14:textId="32428D6D" w:rsidR="00242F05" w:rsidRDefault="00242F05" w:rsidP="00E43E98">
      <w:pPr>
        <w:pStyle w:val="Listtoplevel"/>
      </w:pPr>
      <w:r>
        <w:t>welcoming disabled people in our workplaces</w:t>
      </w:r>
    </w:p>
    <w:p w14:paraId="663FB994" w14:textId="2AE418AF" w:rsidR="00242F05" w:rsidRDefault="00347C2A" w:rsidP="00E43E98">
      <w:pPr>
        <w:pStyle w:val="Listtoplevel"/>
      </w:pPr>
      <w:r>
        <w:t>making sure disabled people can learn new skills with us</w:t>
      </w:r>
      <w:r w:rsidR="00242F05">
        <w:t>.</w:t>
      </w:r>
    </w:p>
    <w:p w14:paraId="6F2E8895" w14:textId="77777777" w:rsidR="00B81DC3" w:rsidRDefault="00B81DC3">
      <w:pPr>
        <w:spacing w:line="240" w:lineRule="auto"/>
        <w:ind w:left="0"/>
        <w:rPr>
          <w:rFonts w:eastAsiaTheme="minorHAnsi" w:cs="Arial"/>
          <w:b/>
          <w:bCs/>
          <w:lang w:val="en-NZ"/>
        </w:rPr>
      </w:pPr>
      <w:r>
        <w:rPr>
          <w:b/>
          <w:bCs/>
        </w:rPr>
        <w:br w:type="page"/>
      </w:r>
    </w:p>
    <w:p w14:paraId="27DE9717" w14:textId="46A4A3FF" w:rsidR="00465406" w:rsidRPr="00B81DC3" w:rsidRDefault="00383DFF" w:rsidP="001B4799">
      <w:pPr>
        <w:pStyle w:val="ERParagraph"/>
        <w:rPr>
          <w:b/>
          <w:bCs/>
        </w:rPr>
      </w:pPr>
      <w:r w:rsidRPr="00B81DC3">
        <w:rPr>
          <w:b/>
          <w:bCs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2E8164C" wp14:editId="7D477E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4040" cy="1246505"/>
            <wp:effectExtent l="0" t="0" r="3810" b="0"/>
            <wp:wrapSquare wrapText="bothSides"/>
            <wp:docPr id="18550194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194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06" w:rsidRPr="00B81DC3">
        <w:rPr>
          <w:b/>
          <w:bCs/>
        </w:rPr>
        <w:t>Action 5</w:t>
      </w:r>
      <w:r w:rsidR="00347C2A" w:rsidRPr="00B81DC3">
        <w:rPr>
          <w:b/>
          <w:bCs/>
        </w:rPr>
        <w:t xml:space="preserve">: </w:t>
      </w:r>
      <w:r w:rsidR="00465406" w:rsidRPr="00B81DC3">
        <w:rPr>
          <w:b/>
          <w:bCs/>
        </w:rPr>
        <w:t xml:space="preserve">We work </w:t>
      </w:r>
      <w:r w:rsidR="00347C2A" w:rsidRPr="00B81DC3">
        <w:rPr>
          <w:b/>
          <w:bCs/>
        </w:rPr>
        <w:t>together to make more opportunities for disabled artists</w:t>
      </w:r>
    </w:p>
    <w:p w14:paraId="278CF161" w14:textId="77777777" w:rsidR="00903697" w:rsidRDefault="00903697" w:rsidP="00465406">
      <w:pPr>
        <w:ind w:right="119"/>
        <w:rPr>
          <w:rFonts w:cs="Arial"/>
          <w:b/>
          <w:bCs/>
          <w:szCs w:val="32"/>
        </w:rPr>
      </w:pPr>
    </w:p>
    <w:p w14:paraId="4FC00402" w14:textId="77777777" w:rsidR="00B81DC3" w:rsidRDefault="00B81DC3" w:rsidP="00465406">
      <w:pPr>
        <w:ind w:right="119"/>
        <w:rPr>
          <w:rFonts w:cs="Arial"/>
          <w:b/>
          <w:bCs/>
          <w:szCs w:val="32"/>
        </w:rPr>
      </w:pPr>
    </w:p>
    <w:p w14:paraId="7113EEE4" w14:textId="331C942E" w:rsidR="001B4799" w:rsidRDefault="001D69A2" w:rsidP="001B4799">
      <w:pPr>
        <w:ind w:right="119"/>
        <w:rPr>
          <w:rFonts w:cs="Arial"/>
          <w:szCs w:val="32"/>
        </w:rPr>
      </w:pPr>
      <w:r w:rsidRPr="00BB65AA">
        <w:rPr>
          <w:noProof/>
        </w:rPr>
        <w:drawing>
          <wp:anchor distT="0" distB="0" distL="114300" distR="114300" simplePos="0" relativeHeight="251679744" behindDoc="1" locked="0" layoutInCell="1" allowOverlap="1" wp14:anchorId="553C66AF" wp14:editId="0071EA20">
            <wp:simplePos x="0" y="0"/>
            <wp:positionH relativeFrom="margin">
              <wp:align>left</wp:align>
            </wp:positionH>
            <wp:positionV relativeFrom="paragraph">
              <wp:posOffset>320270</wp:posOffset>
            </wp:positionV>
            <wp:extent cx="1531620" cy="1531620"/>
            <wp:effectExtent l="0" t="0" r="0" b="0"/>
            <wp:wrapSquare wrapText="bothSides"/>
            <wp:docPr id="18184133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133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697" w:rsidRPr="001B4799">
        <w:rPr>
          <w:rFonts w:cs="Arial"/>
          <w:szCs w:val="32"/>
        </w:rPr>
        <w:t xml:space="preserve">When we </w:t>
      </w:r>
      <w:r w:rsidR="004218BF" w:rsidRPr="001B4799">
        <w:rPr>
          <w:rFonts w:cs="Arial"/>
          <w:szCs w:val="32"/>
        </w:rPr>
        <w:t xml:space="preserve">design </w:t>
      </w:r>
      <w:r w:rsidR="001E4C41" w:rsidRPr="001B4799">
        <w:rPr>
          <w:rFonts w:cs="Arial"/>
          <w:szCs w:val="32"/>
        </w:rPr>
        <w:t>our work we include</w:t>
      </w:r>
      <w:r w:rsidR="00201B0B" w:rsidRPr="001B4799">
        <w:rPr>
          <w:rFonts w:cs="Arial"/>
          <w:szCs w:val="32"/>
        </w:rPr>
        <w:t xml:space="preserve"> </w:t>
      </w:r>
      <w:r w:rsidR="001B4799">
        <w:rPr>
          <w:rFonts w:cs="Arial"/>
          <w:szCs w:val="32"/>
        </w:rPr>
        <w:t>disabled people who:</w:t>
      </w:r>
    </w:p>
    <w:p w14:paraId="0AA899F2" w14:textId="2B176308" w:rsidR="00201B0B" w:rsidRDefault="001B4799" w:rsidP="008C2F48">
      <w:pPr>
        <w:pStyle w:val="Listtoplevel"/>
      </w:pPr>
      <w:r>
        <w:t xml:space="preserve">work for us as </w:t>
      </w:r>
      <w:r w:rsidR="00201B0B" w:rsidRPr="001B4799">
        <w:t>staff</w:t>
      </w:r>
    </w:p>
    <w:p w14:paraId="384AACA7" w14:textId="54C1F7CF" w:rsidR="008C2F48" w:rsidRDefault="008C2F48" w:rsidP="008C2F48">
      <w:pPr>
        <w:pStyle w:val="Listtoplevel"/>
      </w:pPr>
      <w:r>
        <w:t>are artists</w:t>
      </w:r>
    </w:p>
    <w:p w14:paraId="0864A4CA" w14:textId="538046FE" w:rsidR="008C2F48" w:rsidRPr="00201B0B" w:rsidRDefault="00762F21" w:rsidP="008C2F48">
      <w:pPr>
        <w:pStyle w:val="Listtoplevel"/>
      </w:pPr>
      <w:r w:rsidRPr="00436633">
        <w:drawing>
          <wp:anchor distT="0" distB="0" distL="114300" distR="114300" simplePos="0" relativeHeight="251711488" behindDoc="1" locked="0" layoutInCell="1" allowOverlap="1" wp14:anchorId="7B306BD1" wp14:editId="7C338E19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510665" cy="1510665"/>
            <wp:effectExtent l="0" t="0" r="0" b="0"/>
            <wp:wrapSquare wrapText="bothSides"/>
            <wp:docPr id="169701573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712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F48">
        <w:t>are the people who make decisions about which arts to give money to.</w:t>
      </w:r>
    </w:p>
    <w:p w14:paraId="5A009AE0" w14:textId="436E796D" w:rsidR="00201B0B" w:rsidRDefault="00201B0B" w:rsidP="00201B0B">
      <w:pPr>
        <w:pStyle w:val="ERParagraph"/>
      </w:pPr>
    </w:p>
    <w:p w14:paraId="00FC4D01" w14:textId="5C47CEBC" w:rsidR="00201B0B" w:rsidRDefault="00201B0B" w:rsidP="00201B0B">
      <w:pPr>
        <w:pStyle w:val="ERParagraph"/>
      </w:pPr>
    </w:p>
    <w:p w14:paraId="174AA6F4" w14:textId="49FCC721" w:rsidR="00730478" w:rsidRDefault="007468DD" w:rsidP="008C2F48">
      <w:pPr>
        <w:pStyle w:val="ERParagraph"/>
        <w:rPr>
          <w:szCs w:val="32"/>
        </w:rPr>
      </w:pPr>
      <w:r w:rsidRPr="007468DD">
        <w:rPr>
          <w:noProof/>
        </w:rPr>
        <w:drawing>
          <wp:anchor distT="0" distB="0" distL="114300" distR="114300" simplePos="0" relativeHeight="251681792" behindDoc="1" locked="0" layoutInCell="1" allowOverlap="1" wp14:anchorId="1D09DB4A" wp14:editId="0FEC117B">
            <wp:simplePos x="0" y="0"/>
            <wp:positionH relativeFrom="margin">
              <wp:posOffset>228897</wp:posOffset>
            </wp:positionH>
            <wp:positionV relativeFrom="paragraph">
              <wp:posOffset>7901</wp:posOffset>
            </wp:positionV>
            <wp:extent cx="1614805" cy="1614805"/>
            <wp:effectExtent l="0" t="0" r="4445" b="4445"/>
            <wp:wrapSquare wrapText="bothSides"/>
            <wp:docPr id="165042930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2930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06" w:rsidRPr="00201B0B">
        <w:rPr>
          <w:szCs w:val="32"/>
        </w:rPr>
        <w:t xml:space="preserve">We </w:t>
      </w:r>
      <w:r w:rsidR="008C2F48">
        <w:rPr>
          <w:szCs w:val="32"/>
        </w:rPr>
        <w:t>give</w:t>
      </w:r>
      <w:r w:rsidR="00465406" w:rsidRPr="00201B0B">
        <w:rPr>
          <w:szCs w:val="32"/>
        </w:rPr>
        <w:t xml:space="preserve"> </w:t>
      </w:r>
      <w:r w:rsidR="004B45FB">
        <w:rPr>
          <w:szCs w:val="32"/>
        </w:rPr>
        <w:t>disabled artists</w:t>
      </w:r>
      <w:r w:rsidR="00730478">
        <w:rPr>
          <w:szCs w:val="32"/>
        </w:rPr>
        <w:t>:</w:t>
      </w:r>
    </w:p>
    <w:p w14:paraId="18E5EC9C" w14:textId="1C04B70A" w:rsidR="00730478" w:rsidRDefault="0082360B" w:rsidP="008C2F48">
      <w:pPr>
        <w:pStyle w:val="Listtoplevel"/>
        <w:ind w:left="3686" w:firstLine="0"/>
      </w:pPr>
      <w:r>
        <w:t>work training</w:t>
      </w:r>
    </w:p>
    <w:p w14:paraId="22D8D0C4" w14:textId="3D54EFA7" w:rsidR="0082360B" w:rsidRDefault="00465406" w:rsidP="008C2F48">
      <w:pPr>
        <w:pStyle w:val="Listtoplevel"/>
        <w:ind w:left="3686" w:firstLine="0"/>
      </w:pPr>
      <w:r w:rsidRPr="00201B0B">
        <w:t xml:space="preserve">leadership </w:t>
      </w:r>
      <w:r w:rsidR="0082360B">
        <w:t>training</w:t>
      </w:r>
      <w:r w:rsidRPr="00201B0B">
        <w:t>.</w:t>
      </w:r>
    </w:p>
    <w:p w14:paraId="79C08015" w14:textId="1A4A5638" w:rsidR="0082360B" w:rsidRDefault="0082360B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668CA50B" w14:textId="413FBA19" w:rsidR="00571AA8" w:rsidRPr="008C2F48" w:rsidRDefault="00AC4464" w:rsidP="008C2F48">
      <w:pPr>
        <w:ind w:right="119"/>
        <w:rPr>
          <w:rFonts w:cs="Arial"/>
          <w:szCs w:val="32"/>
        </w:rPr>
      </w:pPr>
      <w:r w:rsidRPr="00AC4464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08EA77A" wp14:editId="6E6742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46555" cy="1234440"/>
            <wp:effectExtent l="0" t="0" r="0" b="3810"/>
            <wp:wrapSquare wrapText="bothSides"/>
            <wp:docPr id="176811880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1880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06" w:rsidRPr="008C2F48">
        <w:rPr>
          <w:rFonts w:cs="Arial"/>
          <w:szCs w:val="32"/>
        </w:rPr>
        <w:t xml:space="preserve">We </w:t>
      </w:r>
      <w:r w:rsidR="00571AA8" w:rsidRPr="008C2F48">
        <w:rPr>
          <w:rFonts w:cs="Arial"/>
          <w:szCs w:val="32"/>
        </w:rPr>
        <w:t xml:space="preserve">work to </w:t>
      </w:r>
      <w:r w:rsidR="00CC0C81" w:rsidRPr="008C2F48">
        <w:rPr>
          <w:rFonts w:cs="Arial"/>
          <w:szCs w:val="32"/>
        </w:rPr>
        <w:t>make things fair</w:t>
      </w:r>
      <w:r w:rsidR="00571AA8" w:rsidRPr="008C2F48">
        <w:rPr>
          <w:rFonts w:cs="Arial"/>
          <w:szCs w:val="32"/>
        </w:rPr>
        <w:t xml:space="preserve"> for disabled people by working together with:</w:t>
      </w:r>
    </w:p>
    <w:p w14:paraId="07949BB8" w14:textId="06F379DF" w:rsidR="00571AA8" w:rsidRDefault="00FE59B8" w:rsidP="008C2F48">
      <w:pPr>
        <w:pStyle w:val="Listtoplevel"/>
      </w:pPr>
      <w:r w:rsidRPr="00021E49">
        <w:rPr>
          <w:b/>
          <w:bCs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73064581" wp14:editId="2FDE5DD0">
            <wp:simplePos x="0" y="0"/>
            <wp:positionH relativeFrom="margin">
              <wp:align>left</wp:align>
            </wp:positionH>
            <wp:positionV relativeFrom="paragraph">
              <wp:posOffset>487680</wp:posOffset>
            </wp:positionV>
            <wp:extent cx="1603375" cy="1066800"/>
            <wp:effectExtent l="0" t="0" r="0" b="0"/>
            <wp:wrapSquare wrapText="bothSides"/>
            <wp:docPr id="1889980362" name="Picture 18899803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80362" name="Picture 18899803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A8" w:rsidRPr="00571AA8">
        <w:t>G</w:t>
      </w:r>
      <w:r w:rsidR="00465406" w:rsidRPr="00571AA8">
        <w:t>overnment</w:t>
      </w:r>
    </w:p>
    <w:p w14:paraId="6F3653EB" w14:textId="7C709AE7" w:rsidR="00571AA8" w:rsidRDefault="00571AA8" w:rsidP="008C2F48">
      <w:pPr>
        <w:pStyle w:val="Listtoplevel"/>
      </w:pPr>
      <w:r>
        <w:t>other</w:t>
      </w:r>
      <w:r w:rsidR="00465406" w:rsidRPr="00571AA8">
        <w:t xml:space="preserve"> organisations</w:t>
      </w:r>
      <w:r>
        <w:t>.</w:t>
      </w:r>
    </w:p>
    <w:p w14:paraId="0A46BF6E" w14:textId="77777777" w:rsidR="004143B2" w:rsidRDefault="004143B2" w:rsidP="004143B2">
      <w:pPr>
        <w:pStyle w:val="ERParagraph"/>
      </w:pPr>
    </w:p>
    <w:p w14:paraId="1615B1D0" w14:textId="77777777" w:rsidR="004143B2" w:rsidRDefault="004143B2" w:rsidP="004143B2">
      <w:pPr>
        <w:pStyle w:val="ERParagraph"/>
      </w:pPr>
    </w:p>
    <w:p w14:paraId="602D8CDB" w14:textId="55A04C5D" w:rsidR="00816117" w:rsidRDefault="00E921C4" w:rsidP="00D3607A">
      <w:pPr>
        <w:pStyle w:val="ERParagrap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F5C8B27" wp14:editId="7FE7B07D">
            <wp:simplePos x="0" y="0"/>
            <wp:positionH relativeFrom="margin">
              <wp:posOffset>285008</wp:posOffset>
            </wp:positionH>
            <wp:positionV relativeFrom="paragraph">
              <wp:posOffset>11240</wp:posOffset>
            </wp:positionV>
            <wp:extent cx="1391920" cy="1391920"/>
            <wp:effectExtent l="0" t="0" r="0" b="0"/>
            <wp:wrapNone/>
            <wp:docPr id="1436310559" name="Picture 14363105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10559" name="Picture 14363105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3B2">
        <w:t xml:space="preserve">We </w:t>
      </w:r>
      <w:r w:rsidR="00CF3C3D">
        <w:t>offer support</w:t>
      </w:r>
      <w:r w:rsidR="00816117">
        <w:t xml:space="preserve"> for disabled people to:</w:t>
      </w:r>
    </w:p>
    <w:p w14:paraId="34264D59" w14:textId="0F9F86D6" w:rsidR="00816117" w:rsidRPr="00D3607A" w:rsidRDefault="00816117" w:rsidP="00D3607A">
      <w:pPr>
        <w:pStyle w:val="Listtoplevel"/>
      </w:pPr>
      <w:r w:rsidRPr="00D3607A">
        <w:t xml:space="preserve">work </w:t>
      </w:r>
      <w:r w:rsidR="00CF3C3D" w:rsidRPr="00D3607A">
        <w:t xml:space="preserve">in </w:t>
      </w:r>
      <w:r w:rsidRPr="00D3607A">
        <w:t>arts</w:t>
      </w:r>
      <w:r w:rsidR="00CF3C3D" w:rsidRPr="00D3607A">
        <w:t xml:space="preserve"> jobs</w:t>
      </w:r>
    </w:p>
    <w:p w14:paraId="23A57E82" w14:textId="76046F2B" w:rsidR="00816117" w:rsidRPr="00D3607A" w:rsidRDefault="00762F21" w:rsidP="00D3607A">
      <w:pPr>
        <w:pStyle w:val="Listtoplevel"/>
      </w:pPr>
      <w:r w:rsidRPr="00D3607A">
        <w:drawing>
          <wp:anchor distT="0" distB="0" distL="114300" distR="114300" simplePos="0" relativeHeight="251686912" behindDoc="0" locked="0" layoutInCell="1" allowOverlap="1" wp14:anchorId="58F4FA5A" wp14:editId="6F8BA16B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1875155" cy="1250950"/>
            <wp:effectExtent l="0" t="0" r="0" b="6350"/>
            <wp:wrapSquare wrapText="bothSides"/>
            <wp:docPr id="2064893608" name="Picture 20648936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93608" name="Picture 20648936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117" w:rsidRPr="00D3607A">
        <w:t>create art</w:t>
      </w:r>
    </w:p>
    <w:p w14:paraId="7DAC478D" w14:textId="46C79779" w:rsidR="00816117" w:rsidRPr="00D3607A" w:rsidRDefault="00CF3C3D" w:rsidP="00D3607A">
      <w:pPr>
        <w:pStyle w:val="Listtoplevel"/>
      </w:pPr>
      <w:r w:rsidRPr="00D3607A">
        <w:t>learn more about how to work in arts jobs</w:t>
      </w:r>
      <w:r w:rsidR="00816117" w:rsidRPr="00D3607A">
        <w:t>.</w:t>
      </w:r>
    </w:p>
    <w:p w14:paraId="373A4A68" w14:textId="77777777" w:rsidR="00611BEC" w:rsidRDefault="00611BEC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BB30C05" w14:textId="77777777" w:rsidR="00B81DC3" w:rsidRPr="00B81DC3" w:rsidRDefault="009D0F54" w:rsidP="001C034E">
      <w:pPr>
        <w:pStyle w:val="ERParagraph"/>
        <w:rPr>
          <w:b/>
          <w:bCs/>
          <w:sz w:val="36"/>
          <w:szCs w:val="28"/>
        </w:rPr>
      </w:pPr>
      <w:bookmarkStart w:id="1" w:name="_Toc146546682"/>
      <w:bookmarkStart w:id="2" w:name="_Toc149575318"/>
      <w:r w:rsidRPr="00B81DC3">
        <w:rPr>
          <w:noProof/>
          <w:sz w:val="36"/>
          <w:szCs w:val="28"/>
        </w:rPr>
        <w:lastRenderedPageBreak/>
        <w:drawing>
          <wp:anchor distT="0" distB="0" distL="114300" distR="114300" simplePos="0" relativeHeight="251715584" behindDoc="1" locked="0" layoutInCell="1" allowOverlap="1" wp14:anchorId="26FD7DF7" wp14:editId="7FEB8EB7">
            <wp:simplePos x="0" y="0"/>
            <wp:positionH relativeFrom="margin">
              <wp:align>left</wp:align>
            </wp:positionH>
            <wp:positionV relativeFrom="paragraph">
              <wp:posOffset>23796</wp:posOffset>
            </wp:positionV>
            <wp:extent cx="1702998" cy="1258784"/>
            <wp:effectExtent l="0" t="0" r="0" b="0"/>
            <wp:wrapSquare wrapText="bothSides"/>
            <wp:docPr id="68579735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9735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98" cy="12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C3" w:rsidRPr="00B81DC3">
        <w:rPr>
          <w:b/>
          <w:bCs/>
          <w:sz w:val="36"/>
          <w:szCs w:val="28"/>
        </w:rPr>
        <w:t>Policy p</w:t>
      </w:r>
      <w:r w:rsidR="00611BEC" w:rsidRPr="00B81DC3">
        <w:rPr>
          <w:b/>
          <w:bCs/>
          <w:sz w:val="36"/>
          <w:szCs w:val="28"/>
        </w:rPr>
        <w:t xml:space="preserve">rinciple 4: </w:t>
      </w:r>
    </w:p>
    <w:p w14:paraId="52454987" w14:textId="1350BEC3" w:rsidR="00611BEC" w:rsidRPr="00B81DC3" w:rsidRDefault="00611BEC" w:rsidP="001C034E">
      <w:pPr>
        <w:pStyle w:val="ERParagraph"/>
        <w:rPr>
          <w:b/>
          <w:bCs/>
          <w:sz w:val="36"/>
          <w:szCs w:val="28"/>
        </w:rPr>
      </w:pPr>
      <w:r w:rsidRPr="00B81DC3">
        <w:rPr>
          <w:b/>
          <w:bCs/>
          <w:sz w:val="36"/>
          <w:szCs w:val="28"/>
        </w:rPr>
        <w:t>Ngākau Pono – Integrity</w:t>
      </w:r>
      <w:bookmarkEnd w:id="1"/>
      <w:bookmarkEnd w:id="2"/>
    </w:p>
    <w:p w14:paraId="564E548A" w14:textId="77777777" w:rsidR="005A65CF" w:rsidRDefault="005A65CF" w:rsidP="005A65CF">
      <w:pPr>
        <w:pStyle w:val="ERParagraph"/>
      </w:pPr>
      <w:bookmarkStart w:id="3" w:name="_Toc146546683"/>
    </w:p>
    <w:p w14:paraId="6DFE3B9C" w14:textId="07F0D5D3" w:rsidR="00E11540" w:rsidRDefault="00E11540" w:rsidP="005A65CF">
      <w:pPr>
        <w:pStyle w:val="ERParagraph"/>
      </w:pPr>
    </w:p>
    <w:p w14:paraId="7C660995" w14:textId="54A93E83" w:rsidR="00BC3040" w:rsidRDefault="004D3BC6" w:rsidP="005A65CF">
      <w:pPr>
        <w:pStyle w:val="ERParagraph"/>
      </w:pPr>
      <w:r w:rsidRPr="00B61C5A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0D6ACA3" wp14:editId="6C88C78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333750" cy="1695450"/>
                <wp:effectExtent l="0" t="0" r="0" b="0"/>
                <wp:wrapNone/>
                <wp:docPr id="389062548" name="Rectangle 38906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0" cy="169545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32674" id="Rectangle 389062548" o:spid="_x0000_s1026" style="position:absolute;margin-left:211.3pt;margin-top:.6pt;width:262.5pt;height:133.5pt;z-index:-251590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" fillcolor="#ffecaf" stroked="f" strokeweight="1pt">
                <w10:wrap anchorx="margin"/>
              </v:rect>
            </w:pict>
          </mc:Fallback>
        </mc:AlternateContent>
      </w:r>
      <w:r w:rsidR="00BC3040">
        <w:rPr>
          <w:b/>
          <w:bCs/>
        </w:rPr>
        <w:t xml:space="preserve">Integrity </w:t>
      </w:r>
      <w:r w:rsidR="00BC3040">
        <w:t xml:space="preserve">means </w:t>
      </w:r>
      <w:r>
        <w:t>things like</w:t>
      </w:r>
      <w:r w:rsidR="00BC3040">
        <w:t>:</w:t>
      </w:r>
    </w:p>
    <w:p w14:paraId="67B387C2" w14:textId="1E89738A" w:rsidR="00BC3040" w:rsidRDefault="004D3BC6" w:rsidP="004D3BC6">
      <w:pPr>
        <w:pStyle w:val="Listtoplevel"/>
      </w:pPr>
      <w:r>
        <w:t>being h</w:t>
      </w:r>
      <w:r w:rsidR="00BC3040">
        <w:t>onest</w:t>
      </w:r>
    </w:p>
    <w:p w14:paraId="11DFAB09" w14:textId="496452FA" w:rsidR="00BC3040" w:rsidRPr="00BC3040" w:rsidRDefault="004D3BC6" w:rsidP="004D3BC6">
      <w:pPr>
        <w:pStyle w:val="Listtoplevel"/>
      </w:pPr>
      <w:r>
        <w:t>telling the truth</w:t>
      </w:r>
      <w:r w:rsidR="002A2402">
        <w:t>.</w:t>
      </w:r>
    </w:p>
    <w:p w14:paraId="14DDA5DF" w14:textId="109B117B" w:rsidR="004D3BC6" w:rsidRDefault="00B81DC3" w:rsidP="005A65CF">
      <w:pPr>
        <w:pStyle w:val="ERParagraph"/>
      </w:pPr>
      <w:r w:rsidRPr="00B81DC3">
        <w:rPr>
          <w:b/>
          <w:bCs/>
          <w:noProof/>
        </w:rPr>
        <w:drawing>
          <wp:anchor distT="0" distB="0" distL="114300" distR="114300" simplePos="0" relativeHeight="251726848" behindDoc="1" locked="0" layoutInCell="1" allowOverlap="1" wp14:anchorId="3D6DFDC1" wp14:editId="47E13365">
            <wp:simplePos x="0" y="0"/>
            <wp:positionH relativeFrom="margin">
              <wp:posOffset>94615</wp:posOffset>
            </wp:positionH>
            <wp:positionV relativeFrom="paragraph">
              <wp:posOffset>347980</wp:posOffset>
            </wp:positionV>
            <wp:extent cx="1359535" cy="1359535"/>
            <wp:effectExtent l="0" t="0" r="0" b="0"/>
            <wp:wrapSquare wrapText="bothSides"/>
            <wp:docPr id="44408418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8418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B156" w14:textId="6BA413DE" w:rsidR="004D3BC6" w:rsidRDefault="004D3BC6" w:rsidP="005A65CF">
      <w:pPr>
        <w:pStyle w:val="ERParagraph"/>
      </w:pPr>
    </w:p>
    <w:p w14:paraId="16705986" w14:textId="6A6D8372" w:rsidR="00611BEC" w:rsidRPr="00B81DC3" w:rsidRDefault="00611BEC" w:rsidP="005A65CF">
      <w:pPr>
        <w:pStyle w:val="ERParagraph"/>
        <w:rPr>
          <w:b/>
          <w:bCs/>
        </w:rPr>
      </w:pPr>
      <w:r w:rsidRPr="00B81DC3">
        <w:rPr>
          <w:b/>
          <w:bCs/>
        </w:rPr>
        <w:t>Action 6</w:t>
      </w:r>
      <w:r w:rsidR="00E11540" w:rsidRPr="00B81DC3">
        <w:rPr>
          <w:b/>
          <w:bCs/>
        </w:rPr>
        <w:t xml:space="preserve">: </w:t>
      </w:r>
      <w:r w:rsidRPr="00B81DC3">
        <w:rPr>
          <w:b/>
          <w:bCs/>
        </w:rPr>
        <w:t xml:space="preserve">We </w:t>
      </w:r>
      <w:r w:rsidR="00052277" w:rsidRPr="00B81DC3">
        <w:rPr>
          <w:b/>
          <w:bCs/>
        </w:rPr>
        <w:t>answer</w:t>
      </w:r>
      <w:r w:rsidRPr="00B81DC3">
        <w:rPr>
          <w:b/>
          <w:bCs/>
        </w:rPr>
        <w:t xml:space="preserve"> to the communities we serve</w:t>
      </w:r>
      <w:bookmarkEnd w:id="3"/>
      <w:r w:rsidRPr="00B81DC3">
        <w:rPr>
          <w:b/>
          <w:bCs/>
        </w:rPr>
        <w:t xml:space="preserve"> </w:t>
      </w:r>
    </w:p>
    <w:p w14:paraId="2B358857" w14:textId="77777777" w:rsidR="00E11540" w:rsidRDefault="00E11540" w:rsidP="00E11540">
      <w:pPr>
        <w:pStyle w:val="ERParagraph"/>
        <w:rPr>
          <w:b/>
          <w:bCs/>
        </w:rPr>
      </w:pPr>
    </w:p>
    <w:p w14:paraId="35C9A489" w14:textId="05EDEC94" w:rsidR="00E11540" w:rsidRDefault="00B81DC3" w:rsidP="00E11540">
      <w:pPr>
        <w:pStyle w:val="ERParagraph"/>
        <w:rPr>
          <w:b/>
          <w:bCs/>
        </w:rPr>
      </w:pPr>
      <w:r w:rsidRPr="00D92020">
        <w:rPr>
          <w:rFonts w:eastAsia="Calibri"/>
          <w:bCs/>
          <w:noProof/>
          <w:color w:val="000000"/>
          <w:sz w:val="20"/>
          <w:szCs w:val="40"/>
          <w:lang w:eastAsia="en-NZ"/>
        </w:rPr>
        <w:drawing>
          <wp:anchor distT="0" distB="0" distL="114300" distR="114300" simplePos="0" relativeHeight="251589632" behindDoc="0" locked="0" layoutInCell="1" allowOverlap="1" wp14:anchorId="5E73B0A0" wp14:editId="04509B2B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485900" cy="1485900"/>
            <wp:effectExtent l="0" t="0" r="0" b="0"/>
            <wp:wrapSquare wrapText="bothSides"/>
            <wp:docPr id="283668329" name="Picture 2836683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68329" name="Picture 2836683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50F32" w14:textId="3CBEFC9D" w:rsidR="00EB0E6E" w:rsidRDefault="00611BEC" w:rsidP="007B2522">
      <w:pPr>
        <w:pStyle w:val="ERParagraph"/>
      </w:pPr>
      <w:r w:rsidRPr="006C2872">
        <w:t>We</w:t>
      </w:r>
      <w:r w:rsidR="006C2872">
        <w:t xml:space="preserve"> </w:t>
      </w:r>
      <w:r w:rsidR="00674DBF">
        <w:t xml:space="preserve">have the right skills to </w:t>
      </w:r>
      <w:r w:rsidR="00EB0E6E">
        <w:t>do the things we need to follow</w:t>
      </w:r>
      <w:r w:rsidR="003658D1">
        <w:t xml:space="preserve"> laws / rules like</w:t>
      </w:r>
      <w:r w:rsidR="00EB0E6E">
        <w:t>:</w:t>
      </w:r>
    </w:p>
    <w:p w14:paraId="69965289" w14:textId="063CC8CE" w:rsidR="00EB0E6E" w:rsidRDefault="00172823" w:rsidP="007B2522">
      <w:pPr>
        <w:pStyle w:val="Listtoplevel"/>
      </w:pPr>
      <w:r w:rsidRPr="00A844CD">
        <w:rPr>
          <w:rFonts w:cs="Arial"/>
          <w:szCs w:val="32"/>
          <w:lang w:eastAsia="en-NZ"/>
        </w:rPr>
        <w:drawing>
          <wp:anchor distT="0" distB="0" distL="114300" distR="114300" simplePos="0" relativeHeight="251590656" behindDoc="0" locked="0" layoutInCell="1" allowOverlap="1" wp14:anchorId="2937F127" wp14:editId="6B346C19">
            <wp:simplePos x="0" y="0"/>
            <wp:positionH relativeFrom="margin">
              <wp:posOffset>-180975</wp:posOffset>
            </wp:positionH>
            <wp:positionV relativeFrom="paragraph">
              <wp:posOffset>460375</wp:posOffset>
            </wp:positionV>
            <wp:extent cx="2196465" cy="1552575"/>
            <wp:effectExtent l="0" t="0" r="0" b="0"/>
            <wp:wrapSquare wrapText="bothSides"/>
            <wp:docPr id="1583853952" name="Picture 15838539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53952" name="Picture 15838539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E6E">
        <w:t>Te Tiriti o Waitangi</w:t>
      </w:r>
      <w:r w:rsidR="00B81DC3">
        <w:t xml:space="preserve"> / </w:t>
      </w:r>
      <w:r w:rsidR="00692138">
        <w:t xml:space="preserve">The </w:t>
      </w:r>
      <w:r w:rsidR="00B81DC3">
        <w:t>Treaty of Waitangi</w:t>
      </w:r>
    </w:p>
    <w:p w14:paraId="68DB01D1" w14:textId="0658AB59" w:rsidR="000714CC" w:rsidRDefault="00692138" w:rsidP="007B2522">
      <w:pPr>
        <w:pStyle w:val="Listtoplevel"/>
      </w:pPr>
      <w:r>
        <w:t xml:space="preserve">the </w:t>
      </w:r>
      <w:r w:rsidR="000714CC">
        <w:t>Disability Convention.</w:t>
      </w:r>
    </w:p>
    <w:p w14:paraId="75C68C0B" w14:textId="77777777" w:rsidR="000714CC" w:rsidRDefault="000714CC" w:rsidP="00E11540">
      <w:pPr>
        <w:pStyle w:val="ERParagraph"/>
        <w:rPr>
          <w:b/>
          <w:bCs/>
        </w:rPr>
      </w:pPr>
    </w:p>
    <w:p w14:paraId="4EC873CA" w14:textId="50FD4DED" w:rsidR="00F81E4D" w:rsidRDefault="00F81E4D" w:rsidP="00E11540">
      <w:pPr>
        <w:pStyle w:val="ERParagraph"/>
        <w:rPr>
          <w:b/>
          <w:bCs/>
        </w:rPr>
      </w:pPr>
    </w:p>
    <w:p w14:paraId="6A4B65BB" w14:textId="20A34D59" w:rsidR="0098184C" w:rsidRDefault="00592EDF" w:rsidP="0007339A">
      <w:pPr>
        <w:pStyle w:val="ERParagraph"/>
      </w:pPr>
      <w:r w:rsidRPr="00592EDF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C513C4A" wp14:editId="5845F24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44015" cy="1562100"/>
            <wp:effectExtent l="0" t="0" r="0" b="0"/>
            <wp:wrapSquare wrapText="bothSides"/>
            <wp:docPr id="403070946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70946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4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4D">
        <w:t>W</w:t>
      </w:r>
      <w:r w:rsidR="0098184C">
        <w:t>e work with disabled people to:</w:t>
      </w:r>
    </w:p>
    <w:p w14:paraId="68EBE185" w14:textId="04E1A5BC" w:rsidR="005A1ECF" w:rsidRDefault="007B5637" w:rsidP="0007339A">
      <w:pPr>
        <w:pStyle w:val="Listtoplevel"/>
      </w:pPr>
      <w:r>
        <w:t>collect</w:t>
      </w:r>
      <w:r w:rsidR="006E3460">
        <w:t xml:space="preserve"> disa</w:t>
      </w:r>
      <w:r w:rsidR="00B03AD8">
        <w:t>bility</w:t>
      </w:r>
      <w:r w:rsidR="006E3460">
        <w:t xml:space="preserve"> information</w:t>
      </w:r>
    </w:p>
    <w:p w14:paraId="1A261FC7" w14:textId="3454BEF6" w:rsidR="0026729D" w:rsidRDefault="009F2BEA" w:rsidP="0007339A">
      <w:pPr>
        <w:pStyle w:val="Listtoplevel"/>
      </w:pPr>
      <w:r>
        <w:t>share</w:t>
      </w:r>
      <w:r w:rsidR="006E3460">
        <w:t xml:space="preserve"> i</w:t>
      </w:r>
      <w:r w:rsidR="007B5637">
        <w:t>nformation</w:t>
      </w:r>
      <w:r w:rsidR="0098184C">
        <w:t xml:space="preserve"> </w:t>
      </w:r>
      <w:r w:rsidR="0026729D">
        <w:t>in a way that people can use it</w:t>
      </w:r>
    </w:p>
    <w:p w14:paraId="4213460B" w14:textId="3BDFCE77" w:rsidR="0098184C" w:rsidRDefault="007A1A58" w:rsidP="0007339A">
      <w:pPr>
        <w:pStyle w:val="Listtoplevel"/>
      </w:pPr>
      <w:r>
        <w:t>look after</w:t>
      </w:r>
      <w:r w:rsidR="00893336">
        <w:t xml:space="preserve"> disabled </w:t>
      </w:r>
      <w:r w:rsidR="000423A1">
        <w:t>people in the way we collect information</w:t>
      </w:r>
      <w:r w:rsidR="0098184C">
        <w:t>.</w:t>
      </w:r>
    </w:p>
    <w:p w14:paraId="035B73C3" w14:textId="77777777" w:rsidR="00883939" w:rsidRDefault="00883939" w:rsidP="007A1A58">
      <w:pPr>
        <w:pStyle w:val="ERParagraph"/>
      </w:pPr>
    </w:p>
    <w:p w14:paraId="240D7340" w14:textId="3488F0E3" w:rsidR="00883939" w:rsidRDefault="00B81DC3" w:rsidP="007A1A58">
      <w:pPr>
        <w:pStyle w:val="ERParagraph"/>
      </w:pPr>
      <w:r w:rsidRPr="002D2B5A">
        <w:rPr>
          <w:noProof/>
        </w:rPr>
        <w:drawing>
          <wp:anchor distT="0" distB="0" distL="114300" distR="114300" simplePos="0" relativeHeight="251708416" behindDoc="1" locked="0" layoutInCell="1" allowOverlap="1" wp14:anchorId="4A8F5438" wp14:editId="2D1B28BE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485900" cy="1485900"/>
            <wp:effectExtent l="0" t="0" r="0" b="0"/>
            <wp:wrapSquare wrapText="bothSides"/>
            <wp:docPr id="100377406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7406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81082" w14:textId="5D709CAC" w:rsidR="00A03665" w:rsidRDefault="00611BEC" w:rsidP="007A1A58">
      <w:pPr>
        <w:pStyle w:val="ERParagraph"/>
      </w:pPr>
      <w:r w:rsidRPr="00C65054">
        <w:t>W</w:t>
      </w:r>
      <w:r w:rsidR="00276AD5">
        <w:t xml:space="preserve">hen we </w:t>
      </w:r>
      <w:r w:rsidR="00A03665">
        <w:t xml:space="preserve">get services from other companies we let them know that </w:t>
      </w:r>
      <w:r w:rsidR="00774071">
        <w:t xml:space="preserve">the services </w:t>
      </w:r>
      <w:r w:rsidR="00A03665">
        <w:t>must be accessible for disabled people.</w:t>
      </w:r>
    </w:p>
    <w:p w14:paraId="05D5E915" w14:textId="77777777" w:rsidR="00016FDA" w:rsidRDefault="00016FDA" w:rsidP="00016FDA">
      <w:pPr>
        <w:pStyle w:val="ERParagraph"/>
        <w:ind w:left="4253"/>
      </w:pPr>
    </w:p>
    <w:p w14:paraId="21E51049" w14:textId="5E14000F" w:rsidR="00016FDA" w:rsidRDefault="00016FDA" w:rsidP="00016FDA">
      <w:pPr>
        <w:pStyle w:val="ERParagraph"/>
        <w:ind w:left="4253"/>
      </w:pPr>
    </w:p>
    <w:p w14:paraId="182164AB" w14:textId="4053159E" w:rsidR="00016FDA" w:rsidRDefault="00A369C4" w:rsidP="007A1A58">
      <w:pPr>
        <w:pStyle w:val="ERParagraph"/>
      </w:pPr>
      <w:r w:rsidRPr="00A369C4">
        <w:rPr>
          <w:noProof/>
        </w:rPr>
        <w:drawing>
          <wp:anchor distT="0" distB="0" distL="114300" distR="114300" simplePos="0" relativeHeight="251704320" behindDoc="1" locked="0" layoutInCell="1" allowOverlap="1" wp14:anchorId="612C7FCA" wp14:editId="08D2CFC2">
            <wp:simplePos x="0" y="0"/>
            <wp:positionH relativeFrom="margin">
              <wp:align>left</wp:align>
            </wp:positionH>
            <wp:positionV relativeFrom="paragraph">
              <wp:posOffset>10399</wp:posOffset>
            </wp:positionV>
            <wp:extent cx="2054225" cy="2054225"/>
            <wp:effectExtent l="0" t="0" r="3175" b="0"/>
            <wp:wrapSquare wrapText="bothSides"/>
            <wp:docPr id="107272275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2275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61" cy="20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FDA">
        <w:t>We try to buy from companies that:</w:t>
      </w:r>
    </w:p>
    <w:p w14:paraId="47F42BDA" w14:textId="12D4F601" w:rsidR="00F42523" w:rsidRDefault="007A1A58" w:rsidP="007A1A58">
      <w:pPr>
        <w:pStyle w:val="Listtoplevel"/>
      </w:pPr>
      <w:r>
        <w:t>have</w:t>
      </w:r>
      <w:r w:rsidR="00016FDA">
        <w:t xml:space="preserve"> disabled </w:t>
      </w:r>
      <w:r>
        <w:t>staff members</w:t>
      </w:r>
    </w:p>
    <w:p w14:paraId="58715C23" w14:textId="5BDED79C" w:rsidR="00F42523" w:rsidRDefault="00F42523" w:rsidP="007A1A58">
      <w:pPr>
        <w:pStyle w:val="Listtoplevel"/>
      </w:pPr>
      <w:r>
        <w:t>have policies</w:t>
      </w:r>
      <w:r w:rsidR="00150F11">
        <w:t xml:space="preserve"> / plans to make things better for disabled people</w:t>
      </w:r>
      <w:r>
        <w:t>.</w:t>
      </w:r>
    </w:p>
    <w:p w14:paraId="26C87CB8" w14:textId="77777777" w:rsidR="00257E9C" w:rsidRDefault="00257E9C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478B4B75" w14:textId="4704F227" w:rsidR="00422B17" w:rsidRDefault="00257E9C" w:rsidP="00150F11">
      <w:pPr>
        <w:pStyle w:val="ERParagraph"/>
      </w:pPr>
      <w:r w:rsidRPr="00F52D9E"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30F11A0" wp14:editId="19FEC3C3">
            <wp:simplePos x="0" y="0"/>
            <wp:positionH relativeFrom="margin">
              <wp:posOffset>228600</wp:posOffset>
            </wp:positionH>
            <wp:positionV relativeFrom="paragraph">
              <wp:posOffset>4445</wp:posOffset>
            </wp:positionV>
            <wp:extent cx="1215390" cy="1202690"/>
            <wp:effectExtent l="0" t="0" r="3810" b="0"/>
            <wp:wrapSquare wrapText="bothSides"/>
            <wp:docPr id="193460042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0042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02">
        <w:t>We make</w:t>
      </w:r>
      <w:r w:rsidR="00422B17">
        <w:t xml:space="preserve"> </w:t>
      </w:r>
      <w:r w:rsidR="00885402">
        <w:t xml:space="preserve">it easy for people to tell us what they think </w:t>
      </w:r>
      <w:r w:rsidR="00422B17">
        <w:t>of our services.</w:t>
      </w:r>
    </w:p>
    <w:p w14:paraId="70754A0B" w14:textId="77777777" w:rsidR="00257E9C" w:rsidRDefault="00257E9C" w:rsidP="00150F11">
      <w:pPr>
        <w:pStyle w:val="ERParagraph"/>
      </w:pPr>
    </w:p>
    <w:p w14:paraId="31461201" w14:textId="39C17D32" w:rsidR="00257E9C" w:rsidRDefault="00257E9C" w:rsidP="00150F11">
      <w:pPr>
        <w:pStyle w:val="ERParagraph"/>
      </w:pPr>
    </w:p>
    <w:p w14:paraId="00AE993C" w14:textId="251C5B5E" w:rsidR="00422B17" w:rsidRDefault="00257E9C" w:rsidP="00150F11">
      <w:pPr>
        <w:pStyle w:val="ERParagraph"/>
      </w:pPr>
      <w:r w:rsidRPr="003016E2">
        <w:rPr>
          <w:noProof/>
        </w:rPr>
        <w:drawing>
          <wp:anchor distT="0" distB="0" distL="114300" distR="114300" simplePos="0" relativeHeight="251712512" behindDoc="1" locked="0" layoutInCell="1" allowOverlap="1" wp14:anchorId="52873B22" wp14:editId="4BE9F180">
            <wp:simplePos x="0" y="0"/>
            <wp:positionH relativeFrom="margin">
              <wp:align>left</wp:align>
            </wp:positionH>
            <wp:positionV relativeFrom="paragraph">
              <wp:posOffset>19485</wp:posOffset>
            </wp:positionV>
            <wp:extent cx="1899920" cy="1899920"/>
            <wp:effectExtent l="0" t="0" r="0" b="5080"/>
            <wp:wrapSquare wrapText="bothSides"/>
            <wp:docPr id="16529798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798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B17">
        <w:t xml:space="preserve">When people tell us about something they cannot access we answer in a </w:t>
      </w:r>
      <w:r w:rsidR="00150F11">
        <w:t>good</w:t>
      </w:r>
      <w:r w:rsidR="00422B17">
        <w:t xml:space="preserve"> way to fix it.</w:t>
      </w:r>
    </w:p>
    <w:p w14:paraId="1818BC55" w14:textId="203EC94D" w:rsidR="00CB74DF" w:rsidRDefault="00CB74DF" w:rsidP="00422B17">
      <w:pPr>
        <w:pStyle w:val="ERParagraph"/>
        <w:ind w:left="4253"/>
      </w:pPr>
    </w:p>
    <w:p w14:paraId="2FF87526" w14:textId="4966E346" w:rsidR="00CB74DF" w:rsidRDefault="00CB74DF" w:rsidP="00422B17">
      <w:pPr>
        <w:pStyle w:val="ERParagraph"/>
        <w:ind w:left="4253"/>
      </w:pPr>
    </w:p>
    <w:p w14:paraId="2F1C49B6" w14:textId="5A1DA9A6" w:rsidR="009D1024" w:rsidRDefault="00257E9C" w:rsidP="00150F11">
      <w:pPr>
        <w:pStyle w:val="ERParagraph"/>
      </w:pPr>
      <w:r w:rsidRPr="00A720C6">
        <w:rPr>
          <w:noProof/>
          <w:szCs w:val="32"/>
        </w:rPr>
        <w:drawing>
          <wp:anchor distT="0" distB="0" distL="114300" distR="114300" simplePos="0" relativeHeight="251707392" behindDoc="0" locked="0" layoutInCell="1" allowOverlap="1" wp14:anchorId="54F068CC" wp14:editId="650A9D24">
            <wp:simplePos x="0" y="0"/>
            <wp:positionH relativeFrom="margin">
              <wp:posOffset>201295</wp:posOffset>
            </wp:positionH>
            <wp:positionV relativeFrom="paragraph">
              <wp:posOffset>530225</wp:posOffset>
            </wp:positionV>
            <wp:extent cx="1543050" cy="1742440"/>
            <wp:effectExtent l="0" t="0" r="0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DF">
        <w:t>W</w:t>
      </w:r>
      <w:r w:rsidR="009D1024">
        <w:t>hen we check if our services are working well we:</w:t>
      </w:r>
    </w:p>
    <w:p w14:paraId="6CC903AD" w14:textId="041FFC46" w:rsidR="00927242" w:rsidRDefault="00927242" w:rsidP="00150F11">
      <w:pPr>
        <w:pStyle w:val="Listtoplevel"/>
      </w:pPr>
      <w:r>
        <w:t>ask disabled people</w:t>
      </w:r>
      <w:r w:rsidR="00150F11">
        <w:t xml:space="preserve"> what they think</w:t>
      </w:r>
    </w:p>
    <w:p w14:paraId="13BF95B6" w14:textId="4E637A61" w:rsidR="00CB74DF" w:rsidRDefault="00150F11" w:rsidP="00150F11">
      <w:pPr>
        <w:pStyle w:val="Listtoplevel"/>
      </w:pPr>
      <w:r>
        <w:t>have</w:t>
      </w:r>
      <w:r w:rsidR="00927242">
        <w:t xml:space="preserve"> questions about access</w:t>
      </w:r>
      <w:r w:rsidR="009D1024">
        <w:t>.</w:t>
      </w:r>
    </w:p>
    <w:p w14:paraId="1644616A" w14:textId="713C15B6" w:rsidR="00883939" w:rsidRDefault="00883939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05E39F76" w14:textId="58242D36" w:rsidR="00611BEC" w:rsidRDefault="00883939" w:rsidP="00150F11">
      <w:pPr>
        <w:pStyle w:val="ERParagraph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A98351B" wp14:editId="1BB80431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833245" cy="2412365"/>
            <wp:effectExtent l="19050" t="19050" r="14605" b="26035"/>
            <wp:wrapSquare wrapText="bothSides"/>
            <wp:docPr id="666839330" name="Picture 666839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39330" name="Picture 666839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4" t="25528" r="26878" b="8292"/>
                    <a:stretch/>
                  </pic:blipFill>
                  <pic:spPr bwMode="auto">
                    <a:xfrm>
                      <a:off x="0" y="0"/>
                      <a:ext cx="1833245" cy="2412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BEC" w:rsidRPr="00C65054">
        <w:t xml:space="preserve">We sign up to the </w:t>
      </w:r>
      <w:r w:rsidR="00611BEC" w:rsidRPr="006E3460">
        <w:rPr>
          <w:b/>
          <w:bCs/>
        </w:rPr>
        <w:t>Accessibility Charter</w:t>
      </w:r>
      <w:r w:rsidR="00611BEC" w:rsidRPr="00C65054">
        <w:t xml:space="preserve"> so all New Zealanders </w:t>
      </w:r>
      <w:r w:rsidR="00150F11">
        <w:t>can use</w:t>
      </w:r>
      <w:r w:rsidR="00611BEC" w:rsidRPr="00C65054">
        <w:t xml:space="preserve"> our services.</w:t>
      </w:r>
      <w:r w:rsidR="00611BEC">
        <w:t xml:space="preserve"> </w:t>
      </w:r>
    </w:p>
    <w:p w14:paraId="6AC54006" w14:textId="77777777" w:rsidR="00064E0C" w:rsidRPr="00B81DC3" w:rsidRDefault="00064E0C" w:rsidP="00064E0C">
      <w:pPr>
        <w:pStyle w:val="ERParagraph"/>
        <w:rPr>
          <w:sz w:val="28"/>
          <w:szCs w:val="20"/>
        </w:rPr>
      </w:pPr>
    </w:p>
    <w:p w14:paraId="32EFE06C" w14:textId="416E8D4D" w:rsidR="00064E0C" w:rsidRPr="00B81DC3" w:rsidRDefault="00B81DC3" w:rsidP="00150F11">
      <w:pPr>
        <w:pStyle w:val="ERParagraph"/>
        <w:ind w:hanging="425"/>
        <w:rPr>
          <w:sz w:val="28"/>
          <w:szCs w:val="20"/>
        </w:rPr>
      </w:pPr>
      <w:r w:rsidRPr="00B81DC3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6C99400" wp14:editId="2F75C8F7">
                <wp:simplePos x="0" y="0"/>
                <wp:positionH relativeFrom="column">
                  <wp:posOffset>2209165</wp:posOffset>
                </wp:positionH>
                <wp:positionV relativeFrom="paragraph">
                  <wp:posOffset>232866</wp:posOffset>
                </wp:positionV>
                <wp:extent cx="3476625" cy="1409700"/>
                <wp:effectExtent l="0" t="0" r="9525" b="0"/>
                <wp:wrapNone/>
                <wp:docPr id="19917697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09700"/>
                        </a:xfrm>
                        <a:prstGeom prst="rect">
                          <a:avLst/>
                        </a:prstGeom>
                        <a:solidFill>
                          <a:srgbClr val="FFEC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A1DCB" id="Rectangle 1" o:spid="_x0000_s1026" style="position:absolute;margin-left:173.95pt;margin-top:18.35pt;width:273.75pt;height:11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" fillcolor="#ffecaf" stroked="f" strokeweight="1pt"/>
            </w:pict>
          </mc:Fallback>
        </mc:AlternateContent>
      </w:r>
    </w:p>
    <w:p w14:paraId="76EB9AA3" w14:textId="203FC156" w:rsidR="00064E0C" w:rsidRPr="00064E0C" w:rsidRDefault="00064E0C" w:rsidP="00150F11">
      <w:pPr>
        <w:pStyle w:val="ERParagraph"/>
      </w:pPr>
      <w:r>
        <w:t xml:space="preserve">The </w:t>
      </w:r>
      <w:r>
        <w:rPr>
          <w:b/>
          <w:bCs/>
        </w:rPr>
        <w:t xml:space="preserve">Accessibility Charter </w:t>
      </w:r>
      <w:r>
        <w:t xml:space="preserve">tells organisations </w:t>
      </w:r>
      <w:r w:rsidR="00150F11">
        <w:t xml:space="preserve">that work for the </w:t>
      </w:r>
      <w:r w:rsidR="0015503F">
        <w:t xml:space="preserve">Government </w:t>
      </w:r>
      <w:r>
        <w:t xml:space="preserve">how to </w:t>
      </w:r>
      <w:r w:rsidR="00150F11">
        <w:t>make things better for</w:t>
      </w:r>
      <w:r>
        <w:t xml:space="preserve"> disabled people.</w:t>
      </w:r>
    </w:p>
    <w:p w14:paraId="4EFFDBE7" w14:textId="77777777" w:rsidR="00580500" w:rsidRPr="00B81DC3" w:rsidRDefault="00580500" w:rsidP="00580500">
      <w:pPr>
        <w:rPr>
          <w:sz w:val="28"/>
          <w:szCs w:val="20"/>
        </w:rPr>
      </w:pPr>
    </w:p>
    <w:p w14:paraId="3FBE2F8C" w14:textId="6BA53D09" w:rsidR="00A66D2A" w:rsidRPr="00B81DC3" w:rsidRDefault="00A66D2A">
      <w:pPr>
        <w:spacing w:line="240" w:lineRule="auto"/>
        <w:ind w:left="0"/>
        <w:rPr>
          <w:rFonts w:eastAsiaTheme="minorHAnsi"/>
          <w:sz w:val="28"/>
          <w:szCs w:val="18"/>
          <w:lang w:val="en-GB"/>
        </w:rPr>
      </w:pPr>
    </w:p>
    <w:p w14:paraId="55F0E71A" w14:textId="3FD0AE4B" w:rsidR="00580500" w:rsidRDefault="000D3365" w:rsidP="00150F11">
      <w:r>
        <w:rPr>
          <w:noProof/>
        </w:rPr>
        <w:drawing>
          <wp:anchor distT="0" distB="0" distL="114300" distR="114300" simplePos="0" relativeHeight="251714560" behindDoc="1" locked="0" layoutInCell="1" allowOverlap="1" wp14:anchorId="1CEE49DD" wp14:editId="435530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90980" cy="1115695"/>
            <wp:effectExtent l="0" t="0" r="0" b="8255"/>
            <wp:wrapSquare wrapText="bothSides"/>
            <wp:docPr id="3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500">
        <w:t xml:space="preserve">Every 3 years we will work with disabled people to check how well we are doing with the: </w:t>
      </w:r>
    </w:p>
    <w:p w14:paraId="15DEBB4C" w14:textId="77777777" w:rsidR="00580500" w:rsidRPr="00B81DC3" w:rsidRDefault="00580500" w:rsidP="00580500">
      <w:pPr>
        <w:rPr>
          <w:sz w:val="28"/>
          <w:szCs w:val="20"/>
        </w:rPr>
      </w:pPr>
    </w:p>
    <w:p w14:paraId="1CC406D6" w14:textId="57225B72" w:rsidR="00580500" w:rsidRDefault="00254D48" w:rsidP="00150F11">
      <w:pPr>
        <w:pStyle w:val="ListParagraph"/>
        <w:numPr>
          <w:ilvl w:val="0"/>
          <w:numId w:val="16"/>
        </w:numPr>
        <w:spacing w:before="0"/>
        <w:ind w:left="4253" w:hanging="567"/>
      </w:pPr>
      <w:r w:rsidRPr="00AC4B39">
        <w:rPr>
          <w:rFonts w:cs="Arial"/>
          <w:noProof/>
          <w:color w:val="222222"/>
          <w:szCs w:val="32"/>
          <w:lang w:val="en-NZ"/>
        </w:rPr>
        <w:drawing>
          <wp:anchor distT="0" distB="0" distL="114300" distR="114300" simplePos="0" relativeHeight="251698176" behindDoc="0" locked="0" layoutInCell="1" allowOverlap="1" wp14:anchorId="5C1B13D5" wp14:editId="647CBC45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1390015" cy="1089660"/>
            <wp:effectExtent l="0" t="0" r="635" b="0"/>
            <wp:wrapSquare wrapText="bothSides"/>
            <wp:docPr id="910746881" name="Picture 910746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46881" name="Picture 910746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500">
        <w:t>Accessibility Policy</w:t>
      </w:r>
    </w:p>
    <w:p w14:paraId="27470A5F" w14:textId="77777777" w:rsidR="00580500" w:rsidRPr="00B81DC3" w:rsidRDefault="00580500" w:rsidP="00150F11">
      <w:pPr>
        <w:ind w:left="4253" w:hanging="567"/>
        <w:rPr>
          <w:sz w:val="28"/>
          <w:szCs w:val="20"/>
        </w:rPr>
      </w:pPr>
    </w:p>
    <w:p w14:paraId="6B65B50D" w14:textId="77777777" w:rsidR="00580500" w:rsidRDefault="00580500" w:rsidP="00150F11">
      <w:pPr>
        <w:pStyle w:val="ListParagraph"/>
        <w:numPr>
          <w:ilvl w:val="0"/>
          <w:numId w:val="16"/>
        </w:numPr>
        <w:spacing w:before="0"/>
        <w:ind w:left="4253" w:hanging="567"/>
      </w:pPr>
      <w:r>
        <w:t>Accessibility Action Plan.</w:t>
      </w:r>
    </w:p>
    <w:p w14:paraId="37DFAC0F" w14:textId="77777777" w:rsidR="00580500" w:rsidRPr="00B81DC3" w:rsidRDefault="00580500" w:rsidP="00580500">
      <w:pPr>
        <w:rPr>
          <w:sz w:val="28"/>
          <w:szCs w:val="20"/>
        </w:rPr>
      </w:pPr>
    </w:p>
    <w:p w14:paraId="1AD88A80" w14:textId="58DE658C" w:rsidR="00580500" w:rsidRPr="00B81DC3" w:rsidRDefault="00580500" w:rsidP="00580500">
      <w:pPr>
        <w:rPr>
          <w:sz w:val="28"/>
          <w:szCs w:val="20"/>
        </w:rPr>
      </w:pPr>
    </w:p>
    <w:p w14:paraId="3C913115" w14:textId="6F8C463F" w:rsidR="003056A9" w:rsidRDefault="00580500" w:rsidP="003056A9">
      <w:r>
        <w:t xml:space="preserve">We </w:t>
      </w:r>
      <w:r w:rsidR="006E574F">
        <w:t xml:space="preserve">will </w:t>
      </w:r>
      <w:r>
        <w:t>write a report to say</w:t>
      </w:r>
      <w:r w:rsidR="003056A9">
        <w:t>:</w:t>
      </w:r>
    </w:p>
    <w:p w14:paraId="3695DB5E" w14:textId="2114B727" w:rsidR="003056A9" w:rsidRDefault="00B81DC3" w:rsidP="003056A9">
      <w:pPr>
        <w:pStyle w:val="Listtoplevel"/>
      </w:pPr>
      <w:r w:rsidRPr="00394B1D">
        <w:rPr>
          <w:rFonts w:cs="Arial"/>
          <w:color w:val="222222"/>
          <w:szCs w:val="32"/>
          <w:lang w:val="en-NZ"/>
        </w:rPr>
        <w:drawing>
          <wp:anchor distT="0" distB="0" distL="114300" distR="114300" simplePos="0" relativeHeight="251587584" behindDoc="0" locked="0" layoutInCell="1" allowOverlap="1" wp14:anchorId="2D6294C3" wp14:editId="041F6DD7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714500" cy="1322705"/>
            <wp:effectExtent l="0" t="0" r="0" b="0"/>
            <wp:wrapSquare wrapText="bothSides"/>
            <wp:docPr id="503" name="Picture 5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500">
        <w:t>what we have done</w:t>
      </w:r>
    </w:p>
    <w:p w14:paraId="1413E452" w14:textId="77777777" w:rsidR="003056A9" w:rsidRDefault="003056A9" w:rsidP="003056A9">
      <w:pPr>
        <w:pStyle w:val="Listtoplevel"/>
      </w:pPr>
      <w:r>
        <w:t>what worked well</w:t>
      </w:r>
    </w:p>
    <w:p w14:paraId="1171FF23" w14:textId="02A30BFC" w:rsidR="003C1D6C" w:rsidRDefault="003056A9" w:rsidP="003056A9">
      <w:pPr>
        <w:pStyle w:val="Listtoplevel"/>
      </w:pPr>
      <w:r>
        <w:t>how we could do better</w:t>
      </w:r>
      <w:r w:rsidR="00580500">
        <w:t>.</w:t>
      </w:r>
      <w:bookmarkStart w:id="4" w:name="_Toc146546684"/>
    </w:p>
    <w:p w14:paraId="372A300D" w14:textId="530BD5C7" w:rsidR="00BD3A95" w:rsidRPr="00B81DC3" w:rsidRDefault="00421C3E" w:rsidP="00952166">
      <w:pPr>
        <w:pStyle w:val="ERParagraph"/>
        <w:rPr>
          <w:b/>
          <w:bCs/>
        </w:rPr>
      </w:pPr>
      <w:r w:rsidRPr="00B81DC3">
        <w:rPr>
          <w:b/>
          <w:bCs/>
          <w:noProof/>
        </w:rPr>
        <w:lastRenderedPageBreak/>
        <w:drawing>
          <wp:anchor distT="0" distB="0" distL="114300" distR="114300" simplePos="0" relativeHeight="251597824" behindDoc="1" locked="0" layoutInCell="1" allowOverlap="1" wp14:anchorId="2FE23E13" wp14:editId="664329AA">
            <wp:simplePos x="0" y="0"/>
            <wp:positionH relativeFrom="margin">
              <wp:align>left</wp:align>
            </wp:positionH>
            <wp:positionV relativeFrom="paragraph">
              <wp:posOffset>-190</wp:posOffset>
            </wp:positionV>
            <wp:extent cx="1828800" cy="1828800"/>
            <wp:effectExtent l="0" t="0" r="0" b="0"/>
            <wp:wrapSquare wrapText="bothSides"/>
            <wp:docPr id="14776975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975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EC" w:rsidRPr="00B81DC3">
        <w:rPr>
          <w:b/>
          <w:bCs/>
        </w:rPr>
        <w:t>Action 7</w:t>
      </w:r>
      <w:r w:rsidR="003C1D6C" w:rsidRPr="00B81DC3">
        <w:rPr>
          <w:b/>
          <w:bCs/>
        </w:rPr>
        <w:t xml:space="preserve">: </w:t>
      </w:r>
      <w:r w:rsidR="00611BEC" w:rsidRPr="00B81DC3">
        <w:rPr>
          <w:b/>
          <w:bCs/>
        </w:rPr>
        <w:t xml:space="preserve">We </w:t>
      </w:r>
      <w:r w:rsidR="00BD3A95" w:rsidRPr="00B81DC3">
        <w:rPr>
          <w:b/>
          <w:bCs/>
        </w:rPr>
        <w:t xml:space="preserve">make sure </w:t>
      </w:r>
      <w:r w:rsidR="003056A9" w:rsidRPr="00B81DC3">
        <w:rPr>
          <w:b/>
          <w:bCs/>
        </w:rPr>
        <w:t>people can use our services</w:t>
      </w:r>
    </w:p>
    <w:p w14:paraId="3A45420F" w14:textId="5724290C" w:rsidR="00952166" w:rsidRDefault="00952166" w:rsidP="00952166">
      <w:pPr>
        <w:pStyle w:val="ERParagraph"/>
      </w:pPr>
    </w:p>
    <w:bookmarkEnd w:id="4"/>
    <w:p w14:paraId="35EB5BFB" w14:textId="6DFE877F" w:rsidR="00985C79" w:rsidRDefault="00985C79" w:rsidP="00952166">
      <w:pPr>
        <w:pStyle w:val="Listtoplevel"/>
        <w:numPr>
          <w:ilvl w:val="0"/>
          <w:numId w:val="0"/>
        </w:numPr>
        <w:ind w:left="3686"/>
      </w:pPr>
      <w:r>
        <w:t>We train our staff to understand how to work with disabled people.</w:t>
      </w:r>
    </w:p>
    <w:p w14:paraId="2134776A" w14:textId="25DE235D" w:rsidR="00985C79" w:rsidRDefault="00985C79" w:rsidP="00985C79">
      <w:pPr>
        <w:pStyle w:val="ListParagraph"/>
        <w:numPr>
          <w:ilvl w:val="0"/>
          <w:numId w:val="0"/>
        </w:numPr>
        <w:spacing w:before="0"/>
        <w:ind w:left="4258"/>
      </w:pPr>
    </w:p>
    <w:p w14:paraId="74D5DF11" w14:textId="3164B2E4" w:rsidR="00985C79" w:rsidRDefault="00985C79" w:rsidP="00985C79">
      <w:pPr>
        <w:pStyle w:val="ListParagraph"/>
        <w:numPr>
          <w:ilvl w:val="0"/>
          <w:numId w:val="0"/>
        </w:numPr>
        <w:spacing w:before="0"/>
        <w:ind w:left="4258"/>
      </w:pPr>
    </w:p>
    <w:p w14:paraId="4BDB8CE8" w14:textId="3E71AD71" w:rsidR="00985C79" w:rsidRDefault="005D4774" w:rsidP="00952166">
      <w:pPr>
        <w:pStyle w:val="ListParagraph"/>
        <w:numPr>
          <w:ilvl w:val="0"/>
          <w:numId w:val="0"/>
        </w:numPr>
        <w:spacing w:before="0"/>
        <w:ind w:left="4258" w:hanging="572"/>
      </w:pPr>
      <w:r w:rsidRPr="00AC2F60">
        <w:rPr>
          <w:noProof/>
        </w:rPr>
        <w:drawing>
          <wp:anchor distT="0" distB="0" distL="114300" distR="114300" simplePos="0" relativeHeight="251606016" behindDoc="1" locked="0" layoutInCell="1" allowOverlap="1" wp14:anchorId="3C77AAC8" wp14:editId="39A2488F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559560" cy="1708150"/>
            <wp:effectExtent l="0" t="0" r="2540" b="6350"/>
            <wp:wrapSquare wrapText="bothSides"/>
            <wp:docPr id="94633705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3705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C79">
        <w:t>We use train</w:t>
      </w:r>
      <w:r w:rsidR="00A6534C">
        <w:t>ers</w:t>
      </w:r>
      <w:r w:rsidR="00985C79">
        <w:t xml:space="preserve"> that:</w:t>
      </w:r>
    </w:p>
    <w:p w14:paraId="40B97254" w14:textId="77777777" w:rsidR="00985C79" w:rsidRDefault="00985C79" w:rsidP="00952166">
      <w:pPr>
        <w:pStyle w:val="ListParagraph"/>
        <w:numPr>
          <w:ilvl w:val="0"/>
          <w:numId w:val="0"/>
        </w:numPr>
        <w:spacing w:before="0"/>
        <w:ind w:left="4258" w:hanging="572"/>
      </w:pPr>
    </w:p>
    <w:p w14:paraId="2563D663" w14:textId="7F6F9D2A" w:rsidR="00985C79" w:rsidRDefault="00985C79" w:rsidP="00952166">
      <w:pPr>
        <w:pStyle w:val="ListParagraph"/>
        <w:numPr>
          <w:ilvl w:val="0"/>
          <w:numId w:val="19"/>
        </w:numPr>
        <w:spacing w:before="0"/>
        <w:ind w:left="4258" w:hanging="572"/>
      </w:pPr>
      <w:r>
        <w:t>are disabled people</w:t>
      </w:r>
    </w:p>
    <w:p w14:paraId="02244D97" w14:textId="24AB0A18" w:rsidR="00985C79" w:rsidRDefault="00985C79" w:rsidP="00952166">
      <w:pPr>
        <w:pStyle w:val="ListParagraph"/>
        <w:numPr>
          <w:ilvl w:val="0"/>
          <w:numId w:val="0"/>
        </w:numPr>
        <w:spacing w:before="0"/>
        <w:ind w:left="4258" w:hanging="572"/>
      </w:pPr>
    </w:p>
    <w:p w14:paraId="45C1411E" w14:textId="721CD5DF" w:rsidR="00985C79" w:rsidRDefault="00985C79" w:rsidP="00952166">
      <w:pPr>
        <w:pStyle w:val="ListParagraph"/>
        <w:numPr>
          <w:ilvl w:val="0"/>
          <w:numId w:val="19"/>
        </w:numPr>
        <w:spacing w:before="0"/>
        <w:ind w:left="4258" w:hanging="572"/>
      </w:pPr>
      <w:r>
        <w:t>disabled people tell us are good.</w:t>
      </w:r>
    </w:p>
    <w:p w14:paraId="5586890D" w14:textId="77777777" w:rsidR="00442C1F" w:rsidRDefault="00442C1F" w:rsidP="00442C1F">
      <w:pPr>
        <w:ind w:left="0"/>
      </w:pPr>
    </w:p>
    <w:p w14:paraId="7D69D0F3" w14:textId="77777777" w:rsidR="00EA1ADC" w:rsidRDefault="00EA1ADC" w:rsidP="00442C1F">
      <w:pPr>
        <w:ind w:left="0"/>
      </w:pPr>
    </w:p>
    <w:p w14:paraId="3F6BBE29" w14:textId="77777777" w:rsidR="00EA1ADC" w:rsidRDefault="00357E18" w:rsidP="00EA1ADC">
      <w:r w:rsidRPr="000B3B5C">
        <w:rPr>
          <w:b/>
          <w:bCs/>
          <w:noProof/>
        </w:rPr>
        <w:drawing>
          <wp:anchor distT="0" distB="0" distL="114300" distR="114300" simplePos="0" relativeHeight="251702272" behindDoc="1" locked="0" layoutInCell="1" allowOverlap="1" wp14:anchorId="5743A26D" wp14:editId="2BB9A3AD">
            <wp:simplePos x="0" y="0"/>
            <wp:positionH relativeFrom="margin">
              <wp:align>left</wp:align>
            </wp:positionH>
            <wp:positionV relativeFrom="paragraph">
              <wp:posOffset>25567</wp:posOffset>
            </wp:positionV>
            <wp:extent cx="1699260" cy="1519555"/>
            <wp:effectExtent l="0" t="0" r="0" b="4445"/>
            <wp:wrapSquare wrapText="bothSides"/>
            <wp:docPr id="2111733581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3358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1F">
        <w:t xml:space="preserve">We make </w:t>
      </w:r>
      <w:r w:rsidR="00D741BC">
        <w:t>sure that accessibility is in everything that we do</w:t>
      </w:r>
      <w:r w:rsidR="00EA1ADC">
        <w:t>.</w:t>
      </w:r>
    </w:p>
    <w:p w14:paraId="59BE87B2" w14:textId="77777777" w:rsidR="00EA1ADC" w:rsidRDefault="00EA1ADC" w:rsidP="00EA1ADC"/>
    <w:p w14:paraId="2FD69135" w14:textId="77777777" w:rsidR="00EA1ADC" w:rsidRDefault="00EA1ADC" w:rsidP="00EA1ADC"/>
    <w:p w14:paraId="5FCD4C66" w14:textId="1A9F1F07" w:rsidR="00442C1F" w:rsidRDefault="00EA1ADC" w:rsidP="00EA1ADC">
      <w:r>
        <w:t>We want</w:t>
      </w:r>
      <w:r w:rsidR="00D741BC">
        <w:t xml:space="preserve"> all New Zealanders </w:t>
      </w:r>
      <w:r>
        <w:t>to be able to</w:t>
      </w:r>
      <w:r w:rsidR="00D741BC">
        <w:t xml:space="preserve"> use our services.</w:t>
      </w:r>
    </w:p>
    <w:p w14:paraId="665112D5" w14:textId="77777777" w:rsidR="00C14997" w:rsidRDefault="00C14997">
      <w:pPr>
        <w:spacing w:line="240" w:lineRule="auto"/>
        <w:ind w:left="0"/>
      </w:pPr>
      <w:r>
        <w:br w:type="page"/>
      </w:r>
    </w:p>
    <w:p w14:paraId="054594C5" w14:textId="05512E77" w:rsidR="00CE32F2" w:rsidRDefault="00A75980" w:rsidP="00A75980">
      <w:pPr>
        <w:pStyle w:val="Heading1"/>
      </w:pPr>
      <w:r>
        <w:lastRenderedPageBreak/>
        <w:t>Where to find more information</w:t>
      </w:r>
    </w:p>
    <w:p w14:paraId="4074E505" w14:textId="77777777" w:rsidR="00BD34B6" w:rsidRDefault="00BD34B6" w:rsidP="00124EA8">
      <w:pPr>
        <w:rPr>
          <w:rFonts w:eastAsia="Times New Roman"/>
          <w:shd w:val="clear" w:color="auto" w:fill="FFFFFF"/>
          <w:lang w:eastAsia="en-GB"/>
        </w:rPr>
      </w:pPr>
    </w:p>
    <w:p w14:paraId="3D9F0CFE" w14:textId="77777777" w:rsidR="009F2BEA" w:rsidRDefault="009F2BEA" w:rsidP="0066566F"/>
    <w:p w14:paraId="147695F4" w14:textId="77777777" w:rsidR="009F2BEA" w:rsidRPr="009F2BEA" w:rsidRDefault="009F2BEA" w:rsidP="009F2BEA">
      <w:pPr>
        <w:rPr>
          <w:rFonts w:cs="Times New Roman"/>
        </w:rPr>
      </w:pPr>
    </w:p>
    <w:p w14:paraId="24636FAF" w14:textId="0939C2BA" w:rsidR="009F2BEA" w:rsidRPr="009F2BEA" w:rsidRDefault="009F2BEA" w:rsidP="009F2BEA">
      <w:pPr>
        <w:rPr>
          <w:rFonts w:cs="Times New Roman"/>
        </w:rPr>
      </w:pPr>
      <w:r w:rsidRPr="009F2BEA">
        <w:rPr>
          <w:rFonts w:cs="Times New Roman"/>
          <w:noProof/>
        </w:rPr>
        <w:drawing>
          <wp:anchor distT="0" distB="0" distL="114300" distR="114300" simplePos="0" relativeHeight="251744256" behindDoc="1" locked="0" layoutInCell="1" allowOverlap="1" wp14:anchorId="39267C2D" wp14:editId="35637291">
            <wp:simplePos x="0" y="0"/>
            <wp:positionH relativeFrom="margin">
              <wp:posOffset>346710</wp:posOffset>
            </wp:positionH>
            <wp:positionV relativeFrom="paragraph">
              <wp:posOffset>345440</wp:posOffset>
            </wp:positionV>
            <wp:extent cx="1076325" cy="1120140"/>
            <wp:effectExtent l="0" t="0" r="9525" b="381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BEA">
        <w:rPr>
          <w:rFonts w:cs="Times New Roman"/>
        </w:rPr>
        <w:t xml:space="preserve">You can find more information on the Creative New Zealand website at: </w:t>
      </w:r>
    </w:p>
    <w:p w14:paraId="765EC084" w14:textId="77777777" w:rsidR="003B478F" w:rsidRDefault="003B478F" w:rsidP="009F2BEA">
      <w:pPr>
        <w:rPr>
          <w:rFonts w:eastAsia="Times New Roman" w:cs="Arial"/>
          <w:b/>
          <w:bCs/>
          <w:szCs w:val="32"/>
        </w:rPr>
      </w:pPr>
    </w:p>
    <w:p w14:paraId="0DB06A04" w14:textId="52B7FEB2" w:rsidR="009F2BEA" w:rsidRPr="003B478F" w:rsidRDefault="00AB2EFA" w:rsidP="009F2BEA">
      <w:pPr>
        <w:rPr>
          <w:rFonts w:cs="Arial"/>
          <w:b/>
          <w:bCs/>
          <w:szCs w:val="32"/>
        </w:rPr>
      </w:pPr>
      <w:hyperlink r:id="rId107" w:history="1">
        <w:r w:rsidR="003B478F" w:rsidRPr="003B478F">
          <w:rPr>
            <w:rStyle w:val="Hyperlink"/>
            <w:rFonts w:eastAsia="Times New Roman" w:cs="Arial"/>
            <w:b/>
            <w:bCs/>
            <w:color w:val="auto"/>
            <w:szCs w:val="32"/>
            <w:u w:val="none"/>
          </w:rPr>
          <w:t>https://creativenz.govt.nz/</w:t>
        </w:r>
      </w:hyperlink>
    </w:p>
    <w:p w14:paraId="43DFD1C7" w14:textId="77777777" w:rsidR="009F2BEA" w:rsidRDefault="009F2BEA" w:rsidP="009F2BEA">
      <w:pPr>
        <w:rPr>
          <w:rFonts w:cs="Times New Roman"/>
        </w:rPr>
      </w:pPr>
    </w:p>
    <w:p w14:paraId="7FF7F494" w14:textId="77777777" w:rsidR="003B478F" w:rsidRPr="009F2BEA" w:rsidRDefault="003B478F" w:rsidP="009F2BEA">
      <w:pPr>
        <w:rPr>
          <w:rFonts w:cs="Times New Roman"/>
        </w:rPr>
      </w:pPr>
    </w:p>
    <w:p w14:paraId="7C7F8D37" w14:textId="3A574165" w:rsidR="009F2BEA" w:rsidRPr="009F2BEA" w:rsidRDefault="003B478F" w:rsidP="009F2BEA">
      <w:pPr>
        <w:rPr>
          <w:rFonts w:cs="Times New Roman"/>
        </w:rPr>
      </w:pPr>
      <w:r w:rsidRPr="0032127E">
        <w:rPr>
          <w:noProof/>
          <w:sz w:val="26"/>
          <w:szCs w:val="18"/>
        </w:rPr>
        <w:drawing>
          <wp:anchor distT="0" distB="0" distL="114300" distR="114300" simplePos="0" relativeHeight="251746304" behindDoc="1" locked="0" layoutInCell="1" allowOverlap="1" wp14:anchorId="73664B7F" wp14:editId="52331F19">
            <wp:simplePos x="0" y="0"/>
            <wp:positionH relativeFrom="margin">
              <wp:posOffset>179705</wp:posOffset>
            </wp:positionH>
            <wp:positionV relativeFrom="paragraph">
              <wp:posOffset>503555</wp:posOffset>
            </wp:positionV>
            <wp:extent cx="1429385" cy="1429385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EA" w:rsidRPr="009F2BEA">
        <w:rPr>
          <w:rFonts w:cs="Times New Roman"/>
        </w:rPr>
        <w:t>The website has both the full and Easy Read:</w:t>
      </w:r>
    </w:p>
    <w:p w14:paraId="7DB80912" w14:textId="411AC07D" w:rsidR="009F2BEA" w:rsidRDefault="009F2BEA" w:rsidP="009F2BEA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9F2BEA">
        <w:rPr>
          <w:rFonts w:eastAsia="Times New Roman" w:cs="Times New Roman"/>
          <w:noProof/>
          <w:szCs w:val="22"/>
          <w:lang w:val="en-GB"/>
        </w:rPr>
        <w:t>Accessibility Action Plan 2023 to 2028</w:t>
      </w:r>
    </w:p>
    <w:p w14:paraId="36B41E08" w14:textId="79B7156B" w:rsidR="009F2BEA" w:rsidRPr="009F2BEA" w:rsidRDefault="009F2BEA" w:rsidP="009F2BEA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9F2BEA">
        <w:rPr>
          <w:rFonts w:eastAsia="Times New Roman" w:cs="Times New Roman"/>
          <w:noProof/>
          <w:szCs w:val="22"/>
          <w:lang w:val="en-GB"/>
        </w:rPr>
        <w:t>Accessibility Policy 2023 to 2028.</w:t>
      </w:r>
    </w:p>
    <w:p w14:paraId="36F0D8E5" w14:textId="77777777" w:rsidR="009F2BEA" w:rsidRPr="009F2BEA" w:rsidRDefault="009F2BEA" w:rsidP="009F2BEA">
      <w:pPr>
        <w:spacing w:after="160" w:line="259" w:lineRule="auto"/>
        <w:ind w:left="0"/>
        <w:rPr>
          <w:rFonts w:eastAsia="Times New Roman" w:cs="Arial"/>
          <w:b/>
          <w:szCs w:val="32"/>
          <w:lang w:val="en-NZ"/>
        </w:rPr>
      </w:pPr>
      <w:r w:rsidRPr="009F2BEA">
        <w:rPr>
          <w:rFonts w:eastAsia="Times New Roman" w:cs="Arial"/>
          <w:b/>
          <w:szCs w:val="32"/>
          <w:lang w:val="en-NZ"/>
        </w:rPr>
        <w:br w:type="page"/>
      </w:r>
    </w:p>
    <w:p w14:paraId="05CF14EF" w14:textId="156DC3B6" w:rsidR="003F645C" w:rsidRPr="003F645C" w:rsidRDefault="003F645C" w:rsidP="003F645C">
      <w:pPr>
        <w:widowControl w:val="0"/>
        <w:rPr>
          <w:rFonts w:eastAsia="Times New Roman" w:cs="Arial"/>
          <w:szCs w:val="32"/>
          <w:lang w:val="en-GB"/>
        </w:rPr>
      </w:pPr>
      <w:r w:rsidRPr="003F645C">
        <w:rPr>
          <w:rFonts w:asciiTheme="minorHAnsi" w:eastAsia="Times New Roman" w:hAnsiTheme="minorHAnsi" w:cs="Times New Roman"/>
          <w:noProof/>
          <w:sz w:val="22"/>
          <w:szCs w:val="22"/>
          <w:lang w:val="en-NZ"/>
        </w:rPr>
        <w:lastRenderedPageBreak/>
        <w:drawing>
          <wp:anchor distT="0" distB="0" distL="114300" distR="114300" simplePos="0" relativeHeight="251684864" behindDoc="0" locked="0" layoutInCell="1" allowOverlap="1" wp14:anchorId="2A1181BF" wp14:editId="4824C447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1971675" cy="499745"/>
            <wp:effectExtent l="0" t="0" r="9525" b="0"/>
            <wp:wrapSquare wrapText="bothSides"/>
            <wp:docPr id="76925453" name="Picture 76925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3" name="Picture 76925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645C">
        <w:rPr>
          <w:rFonts w:eastAsia="Times New Roman" w:cs="Arial"/>
          <w:szCs w:val="32"/>
          <w:lang w:val="en-GB"/>
        </w:rPr>
        <w:t>You can talk to someone at</w:t>
      </w:r>
    </w:p>
    <w:p w14:paraId="0303527F" w14:textId="104F0EFC" w:rsidR="003F645C" w:rsidRDefault="009A0709" w:rsidP="009A0709">
      <w:pPr>
        <w:widowControl w:val="0"/>
        <w:rPr>
          <w:rFonts w:eastAsia="Times New Roman" w:cs="Arial"/>
          <w:b/>
          <w:color w:val="000000"/>
          <w:szCs w:val="32"/>
          <w:lang w:val="en-NZ" w:eastAsia="en-NZ"/>
        </w:rPr>
      </w:pPr>
      <w:r w:rsidRPr="003F645C">
        <w:rPr>
          <w:rFonts w:eastAsia="Times New Roman" w:cs="Arial"/>
          <w:b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93056" behindDoc="0" locked="0" layoutInCell="1" allowOverlap="1" wp14:anchorId="44A1CE95" wp14:editId="4032F37B">
            <wp:simplePos x="0" y="0"/>
            <wp:positionH relativeFrom="margin">
              <wp:posOffset>-28575</wp:posOffset>
            </wp:positionH>
            <wp:positionV relativeFrom="paragraph">
              <wp:posOffset>439420</wp:posOffset>
            </wp:positionV>
            <wp:extent cx="1371600" cy="1371600"/>
            <wp:effectExtent l="0" t="0" r="0" b="0"/>
            <wp:wrapThrough wrapText="bothSides">
              <wp:wrapPolygon edited="0">
                <wp:start x="0" y="300"/>
                <wp:lineTo x="0" y="16200"/>
                <wp:lineTo x="2700" y="20100"/>
                <wp:lineTo x="3300" y="21300"/>
                <wp:lineTo x="17400" y="21300"/>
                <wp:lineTo x="18000" y="20100"/>
                <wp:lineTo x="21300" y="16200"/>
                <wp:lineTo x="21300" y="300"/>
                <wp:lineTo x="0" y="300"/>
              </wp:wrapPolygon>
            </wp:wrapThrough>
            <wp:docPr id="76925456" name="Picture 76925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6" name="Picture 76925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45C" w:rsidRPr="003F645C">
        <w:rPr>
          <w:rFonts w:eastAsia="Times New Roman" w:cs="Arial"/>
          <w:szCs w:val="32"/>
          <w:lang w:val="en-GB"/>
        </w:rPr>
        <w:t xml:space="preserve">Creative New Zealand </w:t>
      </w:r>
      <w:r w:rsidR="00823013">
        <w:rPr>
          <w:rFonts w:eastAsia="Times New Roman" w:cs="Arial"/>
          <w:szCs w:val="32"/>
          <w:lang w:val="en-GB"/>
        </w:rPr>
        <w:t xml:space="preserve">about </w:t>
      </w:r>
      <w:r w:rsidR="00AB36BF">
        <w:rPr>
          <w:rFonts w:eastAsia="Times New Roman" w:cs="Arial"/>
          <w:szCs w:val="32"/>
          <w:lang w:val="en-GB"/>
        </w:rPr>
        <w:t xml:space="preserve">the Accessibility </w:t>
      </w:r>
      <w:r w:rsidR="004021E8">
        <w:rPr>
          <w:rFonts w:eastAsia="Times New Roman" w:cs="Arial"/>
          <w:szCs w:val="32"/>
          <w:lang w:val="en-GB"/>
        </w:rPr>
        <w:t>Action Plan</w:t>
      </w:r>
      <w:r w:rsidR="00823013">
        <w:rPr>
          <w:rFonts w:eastAsia="Times New Roman" w:cs="Arial"/>
          <w:szCs w:val="32"/>
          <w:lang w:val="en-GB"/>
        </w:rPr>
        <w:t xml:space="preserve"> </w:t>
      </w:r>
      <w:r w:rsidR="003F645C" w:rsidRPr="003F645C">
        <w:rPr>
          <w:rFonts w:eastAsia="Times New Roman" w:cs="Arial"/>
          <w:szCs w:val="32"/>
          <w:lang w:val="en-GB"/>
        </w:rPr>
        <w:t>by:</w:t>
      </w:r>
    </w:p>
    <w:p w14:paraId="35F55DA4" w14:textId="3F882706" w:rsidR="003F645C" w:rsidRPr="004021E8" w:rsidRDefault="003F645C" w:rsidP="00595FA2">
      <w:pPr>
        <w:pStyle w:val="ListParagraph"/>
        <w:widowControl w:val="0"/>
        <w:numPr>
          <w:ilvl w:val="0"/>
          <w:numId w:val="11"/>
        </w:numPr>
        <w:shd w:val="clear" w:color="auto" w:fill="FFFFFF"/>
        <w:ind w:left="4253" w:hanging="567"/>
        <w:rPr>
          <w:rFonts w:eastAsia="Times New Roman" w:cs="Arial"/>
          <w:bCs/>
          <w:color w:val="000000"/>
          <w:szCs w:val="32"/>
          <w:lang w:val="en-NZ" w:eastAsia="en-NZ"/>
        </w:rPr>
      </w:pPr>
      <w:r w:rsidRPr="004021E8">
        <w:rPr>
          <w:rFonts w:eastAsia="Times New Roman" w:cs="Arial"/>
          <w:bCs/>
          <w:color w:val="000000"/>
          <w:szCs w:val="32"/>
          <w:lang w:val="en-NZ" w:eastAsia="en-NZ"/>
        </w:rPr>
        <w:t>email: </w:t>
      </w:r>
    </w:p>
    <w:p w14:paraId="2116318D" w14:textId="77777777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0CD341D6" w14:textId="44B17A45" w:rsidR="003F645C" w:rsidRPr="003F645C" w:rsidRDefault="00B10ADA" w:rsidP="00B81DC3">
      <w:pPr>
        <w:widowControl w:val="0"/>
        <w:ind w:left="4253"/>
        <w:rPr>
          <w:rFonts w:eastAsia="Times New Roman" w:cs="Arial"/>
          <w:szCs w:val="32"/>
          <w:lang w:val="en-GB"/>
        </w:rPr>
      </w:pPr>
      <w:r w:rsidRPr="00B10ADA">
        <w:rPr>
          <w:rFonts w:eastAsia="Times New Roman" w:cs="Arial"/>
          <w:b/>
          <w:color w:val="000000"/>
          <w:szCs w:val="32"/>
          <w:lang w:val="en-NZ" w:eastAsia="en-NZ"/>
        </w:rPr>
        <w:t>info@creativenz.govt.nz</w:t>
      </w:r>
      <w:r w:rsidRPr="00B10ADA">
        <w:rPr>
          <w:rFonts w:eastAsia="Times New Roman" w:cs="Arial"/>
          <w:b/>
          <w:color w:val="000000"/>
          <w:szCs w:val="32"/>
          <w:lang w:val="en-NZ" w:eastAsia="en-NZ"/>
        </w:rPr>
        <w:tab/>
      </w:r>
      <w:r w:rsidR="003F645C" w:rsidRPr="003F645C">
        <w:rPr>
          <w:rFonts w:asciiTheme="minorHAnsi" w:eastAsia="Times New Roman" w:hAnsiTheme="minorHAnsi" w:cs="Times New Roman"/>
          <w:noProof/>
          <w:sz w:val="22"/>
          <w:szCs w:val="22"/>
          <w:lang w:val="en-NZ"/>
        </w:rPr>
        <w:drawing>
          <wp:anchor distT="0" distB="0" distL="114300" distR="114300" simplePos="0" relativeHeight="251685888" behindDoc="0" locked="0" layoutInCell="1" allowOverlap="1" wp14:anchorId="7CAB34E1" wp14:editId="458AA425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114425" cy="1114425"/>
            <wp:effectExtent l="0" t="0" r="9525" b="9525"/>
            <wp:wrapThrough wrapText="bothSides">
              <wp:wrapPolygon edited="0">
                <wp:start x="2585" y="0"/>
                <wp:lineTo x="0" y="369"/>
                <wp:lineTo x="0" y="21415"/>
                <wp:lineTo x="10708" y="21415"/>
                <wp:lineTo x="15877" y="21415"/>
                <wp:lineTo x="21415" y="21415"/>
                <wp:lineTo x="21415" y="369"/>
                <wp:lineTo x="5169" y="0"/>
                <wp:lineTo x="2585" y="0"/>
              </wp:wrapPolygon>
            </wp:wrapThrough>
            <wp:docPr id="76925452" name="Picture 76925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2" name="Picture 76925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2923B" w14:textId="77777777" w:rsidR="005F1F87" w:rsidRPr="005F1F87" w:rsidRDefault="003F645C" w:rsidP="00595FA2">
      <w:pPr>
        <w:pStyle w:val="ListParagraph"/>
        <w:widowControl w:val="0"/>
        <w:numPr>
          <w:ilvl w:val="0"/>
          <w:numId w:val="11"/>
        </w:numPr>
        <w:shd w:val="clear" w:color="auto" w:fill="FFFFFF"/>
        <w:ind w:left="4253" w:hanging="567"/>
        <w:rPr>
          <w:rFonts w:eastAsia="Times New Roman" w:cs="Arial"/>
          <w:b/>
          <w:color w:val="000000"/>
          <w:szCs w:val="32"/>
          <w:lang w:val="en-NZ" w:eastAsia="en-NZ"/>
        </w:rPr>
      </w:pPr>
      <w:r w:rsidRPr="004021E8">
        <w:rPr>
          <w:rFonts w:eastAsia="Times New Roman" w:cs="Arial"/>
          <w:bCs/>
          <w:color w:val="000000"/>
          <w:szCs w:val="32"/>
          <w:lang w:val="en-NZ" w:eastAsia="en-NZ"/>
        </w:rPr>
        <w:t>phone:</w:t>
      </w:r>
      <w:r w:rsidRPr="003F645C">
        <w:rPr>
          <w:rFonts w:eastAsia="Times New Roman" w:cs="Arial"/>
          <w:color w:val="000000"/>
          <w:szCs w:val="32"/>
          <w:lang w:val="en-NZ" w:eastAsia="en-NZ"/>
        </w:rPr>
        <w:t xml:space="preserve"> </w:t>
      </w:r>
      <w:r w:rsidRPr="003F645C">
        <w:rPr>
          <w:rFonts w:eastAsia="Times New Roman" w:cs="Arial"/>
          <w:color w:val="000000"/>
          <w:szCs w:val="32"/>
          <w:lang w:val="en-NZ" w:eastAsia="en-NZ"/>
        </w:rPr>
        <w:tab/>
      </w:r>
    </w:p>
    <w:p w14:paraId="287C97BB" w14:textId="51A3CED5" w:rsidR="003F645C" w:rsidRPr="003F645C" w:rsidRDefault="003F645C" w:rsidP="005F1F87">
      <w:pPr>
        <w:pStyle w:val="ListParagraph"/>
        <w:widowControl w:val="0"/>
        <w:numPr>
          <w:ilvl w:val="0"/>
          <w:numId w:val="0"/>
        </w:numPr>
        <w:shd w:val="clear" w:color="auto" w:fill="FFFFFF"/>
        <w:ind w:left="4253"/>
        <w:rPr>
          <w:rFonts w:eastAsia="Times New Roman" w:cs="Arial"/>
          <w:b/>
          <w:color w:val="000000"/>
          <w:szCs w:val="32"/>
          <w:lang w:val="en-NZ" w:eastAsia="en-NZ"/>
        </w:rPr>
      </w:pPr>
      <w:r w:rsidRPr="003F645C">
        <w:rPr>
          <w:rFonts w:eastAsia="Times New Roman" w:cs="Arial"/>
          <w:b/>
          <w:color w:val="000000"/>
          <w:szCs w:val="32"/>
          <w:lang w:val="en-NZ" w:eastAsia="en-NZ"/>
        </w:rPr>
        <w:t>0800 273 284</w:t>
      </w:r>
    </w:p>
    <w:p w14:paraId="4ED598FB" w14:textId="1B7A202A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</w:p>
    <w:p w14:paraId="735AA9ED" w14:textId="3730ACBF" w:rsidR="003F645C" w:rsidRP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  <w:r w:rsidRPr="003F645C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687936" behindDoc="0" locked="0" layoutInCell="1" allowOverlap="1" wp14:anchorId="4F189A4B" wp14:editId="366B1B8E">
            <wp:simplePos x="0" y="0"/>
            <wp:positionH relativeFrom="margin">
              <wp:posOffset>-195580</wp:posOffset>
            </wp:positionH>
            <wp:positionV relativeFrom="paragraph">
              <wp:posOffset>104140</wp:posOffset>
            </wp:positionV>
            <wp:extent cx="1939290" cy="1370965"/>
            <wp:effectExtent l="0" t="0" r="0" b="0"/>
            <wp:wrapSquare wrapText="bothSides"/>
            <wp:docPr id="76925451" name="Picture 76925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51" name="Picture 76925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5D3A5" w14:textId="3BFA1CED" w:rsidR="003F645C" w:rsidRDefault="003F645C" w:rsidP="003F645C">
      <w:pPr>
        <w:widowControl w:val="0"/>
        <w:shd w:val="clear" w:color="auto" w:fill="FFFFFF"/>
        <w:rPr>
          <w:rFonts w:eastAsia="Times New Roman" w:cs="Arial"/>
          <w:color w:val="000000"/>
          <w:szCs w:val="32"/>
          <w:lang w:val="en-NZ" w:eastAsia="en-NZ"/>
        </w:rPr>
      </w:pPr>
      <w:r w:rsidRPr="003F645C">
        <w:rPr>
          <w:rFonts w:ascii="Times New Roman" w:eastAsia="Times New Roman" w:hAnsi="Times New Roman" w:cs="Times New Roman"/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E40124" wp14:editId="7D3A2ABF">
                <wp:simplePos x="0" y="0"/>
                <wp:positionH relativeFrom="column">
                  <wp:posOffset>1060450</wp:posOffset>
                </wp:positionH>
                <wp:positionV relativeFrom="paragraph">
                  <wp:posOffset>271780</wp:posOffset>
                </wp:positionV>
                <wp:extent cx="470535" cy="499745"/>
                <wp:effectExtent l="0" t="0" r="0" b="0"/>
                <wp:wrapNone/>
                <wp:docPr id="76925450" name="Multiplication Sign 7692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" cy="4997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224E" id="Multiplication Sign 76925450" o:spid="_x0000_s1026" style="position:absolute;margin-left:83.5pt;margin-top:21.4pt;width:37.05pt;height:3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535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" path="m72723,157959l153298,82094r81970,87058l317237,82094r80575,75865l311270,249873r86542,91913l317237,417651,235268,330593r-81970,87058l72723,341786r86542,-91913l72723,157959xe" fillcolor="red" strokecolor="red" strokeweight="1pt">
                <v:stroke joinstyle="miter"/>
                <v:path arrowok="t" o:connecttype="custom" o:connectlocs="72723,157959;153298,82094;235268,169152;317237,82094;397812,157959;311270,249873;397812,341786;317237,417651;235268,330593;153298,417651;72723,341786;159265,249873;72723,157959" o:connectangles="0,0,0,0,0,0,0,0,0,0,0,0,0"/>
              </v:shape>
            </w:pict>
          </mc:Fallback>
        </mc:AlternateContent>
      </w:r>
      <w:r w:rsidRPr="003F645C">
        <w:rPr>
          <w:rFonts w:eastAsia="Times New Roman" w:cs="Arial"/>
          <w:color w:val="000000"/>
          <w:szCs w:val="32"/>
          <w:lang w:val="en-NZ" w:eastAsia="en-NZ"/>
        </w:rPr>
        <w:t>This is a free number which means it does not cost you any money to call.</w:t>
      </w:r>
    </w:p>
    <w:p w14:paraId="4040AE7A" w14:textId="77777777" w:rsidR="005341B9" w:rsidRDefault="005341B9">
      <w:pPr>
        <w:spacing w:line="240" w:lineRule="auto"/>
        <w:ind w:left="0"/>
        <w:rPr>
          <w:rFonts w:eastAsiaTheme="minorHAnsi" w:cs="Arial"/>
          <w:lang w:val="en-NZ"/>
        </w:rPr>
      </w:pPr>
      <w:r>
        <w:br w:type="page"/>
      </w:r>
    </w:p>
    <w:p w14:paraId="5CDFB80E" w14:textId="77777777" w:rsidR="00FC5880" w:rsidRPr="00EF59FC" w:rsidRDefault="00FC5880" w:rsidP="00FC5880">
      <w:pPr>
        <w:rPr>
          <w:rFonts w:eastAsia="Times New Roman" w:cs="Arial"/>
          <w:szCs w:val="32"/>
          <w:lang w:val="en-GB" w:eastAsia="en-NZ"/>
        </w:rPr>
      </w:pPr>
      <w:bookmarkStart w:id="5" w:name="_Hlk53559738"/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696128" behindDoc="0" locked="0" layoutInCell="1" allowOverlap="1" wp14:anchorId="63997691" wp14:editId="61094F2E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DA4D3EB" w14:textId="77777777" w:rsidR="00FC5880" w:rsidRPr="00EF59FC" w:rsidRDefault="00FC5880" w:rsidP="00FC5880">
      <w:pPr>
        <w:rPr>
          <w:rFonts w:eastAsia="Times New Roman" w:cs="Arial"/>
          <w:sz w:val="26"/>
          <w:szCs w:val="32"/>
          <w:lang w:val="en-GB" w:eastAsia="en-NZ"/>
        </w:rPr>
      </w:pPr>
    </w:p>
    <w:p w14:paraId="0762A841" w14:textId="77777777" w:rsidR="00FC5880" w:rsidRPr="00EF59FC" w:rsidRDefault="00FC5880" w:rsidP="00595FA2">
      <w:pPr>
        <w:numPr>
          <w:ilvl w:val="0"/>
          <w:numId w:val="2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95104" behindDoc="0" locked="0" layoutInCell="1" allowOverlap="1" wp14:anchorId="23CDD1E9" wp14:editId="6ED79F5B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6EDD7CD5" w14:textId="77777777" w:rsidR="00FC5880" w:rsidRPr="00EF59FC" w:rsidRDefault="00FC5880" w:rsidP="00FC5880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420AF290" w14:textId="77777777" w:rsidR="00FC5880" w:rsidRPr="00EF59FC" w:rsidRDefault="00FC5880" w:rsidP="00595FA2">
      <w:pPr>
        <w:numPr>
          <w:ilvl w:val="0"/>
          <w:numId w:val="2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39084977" w14:textId="77777777" w:rsidR="00FC5880" w:rsidRPr="00EF59FC" w:rsidRDefault="00FC5880" w:rsidP="00FC5880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0DF73B31" w14:textId="77777777" w:rsidR="00FC5880" w:rsidRPr="00EF59FC" w:rsidRDefault="00FC5880" w:rsidP="00595FA2">
      <w:pPr>
        <w:numPr>
          <w:ilvl w:val="0"/>
          <w:numId w:val="21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60A67BEC" w14:textId="77777777" w:rsidR="00FC5880" w:rsidRPr="00EF59FC" w:rsidRDefault="00FC5880" w:rsidP="00FC5880">
      <w:pPr>
        <w:rPr>
          <w:rFonts w:eastAsia="Times New Roman" w:cs="Arial"/>
          <w:szCs w:val="32"/>
        </w:rPr>
      </w:pPr>
    </w:p>
    <w:p w14:paraId="6DED049E" w14:textId="77777777" w:rsidR="00FC5880" w:rsidRPr="00EF59FC" w:rsidRDefault="00FC5880" w:rsidP="00FC5880">
      <w:pPr>
        <w:rPr>
          <w:rFonts w:eastAsia="Times New Roman" w:cs="Arial"/>
          <w:b/>
          <w:bCs/>
          <w:szCs w:val="32"/>
        </w:rPr>
      </w:pPr>
    </w:p>
    <w:p w14:paraId="38D71337" w14:textId="77777777" w:rsidR="00FC5880" w:rsidRPr="00EF59FC" w:rsidRDefault="00FC5880" w:rsidP="00FC5880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694080" behindDoc="0" locked="0" layoutInCell="1" allowOverlap="1" wp14:anchorId="0D4783F6" wp14:editId="7DB39E94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2E08FB86" w14:textId="77777777" w:rsidR="00FC5880" w:rsidRPr="00EF59FC" w:rsidRDefault="00FC5880" w:rsidP="00FC5880">
      <w:pPr>
        <w:rPr>
          <w:rFonts w:eastAsia="Times New Roman" w:cs="Arial"/>
          <w:szCs w:val="32"/>
        </w:rPr>
      </w:pPr>
    </w:p>
    <w:p w14:paraId="29A615A7" w14:textId="52A98A5F" w:rsidR="00D86AF4" w:rsidRDefault="00D86AF4" w:rsidP="00FC5880">
      <w:pPr>
        <w:rPr>
          <w:rFonts w:eastAsia="Times New Roman" w:cs="Arial"/>
          <w:b/>
          <w:bCs/>
          <w:szCs w:val="32"/>
        </w:rPr>
      </w:pPr>
      <w:r>
        <w:rPr>
          <w:rFonts w:eastAsia="Times New Roman" w:cs="Arial"/>
          <w:b/>
          <w:bCs/>
          <w:szCs w:val="32"/>
        </w:rPr>
        <w:t>www.nzrelay.co.nz</w:t>
      </w:r>
    </w:p>
    <w:p w14:paraId="64566F9B" w14:textId="77777777" w:rsidR="00D86AF4" w:rsidRDefault="00D86AF4">
      <w:pPr>
        <w:spacing w:line="240" w:lineRule="auto"/>
        <w:ind w:left="0"/>
        <w:rPr>
          <w:rFonts w:eastAsia="Times New Roman" w:cs="Arial"/>
          <w:b/>
          <w:bCs/>
          <w:szCs w:val="32"/>
        </w:rPr>
      </w:pPr>
      <w:r>
        <w:rPr>
          <w:rFonts w:eastAsia="Times New Roman" w:cs="Arial"/>
          <w:b/>
          <w:bCs/>
          <w:szCs w:val="32"/>
        </w:rPr>
        <w:br w:type="page"/>
      </w:r>
    </w:p>
    <w:p w14:paraId="69F08214" w14:textId="08150D5C" w:rsidR="00EC5F32" w:rsidRPr="00B048DA" w:rsidRDefault="00F3444D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Times New Roman"/>
          <w:noProof/>
          <w:sz w:val="30"/>
          <w:szCs w:val="2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74E48933" wp14:editId="43CCAF1E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9344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34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D5597" id="Rectangle: Rounded Corners 24" o:spid="_x0000_s1026" style="position:absolute;margin-left:-27pt;margin-top:-21pt;width:490.9pt;height:703.5pt;z-index:-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EC5F32" w:rsidRPr="00B048DA">
        <w:rPr>
          <w:rFonts w:eastAsia="Times New Roman" w:cs="Arial"/>
          <w:i/>
          <w:iCs/>
          <w:noProof/>
          <w:sz w:val="30"/>
          <w:szCs w:val="30"/>
          <w:lang w:eastAsia="en-NZ"/>
        </w:rPr>
        <w:drawing>
          <wp:anchor distT="0" distB="0" distL="114300" distR="114300" simplePos="0" relativeHeight="251600896" behindDoc="1" locked="0" layoutInCell="1" allowOverlap="1" wp14:anchorId="1CCF5FCA" wp14:editId="3B205A00">
            <wp:simplePos x="0" y="0"/>
            <wp:positionH relativeFrom="margin">
              <wp:posOffset>-209550</wp:posOffset>
            </wp:positionH>
            <wp:positionV relativeFrom="paragraph">
              <wp:posOffset>-114300</wp:posOffset>
            </wp:positionV>
            <wp:extent cx="2182495" cy="9144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This information </w:t>
      </w:r>
      <w:r w:rsidR="006F363E">
        <w:rPr>
          <w:rFonts w:eastAsia="Times New Roman" w:cs="Arial"/>
          <w:sz w:val="30"/>
          <w:szCs w:val="30"/>
          <w:lang w:eastAsia="en-NZ"/>
        </w:rPr>
        <w:t>was</w:t>
      </w:r>
      <w:r w:rsidR="00EC5F32" w:rsidRPr="00B048DA">
        <w:rPr>
          <w:rFonts w:eastAsia="Times New Roman" w:cs="Arial"/>
          <w:sz w:val="30"/>
          <w:szCs w:val="30"/>
          <w:lang w:eastAsia="en-NZ"/>
        </w:rPr>
        <w:t xml:space="preserve"> written by </w:t>
      </w:r>
      <w:r w:rsidR="00732647" w:rsidRPr="00B048DA">
        <w:rPr>
          <w:rFonts w:eastAsia="Times New Roman" w:cs="Arial"/>
          <w:sz w:val="30"/>
          <w:szCs w:val="30"/>
          <w:lang w:eastAsia="en-NZ"/>
        </w:rPr>
        <w:t>Creative New Zealand.</w:t>
      </w:r>
    </w:p>
    <w:p w14:paraId="4ABB2516" w14:textId="77777777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088AA572" w14:textId="49D6FCB7" w:rsidR="00EC5F32" w:rsidRPr="00B048DA" w:rsidRDefault="00F3444D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Arial"/>
          <w:noProof/>
          <w:sz w:val="30"/>
          <w:szCs w:val="30"/>
          <w:lang w:eastAsia="en-NZ"/>
        </w:rPr>
        <w:drawing>
          <wp:anchor distT="0" distB="0" distL="114300" distR="114300" simplePos="0" relativeHeight="251669504" behindDoc="0" locked="0" layoutInCell="1" allowOverlap="1" wp14:anchorId="57A9E341" wp14:editId="28DF938C">
            <wp:simplePos x="0" y="0"/>
            <wp:positionH relativeFrom="column">
              <wp:posOffset>-57150</wp:posOffset>
            </wp:positionH>
            <wp:positionV relativeFrom="paragraph">
              <wp:posOffset>283845</wp:posOffset>
            </wp:positionV>
            <wp:extent cx="1897380" cy="819150"/>
            <wp:effectExtent l="0" t="0" r="0" b="0"/>
            <wp:wrapThrough wrapText="bothSides">
              <wp:wrapPolygon edited="0">
                <wp:start x="16482" y="0"/>
                <wp:lineTo x="8024" y="5023"/>
                <wp:lineTo x="0" y="8540"/>
                <wp:lineTo x="0" y="21098"/>
                <wp:lineTo x="16048" y="21098"/>
                <wp:lineTo x="16265" y="17079"/>
                <wp:lineTo x="20169" y="9544"/>
                <wp:lineTo x="20169" y="9042"/>
                <wp:lineTo x="21253" y="6028"/>
                <wp:lineTo x="20819" y="4521"/>
                <wp:lineTo x="17566" y="0"/>
                <wp:lineTo x="16482" y="0"/>
              </wp:wrapPolygon>
            </wp:wrapThrough>
            <wp:docPr id="76925469" name="Picture 76925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469" name="Picture 76925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>It has been translated into Easy Read by the Make it Easy Kia Māmā Mai service of People First New Zealand Ngā Tāngata Tuatahi.</w:t>
      </w:r>
    </w:p>
    <w:p w14:paraId="49F9C1D5" w14:textId="77777777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0D8DE3CB" w14:textId="6787E5B9" w:rsidR="00EC5F32" w:rsidRPr="00B048DA" w:rsidRDefault="00EC5F32" w:rsidP="00EC5F32">
      <w:pPr>
        <w:spacing w:after="120"/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eastAsia="Times New Roman" w:cs="Arial"/>
          <w:noProof/>
          <w:sz w:val="30"/>
          <w:szCs w:val="30"/>
          <w:lang w:eastAsia="en-NZ"/>
        </w:rPr>
        <w:drawing>
          <wp:anchor distT="0" distB="0" distL="114300" distR="114300" simplePos="0" relativeHeight="251598848" behindDoc="0" locked="0" layoutInCell="1" allowOverlap="1" wp14:anchorId="066AEC82" wp14:editId="515EC109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DA">
        <w:rPr>
          <w:rFonts w:eastAsia="Times New Roman" w:cs="Arial"/>
          <w:sz w:val="30"/>
          <w:szCs w:val="30"/>
          <w:lang w:eastAsia="en-NZ"/>
        </w:rPr>
        <w:t>The ideas in this document are not the ideas of People First New Zealand Ngā Tāngata Tuatahi.</w:t>
      </w:r>
    </w:p>
    <w:p w14:paraId="1768AD4D" w14:textId="24C0186E" w:rsidR="00EC5F32" w:rsidRPr="00B048DA" w:rsidRDefault="00EC5F32" w:rsidP="00EC5F32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25CD328C" w14:textId="78760208" w:rsidR="00EC5F32" w:rsidRPr="00B048DA" w:rsidRDefault="00B048DA" w:rsidP="00EC5F32">
      <w:pPr>
        <w:ind w:left="3402"/>
        <w:rPr>
          <w:rFonts w:eastAsia="Times New Roman" w:cs="Arial"/>
          <w:sz w:val="30"/>
          <w:szCs w:val="30"/>
          <w:lang w:eastAsia="en-NZ"/>
        </w:rPr>
      </w:pPr>
      <w:r w:rsidRPr="00B048DA">
        <w:rPr>
          <w:rFonts w:ascii="Calibri" w:eastAsia="Times New Roman" w:hAnsi="Calibri" w:cs="Times New Roman"/>
          <w:noProof/>
          <w:sz w:val="2"/>
          <w:szCs w:val="16"/>
          <w:lang w:eastAsia="en-NZ"/>
        </w:rPr>
        <w:drawing>
          <wp:anchor distT="0" distB="0" distL="114300" distR="114300" simplePos="0" relativeHeight="251592704" behindDoc="1" locked="0" layoutInCell="1" allowOverlap="1" wp14:anchorId="646A2969" wp14:editId="18967D39">
            <wp:simplePos x="0" y="0"/>
            <wp:positionH relativeFrom="margin">
              <wp:posOffset>219075</wp:posOffset>
            </wp:positionH>
            <wp:positionV relativeFrom="paragraph">
              <wp:posOffset>31750</wp:posOffset>
            </wp:positionV>
            <wp:extent cx="1200150" cy="735330"/>
            <wp:effectExtent l="0" t="0" r="0" b="7620"/>
            <wp:wrapThrough wrapText="bothSides">
              <wp:wrapPolygon edited="0">
                <wp:start x="0" y="0"/>
                <wp:lineTo x="0" y="21264"/>
                <wp:lineTo x="21257" y="21264"/>
                <wp:lineTo x="21257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 w:cs="Arial"/>
          <w:sz w:val="30"/>
          <w:szCs w:val="30"/>
          <w:lang w:eastAsia="en-NZ"/>
        </w:rPr>
        <w:t>Make it Easy uses images from:</w:t>
      </w:r>
    </w:p>
    <w:p w14:paraId="10E1D338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4"/>
          <w:szCs w:val="4"/>
        </w:rPr>
      </w:pPr>
    </w:p>
    <w:p w14:paraId="7560312A" w14:textId="744186EB" w:rsidR="00EC5F32" w:rsidRPr="00B048DA" w:rsidRDefault="00EC5F32" w:rsidP="009C1D03">
      <w:pPr>
        <w:pStyle w:val="Listbulletbackpage"/>
        <w:numPr>
          <w:ilvl w:val="0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sz w:val="30"/>
          <w:szCs w:val="30"/>
        </w:rPr>
        <w:t>Changepeople.org</w:t>
      </w:r>
    </w:p>
    <w:p w14:paraId="7BFEBCD1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06476309" w14:textId="5EF10A6C" w:rsidR="00EC5F32" w:rsidRPr="00B048DA" w:rsidRDefault="00F3444D" w:rsidP="009C1D03">
      <w:pPr>
        <w:pStyle w:val="Listbulletbackpage"/>
        <w:numPr>
          <w:ilvl w:val="6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rFonts w:eastAsia="Times New Roman"/>
          <w:noProof/>
          <w:sz w:val="30"/>
          <w:szCs w:val="30"/>
        </w:rPr>
        <w:drawing>
          <wp:anchor distT="0" distB="0" distL="114300" distR="114300" simplePos="0" relativeHeight="251595776" behindDoc="0" locked="0" layoutInCell="1" allowOverlap="1" wp14:anchorId="4C1DBE94" wp14:editId="6072FD45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B048DA">
        <w:rPr>
          <w:sz w:val="30"/>
          <w:szCs w:val="30"/>
        </w:rPr>
        <w:t>Photosymbols.com</w:t>
      </w:r>
    </w:p>
    <w:p w14:paraId="3EA963C9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06828D4B" w14:textId="019DA5DE" w:rsidR="00EC5F32" w:rsidRPr="00B048DA" w:rsidRDefault="00B048DA" w:rsidP="009C1D03">
      <w:pPr>
        <w:pStyle w:val="Listbulletbackpage"/>
        <w:numPr>
          <w:ilvl w:val="0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02944" behindDoc="0" locked="0" layoutInCell="1" allowOverlap="1" wp14:anchorId="57B9B32A" wp14:editId="632982C5">
            <wp:simplePos x="0" y="0"/>
            <wp:positionH relativeFrom="column">
              <wp:posOffset>995680</wp:posOffset>
            </wp:positionH>
            <wp:positionV relativeFrom="paragraph">
              <wp:posOffset>193675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DA">
        <w:rPr>
          <w:noProof/>
          <w:sz w:val="18"/>
          <w:szCs w:val="30"/>
        </w:rPr>
        <w:drawing>
          <wp:anchor distT="0" distB="0" distL="114300" distR="114300" simplePos="0" relativeHeight="251596800" behindDoc="0" locked="0" layoutInCell="1" allowOverlap="1" wp14:anchorId="244887D4" wp14:editId="6E125BF5">
            <wp:simplePos x="0" y="0"/>
            <wp:positionH relativeFrom="margin">
              <wp:posOffset>-66675</wp:posOffset>
            </wp:positionH>
            <wp:positionV relativeFrom="paragraph">
              <wp:posOffset>120015</wp:posOffset>
            </wp:positionV>
            <wp:extent cx="866775" cy="91821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color w:val="000000"/>
          <w:sz w:val="30"/>
          <w:szCs w:val="30"/>
          <w:shd w:val="clear" w:color="auto" w:fill="FFFFFF"/>
        </w:rPr>
        <w:t>SGC Image Works</w:t>
      </w:r>
    </w:p>
    <w:p w14:paraId="7A02CD54" w14:textId="765480AA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59732048" w14:textId="77E80320" w:rsidR="00EC5F32" w:rsidRPr="00B048DA" w:rsidRDefault="00EC5F32" w:rsidP="009C1D03">
      <w:pPr>
        <w:pStyle w:val="Listbulletbackpage"/>
        <w:numPr>
          <w:ilvl w:val="0"/>
          <w:numId w:val="10"/>
        </w:numPr>
        <w:spacing w:line="360" w:lineRule="auto"/>
        <w:ind w:left="3969" w:hanging="567"/>
        <w:rPr>
          <w:sz w:val="30"/>
          <w:szCs w:val="30"/>
        </w:rPr>
      </w:pPr>
      <w:r w:rsidRPr="00B048DA">
        <w:rPr>
          <w:sz w:val="30"/>
          <w:szCs w:val="30"/>
        </w:rPr>
        <w:t>Huriana</w:t>
      </w:r>
      <w:r w:rsidRPr="00B048DA">
        <w:rPr>
          <w:sz w:val="30"/>
          <w:szCs w:val="30"/>
          <w:shd w:val="clear" w:color="auto" w:fill="FFFFFF"/>
        </w:rPr>
        <w:t> Kopeke-Te Aho</w:t>
      </w:r>
    </w:p>
    <w:p w14:paraId="120FC2E7" w14:textId="77777777" w:rsidR="00F3444D" w:rsidRPr="00B048DA" w:rsidRDefault="00F3444D" w:rsidP="00F3444D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sz w:val="4"/>
          <w:szCs w:val="4"/>
        </w:rPr>
      </w:pPr>
    </w:p>
    <w:p w14:paraId="319FA807" w14:textId="2188DFA0" w:rsidR="00F3444D" w:rsidRPr="00B048DA" w:rsidRDefault="00EC5F32" w:rsidP="009C1D03">
      <w:pPr>
        <w:pStyle w:val="Listbulletbackpage"/>
        <w:numPr>
          <w:ilvl w:val="0"/>
          <w:numId w:val="10"/>
        </w:numPr>
        <w:spacing w:after="120" w:line="360" w:lineRule="auto"/>
        <w:ind w:left="3969" w:hanging="567"/>
        <w:rPr>
          <w:rFonts w:eastAsia="Times New Roman" w:cs="Times New Roman"/>
          <w:sz w:val="30"/>
          <w:szCs w:val="30"/>
        </w:rPr>
      </w:pPr>
      <w:r w:rsidRPr="00B048DA">
        <w:rPr>
          <w:sz w:val="30"/>
          <w:szCs w:val="30"/>
          <w:shd w:val="clear" w:color="auto" w:fill="FFFFFF"/>
        </w:rPr>
        <w:t>T.</w:t>
      </w:r>
      <w:r w:rsidR="00D11D63" w:rsidRPr="00B048DA">
        <w:rPr>
          <w:sz w:val="30"/>
          <w:szCs w:val="30"/>
          <w:shd w:val="clear" w:color="auto" w:fill="FFFFFF"/>
        </w:rPr>
        <w:t xml:space="preserve"> </w:t>
      </w:r>
      <w:r w:rsidRPr="00B048DA">
        <w:rPr>
          <w:sz w:val="30"/>
          <w:szCs w:val="30"/>
          <w:shd w:val="clear" w:color="auto" w:fill="FFFFFF"/>
        </w:rPr>
        <w:t>Wood</w:t>
      </w:r>
    </w:p>
    <w:p w14:paraId="044A6E81" w14:textId="1D707F60" w:rsidR="00B048DA" w:rsidRPr="00B048DA" w:rsidRDefault="00B048DA" w:rsidP="00B048DA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/>
          <w:sz w:val="30"/>
          <w:szCs w:val="30"/>
        </w:rPr>
      </w:pPr>
      <w:r w:rsidRPr="00B048DA">
        <w:rPr>
          <w:rFonts w:eastAsia="Times New Roman"/>
          <w:i/>
          <w:iCs/>
          <w:noProof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0B140E19" wp14:editId="3AB9AEC1">
            <wp:simplePos x="0" y="0"/>
            <wp:positionH relativeFrom="margin">
              <wp:posOffset>-152400</wp:posOffset>
            </wp:positionH>
            <wp:positionV relativeFrom="paragraph">
              <wp:posOffset>166370</wp:posOffset>
            </wp:positionV>
            <wp:extent cx="2182495" cy="914400"/>
            <wp:effectExtent l="0" t="0" r="0" b="0"/>
            <wp:wrapNone/>
            <wp:docPr id="1658482880" name="Picture 1658482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82880" name="Picture 1658482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F0F96" w14:textId="4015BFEB" w:rsidR="00F3444D" w:rsidRPr="00B048DA" w:rsidRDefault="00B048DA" w:rsidP="00B048DA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 w:cs="Times New Roman"/>
          <w:sz w:val="30"/>
          <w:szCs w:val="30"/>
        </w:rPr>
      </w:pPr>
      <w:r w:rsidRPr="00B048DA">
        <w:rPr>
          <w:rFonts w:eastAsia="Times New Roman"/>
          <w:sz w:val="30"/>
          <w:szCs w:val="30"/>
        </w:rPr>
        <w:t xml:space="preserve">Some images were also provided by </w:t>
      </w:r>
      <w:r w:rsidR="00F3444D" w:rsidRPr="00B048DA">
        <w:rPr>
          <w:rFonts w:eastAsia="Times New Roman"/>
          <w:sz w:val="30"/>
          <w:szCs w:val="30"/>
        </w:rPr>
        <w:t>Creative New Zealand.</w:t>
      </w:r>
    </w:p>
    <w:p w14:paraId="0E6CC5E8" w14:textId="0AF420CE" w:rsidR="00E757C5" w:rsidRPr="00B048DA" w:rsidRDefault="00F3444D" w:rsidP="00F3444D">
      <w:pPr>
        <w:pStyle w:val="Listbulletbackpage"/>
        <w:numPr>
          <w:ilvl w:val="0"/>
          <w:numId w:val="0"/>
        </w:numPr>
        <w:spacing w:after="120" w:line="360" w:lineRule="auto"/>
        <w:ind w:left="3402"/>
        <w:rPr>
          <w:rFonts w:eastAsia="Times New Roman" w:cs="Times New Roman"/>
          <w:sz w:val="30"/>
          <w:szCs w:val="30"/>
        </w:rPr>
      </w:pPr>
      <w:r w:rsidRPr="00B048DA">
        <w:rPr>
          <w:rFonts w:ascii="Calibri" w:eastAsia="Times New Roman" w:hAnsi="Calibri" w:cs="Times New Roman"/>
          <w:noProof/>
          <w:sz w:val="30"/>
          <w:szCs w:val="30"/>
        </w:rPr>
        <w:drawing>
          <wp:anchor distT="0" distB="0" distL="114300" distR="114300" simplePos="0" relativeHeight="251593728" behindDoc="0" locked="0" layoutInCell="1" allowOverlap="1" wp14:anchorId="5337A18F" wp14:editId="604EA2E9">
            <wp:simplePos x="0" y="0"/>
            <wp:positionH relativeFrom="column">
              <wp:posOffset>526415</wp:posOffset>
            </wp:positionH>
            <wp:positionV relativeFrom="paragraph">
              <wp:posOffset>435610</wp:posOffset>
            </wp:positionV>
            <wp:extent cx="752475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B048DA">
        <w:rPr>
          <w:rFonts w:eastAsia="Times New Roman"/>
          <w:sz w:val="30"/>
          <w:szCs w:val="30"/>
        </w:rPr>
        <w:br/>
        <w:t>All images used in this Easy Read document are subject to copyright rules and cannot be used without permission.</w:t>
      </w:r>
      <w:bookmarkEnd w:id="5"/>
    </w:p>
    <w:sectPr w:rsidR="00E757C5" w:rsidRPr="00B048DA" w:rsidSect="00F95C71">
      <w:footerReference w:type="even" r:id="rId123"/>
      <w:footerReference w:type="default" r:id="rId124"/>
      <w:pgSz w:w="11906" w:h="16838"/>
      <w:pgMar w:top="1440" w:right="1700" w:bottom="1440" w:left="1440" w:header="709" w:footer="709" w:gutter="0"/>
      <w:pgBorders w:display="firstPage" w:offsetFrom="page">
        <w:top w:val="single" w:sz="24" w:space="24" w:color="BF8F00" w:themeColor="accent4" w:themeShade="BF"/>
        <w:left w:val="single" w:sz="24" w:space="24" w:color="BF8F00" w:themeColor="accent4" w:themeShade="BF"/>
        <w:bottom w:val="single" w:sz="24" w:space="24" w:color="BF8F00" w:themeColor="accent4" w:themeShade="BF"/>
        <w:right w:val="single" w:sz="24" w:space="24" w:color="BF8F00" w:themeColor="accent4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33C63" w14:textId="77777777" w:rsidR="00F95C71" w:rsidRDefault="00F95C71">
      <w:pPr>
        <w:spacing w:line="240" w:lineRule="auto"/>
      </w:pPr>
      <w:r>
        <w:separator/>
      </w:r>
    </w:p>
  </w:endnote>
  <w:endnote w:type="continuationSeparator" w:id="0">
    <w:p w14:paraId="0253CC5F" w14:textId="77777777" w:rsidR="00F95C71" w:rsidRDefault="00F95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B7437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A43D3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F70AA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C61BEE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8D6FF" w14:textId="77777777" w:rsidR="00F95C71" w:rsidRDefault="00F95C71">
      <w:pPr>
        <w:spacing w:line="240" w:lineRule="auto"/>
      </w:pPr>
      <w:r>
        <w:separator/>
      </w:r>
    </w:p>
  </w:footnote>
  <w:footnote w:type="continuationSeparator" w:id="0">
    <w:p w14:paraId="24A027DD" w14:textId="77777777" w:rsidR="00F95C71" w:rsidRDefault="00F95C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8FC4A86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A5341"/>
    <w:multiLevelType w:val="hybridMultilevel"/>
    <w:tmpl w:val="453432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56DA0"/>
    <w:multiLevelType w:val="hybridMultilevel"/>
    <w:tmpl w:val="246C972C"/>
    <w:lvl w:ilvl="0" w:tplc="2236F07A">
      <w:start w:val="1"/>
      <w:numFmt w:val="lowerLetter"/>
      <w:lvlText w:val="%1)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119D6062"/>
    <w:multiLevelType w:val="hybridMultilevel"/>
    <w:tmpl w:val="A2E6DCC8"/>
    <w:lvl w:ilvl="0" w:tplc="BC0CB420">
      <w:start w:val="1"/>
      <w:numFmt w:val="lowerLetter"/>
      <w:lvlText w:val="%1)"/>
      <w:lvlJc w:val="left"/>
      <w:pPr>
        <w:ind w:left="4256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19D65767"/>
    <w:multiLevelType w:val="hybridMultilevel"/>
    <w:tmpl w:val="C144E34C"/>
    <w:lvl w:ilvl="0" w:tplc="1409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8" w:hanging="360"/>
      </w:pPr>
      <w:rPr>
        <w:rFonts w:ascii="Wingdings" w:hAnsi="Wingdings" w:hint="default"/>
      </w:rPr>
    </w:lvl>
  </w:abstractNum>
  <w:abstractNum w:abstractNumId="9" w15:restartNumberingAfterBreak="0">
    <w:nsid w:val="20B91BF4"/>
    <w:multiLevelType w:val="hybridMultilevel"/>
    <w:tmpl w:val="D3E226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4691A94"/>
    <w:multiLevelType w:val="hybridMultilevel"/>
    <w:tmpl w:val="8C9EFC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4DE1CB6"/>
    <w:multiLevelType w:val="hybridMultilevel"/>
    <w:tmpl w:val="38487B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C991A93"/>
    <w:multiLevelType w:val="hybridMultilevel"/>
    <w:tmpl w:val="D7EC3514"/>
    <w:lvl w:ilvl="0" w:tplc="29121EE6">
      <w:start w:val="1"/>
      <w:numFmt w:val="lowerLetter"/>
      <w:lvlText w:val="%1)"/>
      <w:lvlJc w:val="left"/>
      <w:pPr>
        <w:ind w:left="461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4" w15:restartNumberingAfterBreak="0">
    <w:nsid w:val="42D822AF"/>
    <w:multiLevelType w:val="hybridMultilevel"/>
    <w:tmpl w:val="6C904E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C466385"/>
    <w:multiLevelType w:val="hybridMultilevel"/>
    <w:tmpl w:val="B6A6AF02"/>
    <w:lvl w:ilvl="0" w:tplc="5A4EC0EE">
      <w:start w:val="1"/>
      <w:numFmt w:val="lowerLetter"/>
      <w:pStyle w:val="Actions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C23AA930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20" w15:restartNumberingAfterBreak="0">
    <w:nsid w:val="52BB226E"/>
    <w:multiLevelType w:val="hybridMultilevel"/>
    <w:tmpl w:val="C8FE46FC"/>
    <w:lvl w:ilvl="0" w:tplc="C7163446">
      <w:start w:val="1"/>
      <w:numFmt w:val="lowerLetter"/>
      <w:lvlText w:val="%1)"/>
      <w:lvlJc w:val="left"/>
      <w:pPr>
        <w:ind w:left="4613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1" w15:restartNumberingAfterBreak="0">
    <w:nsid w:val="59FC736B"/>
    <w:multiLevelType w:val="hybridMultilevel"/>
    <w:tmpl w:val="C068E896"/>
    <w:lvl w:ilvl="0" w:tplc="7CA655E6">
      <w:start w:val="1"/>
      <w:numFmt w:val="lowerLetter"/>
      <w:lvlText w:val="%1)"/>
      <w:lvlJc w:val="left"/>
      <w:pPr>
        <w:ind w:left="4808" w:hanging="555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2" w15:restartNumberingAfterBreak="0">
    <w:nsid w:val="62C0238D"/>
    <w:multiLevelType w:val="hybridMultilevel"/>
    <w:tmpl w:val="B1408DFA"/>
    <w:lvl w:ilvl="0" w:tplc="42F8A662">
      <w:start w:val="1"/>
      <w:numFmt w:val="lowerLetter"/>
      <w:lvlText w:val="%1)"/>
      <w:lvlJc w:val="left"/>
      <w:pPr>
        <w:ind w:left="4316" w:hanging="63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65330FBF"/>
    <w:multiLevelType w:val="hybridMultilevel"/>
    <w:tmpl w:val="87B47E9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656D5901"/>
    <w:multiLevelType w:val="hybridMultilevel"/>
    <w:tmpl w:val="F07693D6"/>
    <w:lvl w:ilvl="0" w:tplc="0A98A7DA">
      <w:start w:val="1"/>
      <w:numFmt w:val="lowerLetter"/>
      <w:pStyle w:val="Principles"/>
      <w:lvlText w:val="%1)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2D0828"/>
    <w:multiLevelType w:val="hybridMultilevel"/>
    <w:tmpl w:val="73D08412"/>
    <w:lvl w:ilvl="0" w:tplc="1E562E82">
      <w:start w:val="1"/>
      <w:numFmt w:val="lowerLetter"/>
      <w:lvlText w:val="%1)"/>
      <w:lvlJc w:val="left"/>
      <w:pPr>
        <w:ind w:left="4046" w:hanging="360"/>
      </w:pPr>
      <w:rPr>
        <w:rFonts w:hint="default"/>
        <w:b w:val="0"/>
        <w:bCs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2070A"/>
    <w:multiLevelType w:val="hybridMultilevel"/>
    <w:tmpl w:val="7BC47B7C"/>
    <w:lvl w:ilvl="0" w:tplc="14090001">
      <w:start w:val="1"/>
      <w:numFmt w:val="bullet"/>
      <w:lvlText w:val=""/>
      <w:lvlJc w:val="left"/>
      <w:pPr>
        <w:ind w:left="4808" w:hanging="55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5333" w:hanging="360"/>
      </w:pPr>
    </w:lvl>
    <w:lvl w:ilvl="2" w:tplc="FFFFFFFF" w:tentative="1">
      <w:start w:val="1"/>
      <w:numFmt w:val="lowerRoman"/>
      <w:lvlText w:val="%3."/>
      <w:lvlJc w:val="right"/>
      <w:pPr>
        <w:ind w:left="6053" w:hanging="180"/>
      </w:pPr>
    </w:lvl>
    <w:lvl w:ilvl="3" w:tplc="FFFFFFFF" w:tentative="1">
      <w:start w:val="1"/>
      <w:numFmt w:val="decimal"/>
      <w:lvlText w:val="%4."/>
      <w:lvlJc w:val="left"/>
      <w:pPr>
        <w:ind w:left="6773" w:hanging="360"/>
      </w:pPr>
    </w:lvl>
    <w:lvl w:ilvl="4" w:tplc="FFFFFFFF" w:tentative="1">
      <w:start w:val="1"/>
      <w:numFmt w:val="lowerLetter"/>
      <w:lvlText w:val="%5."/>
      <w:lvlJc w:val="left"/>
      <w:pPr>
        <w:ind w:left="7493" w:hanging="360"/>
      </w:pPr>
    </w:lvl>
    <w:lvl w:ilvl="5" w:tplc="FFFFFFFF" w:tentative="1">
      <w:start w:val="1"/>
      <w:numFmt w:val="lowerRoman"/>
      <w:lvlText w:val="%6."/>
      <w:lvlJc w:val="right"/>
      <w:pPr>
        <w:ind w:left="8213" w:hanging="180"/>
      </w:pPr>
    </w:lvl>
    <w:lvl w:ilvl="6" w:tplc="FFFFFFFF" w:tentative="1">
      <w:start w:val="1"/>
      <w:numFmt w:val="decimal"/>
      <w:lvlText w:val="%7."/>
      <w:lvlJc w:val="left"/>
      <w:pPr>
        <w:ind w:left="8933" w:hanging="360"/>
      </w:pPr>
    </w:lvl>
    <w:lvl w:ilvl="7" w:tplc="FFFFFFFF" w:tentative="1">
      <w:start w:val="1"/>
      <w:numFmt w:val="lowerLetter"/>
      <w:lvlText w:val="%8."/>
      <w:lvlJc w:val="left"/>
      <w:pPr>
        <w:ind w:left="9653" w:hanging="360"/>
      </w:pPr>
    </w:lvl>
    <w:lvl w:ilvl="8" w:tplc="FFFFFFFF" w:tentative="1">
      <w:start w:val="1"/>
      <w:numFmt w:val="lowerRoman"/>
      <w:lvlText w:val="%9."/>
      <w:lvlJc w:val="right"/>
      <w:pPr>
        <w:ind w:left="10373" w:hanging="180"/>
      </w:pPr>
    </w:lvl>
  </w:abstractNum>
  <w:num w:numId="1" w16cid:durableId="1313756596">
    <w:abstractNumId w:val="12"/>
  </w:num>
  <w:num w:numId="2" w16cid:durableId="1751925994">
    <w:abstractNumId w:val="2"/>
  </w:num>
  <w:num w:numId="3" w16cid:durableId="90706847">
    <w:abstractNumId w:val="23"/>
  </w:num>
  <w:num w:numId="4" w16cid:durableId="2033803924">
    <w:abstractNumId w:val="7"/>
  </w:num>
  <w:num w:numId="5" w16cid:durableId="808132422">
    <w:abstractNumId w:val="4"/>
  </w:num>
  <w:num w:numId="6" w16cid:durableId="1143546541">
    <w:abstractNumId w:val="18"/>
  </w:num>
  <w:num w:numId="7" w16cid:durableId="279923130">
    <w:abstractNumId w:val="1"/>
  </w:num>
  <w:num w:numId="8" w16cid:durableId="1141115467">
    <w:abstractNumId w:val="17"/>
  </w:num>
  <w:num w:numId="9" w16cid:durableId="1254901281">
    <w:abstractNumId w:val="0"/>
  </w:num>
  <w:num w:numId="10" w16cid:durableId="2111922917">
    <w:abstractNumId w:val="27"/>
  </w:num>
  <w:num w:numId="11" w16cid:durableId="170683306">
    <w:abstractNumId w:val="10"/>
  </w:num>
  <w:num w:numId="12" w16cid:durableId="2073387236">
    <w:abstractNumId w:val="14"/>
  </w:num>
  <w:num w:numId="13" w16cid:durableId="1296251092">
    <w:abstractNumId w:val="9"/>
  </w:num>
  <w:num w:numId="14" w16cid:durableId="1973096069">
    <w:abstractNumId w:val="24"/>
  </w:num>
  <w:num w:numId="15" w16cid:durableId="13698420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27853248">
    <w:abstractNumId w:val="11"/>
  </w:num>
  <w:num w:numId="17" w16cid:durableId="920026637">
    <w:abstractNumId w:val="25"/>
  </w:num>
  <w:num w:numId="18" w16cid:durableId="2002077283">
    <w:abstractNumId w:val="5"/>
  </w:num>
  <w:num w:numId="19" w16cid:durableId="52965823">
    <w:abstractNumId w:val="8"/>
  </w:num>
  <w:num w:numId="20" w16cid:durableId="927419946">
    <w:abstractNumId w:val="20"/>
  </w:num>
  <w:num w:numId="21" w16cid:durableId="640429253">
    <w:abstractNumId w:val="15"/>
  </w:num>
  <w:num w:numId="22" w16cid:durableId="1175265148">
    <w:abstractNumId w:val="13"/>
  </w:num>
  <w:num w:numId="23" w16cid:durableId="1717512630">
    <w:abstractNumId w:val="6"/>
  </w:num>
  <w:num w:numId="24" w16cid:durableId="1577207597">
    <w:abstractNumId w:val="21"/>
  </w:num>
  <w:num w:numId="25" w16cid:durableId="1113867212">
    <w:abstractNumId w:val="28"/>
  </w:num>
  <w:num w:numId="26" w16cid:durableId="1384909267">
    <w:abstractNumId w:val="22"/>
  </w:num>
  <w:num w:numId="27" w16cid:durableId="1939412673">
    <w:abstractNumId w:val="16"/>
  </w:num>
  <w:num w:numId="28" w16cid:durableId="557473234">
    <w:abstractNumId w:val="26"/>
  </w:num>
  <w:num w:numId="29" w16cid:durableId="1644191293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gUAY1H5jiwAAAA="/>
  </w:docVars>
  <w:rsids>
    <w:rsidRoot w:val="00BC09ED"/>
    <w:rsid w:val="000013CC"/>
    <w:rsid w:val="0000368B"/>
    <w:rsid w:val="00005016"/>
    <w:rsid w:val="00005DB6"/>
    <w:rsid w:val="000064D2"/>
    <w:rsid w:val="00010C61"/>
    <w:rsid w:val="0001144E"/>
    <w:rsid w:val="00013BCC"/>
    <w:rsid w:val="00013F26"/>
    <w:rsid w:val="00016FDA"/>
    <w:rsid w:val="00021BDF"/>
    <w:rsid w:val="000227B4"/>
    <w:rsid w:val="00024091"/>
    <w:rsid w:val="00024A4E"/>
    <w:rsid w:val="0003092A"/>
    <w:rsid w:val="000423A1"/>
    <w:rsid w:val="00043B7F"/>
    <w:rsid w:val="00044795"/>
    <w:rsid w:val="00044D91"/>
    <w:rsid w:val="0004557B"/>
    <w:rsid w:val="0004623B"/>
    <w:rsid w:val="00052277"/>
    <w:rsid w:val="000526CC"/>
    <w:rsid w:val="00054137"/>
    <w:rsid w:val="000610F9"/>
    <w:rsid w:val="00063162"/>
    <w:rsid w:val="0006470C"/>
    <w:rsid w:val="00064E0C"/>
    <w:rsid w:val="00065D97"/>
    <w:rsid w:val="000714CC"/>
    <w:rsid w:val="00071BF7"/>
    <w:rsid w:val="0007339A"/>
    <w:rsid w:val="000775E1"/>
    <w:rsid w:val="00077E9F"/>
    <w:rsid w:val="0008422D"/>
    <w:rsid w:val="00084D58"/>
    <w:rsid w:val="00090496"/>
    <w:rsid w:val="0009065B"/>
    <w:rsid w:val="0009079F"/>
    <w:rsid w:val="00090E92"/>
    <w:rsid w:val="0009110D"/>
    <w:rsid w:val="00092EAF"/>
    <w:rsid w:val="000A3836"/>
    <w:rsid w:val="000A3C46"/>
    <w:rsid w:val="000A4F04"/>
    <w:rsid w:val="000A64E0"/>
    <w:rsid w:val="000B22FB"/>
    <w:rsid w:val="000B471C"/>
    <w:rsid w:val="000C0BD2"/>
    <w:rsid w:val="000C2FA8"/>
    <w:rsid w:val="000C7060"/>
    <w:rsid w:val="000C73A6"/>
    <w:rsid w:val="000C7675"/>
    <w:rsid w:val="000D0596"/>
    <w:rsid w:val="000D0C52"/>
    <w:rsid w:val="000D3365"/>
    <w:rsid w:val="000D7D32"/>
    <w:rsid w:val="000E3F23"/>
    <w:rsid w:val="000F09AA"/>
    <w:rsid w:val="000F3569"/>
    <w:rsid w:val="000F3F01"/>
    <w:rsid w:val="000F4440"/>
    <w:rsid w:val="000F48F5"/>
    <w:rsid w:val="0010123D"/>
    <w:rsid w:val="0010267B"/>
    <w:rsid w:val="001031CB"/>
    <w:rsid w:val="001034B0"/>
    <w:rsid w:val="0010797B"/>
    <w:rsid w:val="001105ED"/>
    <w:rsid w:val="001121B6"/>
    <w:rsid w:val="00116875"/>
    <w:rsid w:val="0012181B"/>
    <w:rsid w:val="00121C42"/>
    <w:rsid w:val="00122416"/>
    <w:rsid w:val="00124EA8"/>
    <w:rsid w:val="00125A94"/>
    <w:rsid w:val="00145077"/>
    <w:rsid w:val="00147112"/>
    <w:rsid w:val="00147241"/>
    <w:rsid w:val="00150E3F"/>
    <w:rsid w:val="00150F11"/>
    <w:rsid w:val="0015503F"/>
    <w:rsid w:val="0015543D"/>
    <w:rsid w:val="00157A56"/>
    <w:rsid w:val="00172823"/>
    <w:rsid w:val="001754F4"/>
    <w:rsid w:val="00181180"/>
    <w:rsid w:val="0018221E"/>
    <w:rsid w:val="00182665"/>
    <w:rsid w:val="001844BB"/>
    <w:rsid w:val="001855EE"/>
    <w:rsid w:val="00190003"/>
    <w:rsid w:val="00190E7B"/>
    <w:rsid w:val="00191F20"/>
    <w:rsid w:val="00193BE2"/>
    <w:rsid w:val="0019557B"/>
    <w:rsid w:val="001A1968"/>
    <w:rsid w:val="001A1BB9"/>
    <w:rsid w:val="001B4799"/>
    <w:rsid w:val="001B4DD5"/>
    <w:rsid w:val="001C0239"/>
    <w:rsid w:val="001C034E"/>
    <w:rsid w:val="001C1031"/>
    <w:rsid w:val="001C5EBF"/>
    <w:rsid w:val="001C60D9"/>
    <w:rsid w:val="001C6E95"/>
    <w:rsid w:val="001D0607"/>
    <w:rsid w:val="001D223E"/>
    <w:rsid w:val="001D3E49"/>
    <w:rsid w:val="001D69A2"/>
    <w:rsid w:val="001E3429"/>
    <w:rsid w:val="001E3AFE"/>
    <w:rsid w:val="001E4C41"/>
    <w:rsid w:val="001F0BB8"/>
    <w:rsid w:val="00201791"/>
    <w:rsid w:val="00201B0B"/>
    <w:rsid w:val="002062A1"/>
    <w:rsid w:val="002066A8"/>
    <w:rsid w:val="00211245"/>
    <w:rsid w:val="00213652"/>
    <w:rsid w:val="00220DF3"/>
    <w:rsid w:val="00225976"/>
    <w:rsid w:val="00225F95"/>
    <w:rsid w:val="00226CF4"/>
    <w:rsid w:val="00226F54"/>
    <w:rsid w:val="00231446"/>
    <w:rsid w:val="0023694F"/>
    <w:rsid w:val="002374A4"/>
    <w:rsid w:val="00240DC6"/>
    <w:rsid w:val="00242F05"/>
    <w:rsid w:val="00245308"/>
    <w:rsid w:val="00251552"/>
    <w:rsid w:val="00254D48"/>
    <w:rsid w:val="00256098"/>
    <w:rsid w:val="00257D60"/>
    <w:rsid w:val="00257E9C"/>
    <w:rsid w:val="00261BF8"/>
    <w:rsid w:val="00262C32"/>
    <w:rsid w:val="00266B9F"/>
    <w:rsid w:val="0026729D"/>
    <w:rsid w:val="00276AD5"/>
    <w:rsid w:val="002814D5"/>
    <w:rsid w:val="00281CC5"/>
    <w:rsid w:val="00287FF5"/>
    <w:rsid w:val="00290BBA"/>
    <w:rsid w:val="00296132"/>
    <w:rsid w:val="0029621E"/>
    <w:rsid w:val="002A2402"/>
    <w:rsid w:val="002A306B"/>
    <w:rsid w:val="002A468C"/>
    <w:rsid w:val="002A4745"/>
    <w:rsid w:val="002A6DA1"/>
    <w:rsid w:val="002B0E5E"/>
    <w:rsid w:val="002B546C"/>
    <w:rsid w:val="002B5FF5"/>
    <w:rsid w:val="002C079C"/>
    <w:rsid w:val="002C5CE4"/>
    <w:rsid w:val="002D25FC"/>
    <w:rsid w:val="002D2B5A"/>
    <w:rsid w:val="002D76E9"/>
    <w:rsid w:val="002D7C90"/>
    <w:rsid w:val="002E3B78"/>
    <w:rsid w:val="002F22C6"/>
    <w:rsid w:val="002F49B0"/>
    <w:rsid w:val="003016E2"/>
    <w:rsid w:val="003056A9"/>
    <w:rsid w:val="00311487"/>
    <w:rsid w:val="00313174"/>
    <w:rsid w:val="00315307"/>
    <w:rsid w:val="00315C71"/>
    <w:rsid w:val="0032127E"/>
    <w:rsid w:val="0032290F"/>
    <w:rsid w:val="00323537"/>
    <w:rsid w:val="00323EB3"/>
    <w:rsid w:val="0032408F"/>
    <w:rsid w:val="0033097F"/>
    <w:rsid w:val="00331244"/>
    <w:rsid w:val="003326B4"/>
    <w:rsid w:val="00335975"/>
    <w:rsid w:val="0034126C"/>
    <w:rsid w:val="00341D1C"/>
    <w:rsid w:val="0034305C"/>
    <w:rsid w:val="00347C2A"/>
    <w:rsid w:val="00350EFC"/>
    <w:rsid w:val="00350F5D"/>
    <w:rsid w:val="003565CD"/>
    <w:rsid w:val="00357E18"/>
    <w:rsid w:val="00362E71"/>
    <w:rsid w:val="003658D1"/>
    <w:rsid w:val="00371C85"/>
    <w:rsid w:val="00373155"/>
    <w:rsid w:val="003732C1"/>
    <w:rsid w:val="0037403E"/>
    <w:rsid w:val="00382095"/>
    <w:rsid w:val="00383DFF"/>
    <w:rsid w:val="00384701"/>
    <w:rsid w:val="00387DF0"/>
    <w:rsid w:val="00387F79"/>
    <w:rsid w:val="00394339"/>
    <w:rsid w:val="00396229"/>
    <w:rsid w:val="003A2B34"/>
    <w:rsid w:val="003B091E"/>
    <w:rsid w:val="003B10FF"/>
    <w:rsid w:val="003B478F"/>
    <w:rsid w:val="003B4A69"/>
    <w:rsid w:val="003B555C"/>
    <w:rsid w:val="003B704B"/>
    <w:rsid w:val="003C1D6C"/>
    <w:rsid w:val="003C4FB0"/>
    <w:rsid w:val="003C6207"/>
    <w:rsid w:val="003E06B5"/>
    <w:rsid w:val="003E1FA1"/>
    <w:rsid w:val="003E2E20"/>
    <w:rsid w:val="003E3090"/>
    <w:rsid w:val="003E34DD"/>
    <w:rsid w:val="003E4252"/>
    <w:rsid w:val="003E5275"/>
    <w:rsid w:val="003F07F7"/>
    <w:rsid w:val="003F2BD2"/>
    <w:rsid w:val="003F5628"/>
    <w:rsid w:val="003F645C"/>
    <w:rsid w:val="003F6EEC"/>
    <w:rsid w:val="00400A19"/>
    <w:rsid w:val="004021E8"/>
    <w:rsid w:val="00404DE1"/>
    <w:rsid w:val="00404E12"/>
    <w:rsid w:val="00407B6A"/>
    <w:rsid w:val="004129A8"/>
    <w:rsid w:val="00413F23"/>
    <w:rsid w:val="004143B2"/>
    <w:rsid w:val="00417288"/>
    <w:rsid w:val="00417BB3"/>
    <w:rsid w:val="0042029A"/>
    <w:rsid w:val="004218BF"/>
    <w:rsid w:val="00421C3E"/>
    <w:rsid w:val="00422B17"/>
    <w:rsid w:val="004230A3"/>
    <w:rsid w:val="00424244"/>
    <w:rsid w:val="0043278C"/>
    <w:rsid w:val="004345E4"/>
    <w:rsid w:val="00436633"/>
    <w:rsid w:val="00442C1F"/>
    <w:rsid w:val="00446930"/>
    <w:rsid w:val="00447176"/>
    <w:rsid w:val="004513F7"/>
    <w:rsid w:val="004535B5"/>
    <w:rsid w:val="00453DEE"/>
    <w:rsid w:val="004567B0"/>
    <w:rsid w:val="00465406"/>
    <w:rsid w:val="0047082B"/>
    <w:rsid w:val="004736A3"/>
    <w:rsid w:val="00473A4C"/>
    <w:rsid w:val="004742B6"/>
    <w:rsid w:val="00474F0A"/>
    <w:rsid w:val="004903EF"/>
    <w:rsid w:val="00492F5D"/>
    <w:rsid w:val="004937B5"/>
    <w:rsid w:val="0049421F"/>
    <w:rsid w:val="004A118E"/>
    <w:rsid w:val="004A3196"/>
    <w:rsid w:val="004B28F6"/>
    <w:rsid w:val="004B45FB"/>
    <w:rsid w:val="004C79CC"/>
    <w:rsid w:val="004D0D0D"/>
    <w:rsid w:val="004D3686"/>
    <w:rsid w:val="004D3BC6"/>
    <w:rsid w:val="004E11C2"/>
    <w:rsid w:val="004F4BCF"/>
    <w:rsid w:val="004F56C0"/>
    <w:rsid w:val="00503AD5"/>
    <w:rsid w:val="00505DE3"/>
    <w:rsid w:val="00506053"/>
    <w:rsid w:val="00516ABD"/>
    <w:rsid w:val="00517185"/>
    <w:rsid w:val="005175E5"/>
    <w:rsid w:val="00521F44"/>
    <w:rsid w:val="00522E5E"/>
    <w:rsid w:val="00530A61"/>
    <w:rsid w:val="005341B9"/>
    <w:rsid w:val="00536F1D"/>
    <w:rsid w:val="00537311"/>
    <w:rsid w:val="00540361"/>
    <w:rsid w:val="00541643"/>
    <w:rsid w:val="005426B3"/>
    <w:rsid w:val="00547EDD"/>
    <w:rsid w:val="00550E89"/>
    <w:rsid w:val="00555459"/>
    <w:rsid w:val="00556234"/>
    <w:rsid w:val="005568F5"/>
    <w:rsid w:val="00562280"/>
    <w:rsid w:val="005651BD"/>
    <w:rsid w:val="005664E9"/>
    <w:rsid w:val="00567801"/>
    <w:rsid w:val="00570380"/>
    <w:rsid w:val="00571AA8"/>
    <w:rsid w:val="00572776"/>
    <w:rsid w:val="0057502F"/>
    <w:rsid w:val="00580500"/>
    <w:rsid w:val="00580E5A"/>
    <w:rsid w:val="005820F1"/>
    <w:rsid w:val="00582CF1"/>
    <w:rsid w:val="00584FCC"/>
    <w:rsid w:val="005871D7"/>
    <w:rsid w:val="0059017A"/>
    <w:rsid w:val="00591348"/>
    <w:rsid w:val="0059136D"/>
    <w:rsid w:val="005921AD"/>
    <w:rsid w:val="00592EDF"/>
    <w:rsid w:val="00592F0D"/>
    <w:rsid w:val="005959F9"/>
    <w:rsid w:val="00595FA2"/>
    <w:rsid w:val="005A10A1"/>
    <w:rsid w:val="005A1209"/>
    <w:rsid w:val="005A1ECF"/>
    <w:rsid w:val="005A4508"/>
    <w:rsid w:val="005A65CF"/>
    <w:rsid w:val="005A6862"/>
    <w:rsid w:val="005B57F5"/>
    <w:rsid w:val="005B5BE7"/>
    <w:rsid w:val="005B7BC4"/>
    <w:rsid w:val="005C015A"/>
    <w:rsid w:val="005C6BB5"/>
    <w:rsid w:val="005C6E44"/>
    <w:rsid w:val="005C7B0E"/>
    <w:rsid w:val="005D1284"/>
    <w:rsid w:val="005D154C"/>
    <w:rsid w:val="005D1A63"/>
    <w:rsid w:val="005D2387"/>
    <w:rsid w:val="005D2454"/>
    <w:rsid w:val="005D4774"/>
    <w:rsid w:val="005E1FC1"/>
    <w:rsid w:val="005E25E8"/>
    <w:rsid w:val="005E2B31"/>
    <w:rsid w:val="005E5336"/>
    <w:rsid w:val="005E7E95"/>
    <w:rsid w:val="005F1F87"/>
    <w:rsid w:val="005F31CF"/>
    <w:rsid w:val="005F3B20"/>
    <w:rsid w:val="005F71BF"/>
    <w:rsid w:val="005F778E"/>
    <w:rsid w:val="0060011B"/>
    <w:rsid w:val="006041BD"/>
    <w:rsid w:val="00610490"/>
    <w:rsid w:val="00611BEC"/>
    <w:rsid w:val="00616763"/>
    <w:rsid w:val="00616EF5"/>
    <w:rsid w:val="00626037"/>
    <w:rsid w:val="00626B21"/>
    <w:rsid w:val="00637EAF"/>
    <w:rsid w:val="00645221"/>
    <w:rsid w:val="006452BF"/>
    <w:rsid w:val="00646064"/>
    <w:rsid w:val="0064667B"/>
    <w:rsid w:val="0064792C"/>
    <w:rsid w:val="0065600F"/>
    <w:rsid w:val="00657A9A"/>
    <w:rsid w:val="006613CB"/>
    <w:rsid w:val="00662836"/>
    <w:rsid w:val="00663A2E"/>
    <w:rsid w:val="0066566F"/>
    <w:rsid w:val="006667A1"/>
    <w:rsid w:val="00674DBF"/>
    <w:rsid w:val="006776CE"/>
    <w:rsid w:val="006812D6"/>
    <w:rsid w:val="00683E7F"/>
    <w:rsid w:val="00684848"/>
    <w:rsid w:val="00686266"/>
    <w:rsid w:val="00690B0F"/>
    <w:rsid w:val="00692138"/>
    <w:rsid w:val="00693097"/>
    <w:rsid w:val="00693A60"/>
    <w:rsid w:val="00694B2D"/>
    <w:rsid w:val="006A0ECC"/>
    <w:rsid w:val="006A1BF0"/>
    <w:rsid w:val="006A228A"/>
    <w:rsid w:val="006A3016"/>
    <w:rsid w:val="006A35D5"/>
    <w:rsid w:val="006A488D"/>
    <w:rsid w:val="006A4F64"/>
    <w:rsid w:val="006A74CB"/>
    <w:rsid w:val="006B317C"/>
    <w:rsid w:val="006B45FC"/>
    <w:rsid w:val="006B6A00"/>
    <w:rsid w:val="006C0616"/>
    <w:rsid w:val="006C2872"/>
    <w:rsid w:val="006C4FD4"/>
    <w:rsid w:val="006C5C26"/>
    <w:rsid w:val="006C5F5A"/>
    <w:rsid w:val="006C75A0"/>
    <w:rsid w:val="006D12ED"/>
    <w:rsid w:val="006D6823"/>
    <w:rsid w:val="006E0276"/>
    <w:rsid w:val="006E050D"/>
    <w:rsid w:val="006E12C4"/>
    <w:rsid w:val="006E151D"/>
    <w:rsid w:val="006E22D9"/>
    <w:rsid w:val="006E3460"/>
    <w:rsid w:val="006E574F"/>
    <w:rsid w:val="006F0188"/>
    <w:rsid w:val="006F263E"/>
    <w:rsid w:val="006F2DC5"/>
    <w:rsid w:val="006F363E"/>
    <w:rsid w:val="006F4F9F"/>
    <w:rsid w:val="006F7D4F"/>
    <w:rsid w:val="0070050E"/>
    <w:rsid w:val="00701536"/>
    <w:rsid w:val="00703BA9"/>
    <w:rsid w:val="007055E4"/>
    <w:rsid w:val="00705CA3"/>
    <w:rsid w:val="00710946"/>
    <w:rsid w:val="007138A9"/>
    <w:rsid w:val="00721B3B"/>
    <w:rsid w:val="00730478"/>
    <w:rsid w:val="00732647"/>
    <w:rsid w:val="00736996"/>
    <w:rsid w:val="00736E4E"/>
    <w:rsid w:val="00745D72"/>
    <w:rsid w:val="007466FF"/>
    <w:rsid w:val="007468DD"/>
    <w:rsid w:val="00751AA3"/>
    <w:rsid w:val="00751BBC"/>
    <w:rsid w:val="00752AF8"/>
    <w:rsid w:val="00761F8D"/>
    <w:rsid w:val="00762ED2"/>
    <w:rsid w:val="00762F21"/>
    <w:rsid w:val="007666D5"/>
    <w:rsid w:val="00774071"/>
    <w:rsid w:val="00776DD4"/>
    <w:rsid w:val="007771A7"/>
    <w:rsid w:val="007829EC"/>
    <w:rsid w:val="00784BC9"/>
    <w:rsid w:val="0078743D"/>
    <w:rsid w:val="00787A9B"/>
    <w:rsid w:val="0079190A"/>
    <w:rsid w:val="007923D1"/>
    <w:rsid w:val="00792E3A"/>
    <w:rsid w:val="00795BBD"/>
    <w:rsid w:val="00797B6A"/>
    <w:rsid w:val="007A1A58"/>
    <w:rsid w:val="007A361E"/>
    <w:rsid w:val="007A4817"/>
    <w:rsid w:val="007A4A7A"/>
    <w:rsid w:val="007B2522"/>
    <w:rsid w:val="007B26EA"/>
    <w:rsid w:val="007B5637"/>
    <w:rsid w:val="007C7764"/>
    <w:rsid w:val="007D78AB"/>
    <w:rsid w:val="007E046F"/>
    <w:rsid w:val="007E2100"/>
    <w:rsid w:val="007E483D"/>
    <w:rsid w:val="007E7233"/>
    <w:rsid w:val="007F15A5"/>
    <w:rsid w:val="007F6115"/>
    <w:rsid w:val="007F7DBF"/>
    <w:rsid w:val="008010EC"/>
    <w:rsid w:val="00804FEC"/>
    <w:rsid w:val="00805012"/>
    <w:rsid w:val="008067A6"/>
    <w:rsid w:val="00814E52"/>
    <w:rsid w:val="00814FE2"/>
    <w:rsid w:val="00816117"/>
    <w:rsid w:val="0081629B"/>
    <w:rsid w:val="0081675D"/>
    <w:rsid w:val="00823013"/>
    <w:rsid w:val="0082360B"/>
    <w:rsid w:val="00835DB0"/>
    <w:rsid w:val="00836253"/>
    <w:rsid w:val="008363C8"/>
    <w:rsid w:val="00840E1C"/>
    <w:rsid w:val="00847BFA"/>
    <w:rsid w:val="008523A5"/>
    <w:rsid w:val="00852A91"/>
    <w:rsid w:val="00854EE7"/>
    <w:rsid w:val="00855774"/>
    <w:rsid w:val="00860204"/>
    <w:rsid w:val="00861444"/>
    <w:rsid w:val="00863D53"/>
    <w:rsid w:val="00865AC7"/>
    <w:rsid w:val="00867F37"/>
    <w:rsid w:val="008702EB"/>
    <w:rsid w:val="00871416"/>
    <w:rsid w:val="008729CF"/>
    <w:rsid w:val="00872D88"/>
    <w:rsid w:val="008744E2"/>
    <w:rsid w:val="0088102C"/>
    <w:rsid w:val="00883939"/>
    <w:rsid w:val="0088406C"/>
    <w:rsid w:val="008848CB"/>
    <w:rsid w:val="00885402"/>
    <w:rsid w:val="008878A4"/>
    <w:rsid w:val="00887F23"/>
    <w:rsid w:val="00890CE9"/>
    <w:rsid w:val="00893336"/>
    <w:rsid w:val="008936C4"/>
    <w:rsid w:val="0089556D"/>
    <w:rsid w:val="008A1750"/>
    <w:rsid w:val="008A575D"/>
    <w:rsid w:val="008B00A0"/>
    <w:rsid w:val="008B7B0A"/>
    <w:rsid w:val="008B7E66"/>
    <w:rsid w:val="008C2F48"/>
    <w:rsid w:val="008C48B4"/>
    <w:rsid w:val="008C4F51"/>
    <w:rsid w:val="008D1153"/>
    <w:rsid w:val="008D437D"/>
    <w:rsid w:val="008E1202"/>
    <w:rsid w:val="008E2B59"/>
    <w:rsid w:val="008E2F80"/>
    <w:rsid w:val="008E3445"/>
    <w:rsid w:val="008E5B0B"/>
    <w:rsid w:val="008F1A8F"/>
    <w:rsid w:val="008F552A"/>
    <w:rsid w:val="008F65E1"/>
    <w:rsid w:val="009007D7"/>
    <w:rsid w:val="00902FE2"/>
    <w:rsid w:val="00903697"/>
    <w:rsid w:val="00903F86"/>
    <w:rsid w:val="00913C7E"/>
    <w:rsid w:val="009148A5"/>
    <w:rsid w:val="00914D4E"/>
    <w:rsid w:val="0092018E"/>
    <w:rsid w:val="00925B42"/>
    <w:rsid w:val="00927242"/>
    <w:rsid w:val="009335AC"/>
    <w:rsid w:val="009341F2"/>
    <w:rsid w:val="00934640"/>
    <w:rsid w:val="0093530D"/>
    <w:rsid w:val="00935684"/>
    <w:rsid w:val="00936DAB"/>
    <w:rsid w:val="009411B0"/>
    <w:rsid w:val="00945169"/>
    <w:rsid w:val="0094516C"/>
    <w:rsid w:val="00946AE5"/>
    <w:rsid w:val="00952166"/>
    <w:rsid w:val="00961EDE"/>
    <w:rsid w:val="0097106C"/>
    <w:rsid w:val="00971468"/>
    <w:rsid w:val="00974E0B"/>
    <w:rsid w:val="00980CB3"/>
    <w:rsid w:val="00980D90"/>
    <w:rsid w:val="0098180B"/>
    <w:rsid w:val="0098184C"/>
    <w:rsid w:val="00985C79"/>
    <w:rsid w:val="00986C1A"/>
    <w:rsid w:val="00987DED"/>
    <w:rsid w:val="00992BF6"/>
    <w:rsid w:val="009939F7"/>
    <w:rsid w:val="009A0709"/>
    <w:rsid w:val="009B610D"/>
    <w:rsid w:val="009B706A"/>
    <w:rsid w:val="009C01B0"/>
    <w:rsid w:val="009C1D03"/>
    <w:rsid w:val="009C2113"/>
    <w:rsid w:val="009C4F29"/>
    <w:rsid w:val="009C6A39"/>
    <w:rsid w:val="009D0F54"/>
    <w:rsid w:val="009D1024"/>
    <w:rsid w:val="009D4C5D"/>
    <w:rsid w:val="009F1725"/>
    <w:rsid w:val="009F2BEA"/>
    <w:rsid w:val="009F428C"/>
    <w:rsid w:val="009F56CE"/>
    <w:rsid w:val="009F61F2"/>
    <w:rsid w:val="00A00AB0"/>
    <w:rsid w:val="00A025EC"/>
    <w:rsid w:val="00A03665"/>
    <w:rsid w:val="00A04224"/>
    <w:rsid w:val="00A046F6"/>
    <w:rsid w:val="00A04777"/>
    <w:rsid w:val="00A04BAA"/>
    <w:rsid w:val="00A05C9C"/>
    <w:rsid w:val="00A12915"/>
    <w:rsid w:val="00A2440D"/>
    <w:rsid w:val="00A369C4"/>
    <w:rsid w:val="00A41067"/>
    <w:rsid w:val="00A45BCE"/>
    <w:rsid w:val="00A53310"/>
    <w:rsid w:val="00A552A9"/>
    <w:rsid w:val="00A56D56"/>
    <w:rsid w:val="00A6227E"/>
    <w:rsid w:val="00A63E46"/>
    <w:rsid w:val="00A64481"/>
    <w:rsid w:val="00A6534C"/>
    <w:rsid w:val="00A666C7"/>
    <w:rsid w:val="00A66D2A"/>
    <w:rsid w:val="00A67570"/>
    <w:rsid w:val="00A67E18"/>
    <w:rsid w:val="00A75980"/>
    <w:rsid w:val="00A765F9"/>
    <w:rsid w:val="00A834D7"/>
    <w:rsid w:val="00A85B80"/>
    <w:rsid w:val="00A97F16"/>
    <w:rsid w:val="00AB2EFA"/>
    <w:rsid w:val="00AB36BF"/>
    <w:rsid w:val="00AB49AC"/>
    <w:rsid w:val="00AB5656"/>
    <w:rsid w:val="00AB6239"/>
    <w:rsid w:val="00AB77A0"/>
    <w:rsid w:val="00AC0F4C"/>
    <w:rsid w:val="00AC1F72"/>
    <w:rsid w:val="00AC2F60"/>
    <w:rsid w:val="00AC4464"/>
    <w:rsid w:val="00AC4E9C"/>
    <w:rsid w:val="00AD06B8"/>
    <w:rsid w:val="00AD190F"/>
    <w:rsid w:val="00AD365B"/>
    <w:rsid w:val="00AD36FE"/>
    <w:rsid w:val="00AE1BB5"/>
    <w:rsid w:val="00AE7DB7"/>
    <w:rsid w:val="00AF2AAE"/>
    <w:rsid w:val="00AF58A1"/>
    <w:rsid w:val="00B00F47"/>
    <w:rsid w:val="00B03AD8"/>
    <w:rsid w:val="00B048DA"/>
    <w:rsid w:val="00B059C6"/>
    <w:rsid w:val="00B10ADA"/>
    <w:rsid w:val="00B1242A"/>
    <w:rsid w:val="00B15018"/>
    <w:rsid w:val="00B150B7"/>
    <w:rsid w:val="00B163C3"/>
    <w:rsid w:val="00B17D48"/>
    <w:rsid w:val="00B203C2"/>
    <w:rsid w:val="00B212AC"/>
    <w:rsid w:val="00B229BF"/>
    <w:rsid w:val="00B22C14"/>
    <w:rsid w:val="00B254AF"/>
    <w:rsid w:val="00B27F84"/>
    <w:rsid w:val="00B3246A"/>
    <w:rsid w:val="00B44BAE"/>
    <w:rsid w:val="00B50B0B"/>
    <w:rsid w:val="00B546AC"/>
    <w:rsid w:val="00B57525"/>
    <w:rsid w:val="00B61C5A"/>
    <w:rsid w:val="00B63163"/>
    <w:rsid w:val="00B63891"/>
    <w:rsid w:val="00B6799E"/>
    <w:rsid w:val="00B808A3"/>
    <w:rsid w:val="00B810D7"/>
    <w:rsid w:val="00B81A2E"/>
    <w:rsid w:val="00B81DC3"/>
    <w:rsid w:val="00B962CD"/>
    <w:rsid w:val="00B97A70"/>
    <w:rsid w:val="00BA0449"/>
    <w:rsid w:val="00BB5B88"/>
    <w:rsid w:val="00BB65AA"/>
    <w:rsid w:val="00BC09ED"/>
    <w:rsid w:val="00BC12C2"/>
    <w:rsid w:val="00BC1ABF"/>
    <w:rsid w:val="00BC3040"/>
    <w:rsid w:val="00BC7E04"/>
    <w:rsid w:val="00BC7EF8"/>
    <w:rsid w:val="00BD088F"/>
    <w:rsid w:val="00BD2B92"/>
    <w:rsid w:val="00BD34B6"/>
    <w:rsid w:val="00BD3A95"/>
    <w:rsid w:val="00BD460B"/>
    <w:rsid w:val="00BD5E3F"/>
    <w:rsid w:val="00BD6BB9"/>
    <w:rsid w:val="00BD7A14"/>
    <w:rsid w:val="00BE4DAC"/>
    <w:rsid w:val="00BF06CD"/>
    <w:rsid w:val="00BF2334"/>
    <w:rsid w:val="00BF2873"/>
    <w:rsid w:val="00BF5DDC"/>
    <w:rsid w:val="00C01A7D"/>
    <w:rsid w:val="00C129E3"/>
    <w:rsid w:val="00C14997"/>
    <w:rsid w:val="00C200AE"/>
    <w:rsid w:val="00C22DD0"/>
    <w:rsid w:val="00C239EF"/>
    <w:rsid w:val="00C2561B"/>
    <w:rsid w:val="00C25627"/>
    <w:rsid w:val="00C3104C"/>
    <w:rsid w:val="00C33685"/>
    <w:rsid w:val="00C33FED"/>
    <w:rsid w:val="00C35942"/>
    <w:rsid w:val="00C37016"/>
    <w:rsid w:val="00C4073A"/>
    <w:rsid w:val="00C408FE"/>
    <w:rsid w:val="00C42BB4"/>
    <w:rsid w:val="00C554EF"/>
    <w:rsid w:val="00C56620"/>
    <w:rsid w:val="00C5703B"/>
    <w:rsid w:val="00C60C5D"/>
    <w:rsid w:val="00C6464B"/>
    <w:rsid w:val="00C718DD"/>
    <w:rsid w:val="00C730A2"/>
    <w:rsid w:val="00C743DD"/>
    <w:rsid w:val="00C80BD6"/>
    <w:rsid w:val="00C81397"/>
    <w:rsid w:val="00C826B2"/>
    <w:rsid w:val="00C835EF"/>
    <w:rsid w:val="00C90FB5"/>
    <w:rsid w:val="00C9278E"/>
    <w:rsid w:val="00C972F3"/>
    <w:rsid w:val="00CA0E61"/>
    <w:rsid w:val="00CA2095"/>
    <w:rsid w:val="00CA48EB"/>
    <w:rsid w:val="00CA5014"/>
    <w:rsid w:val="00CA589C"/>
    <w:rsid w:val="00CB383B"/>
    <w:rsid w:val="00CB3DD0"/>
    <w:rsid w:val="00CB57D3"/>
    <w:rsid w:val="00CB74DF"/>
    <w:rsid w:val="00CB7E91"/>
    <w:rsid w:val="00CC0C81"/>
    <w:rsid w:val="00CC25F8"/>
    <w:rsid w:val="00CC4F53"/>
    <w:rsid w:val="00CC6D26"/>
    <w:rsid w:val="00CD1C5A"/>
    <w:rsid w:val="00CD503F"/>
    <w:rsid w:val="00CD603F"/>
    <w:rsid w:val="00CD7ECB"/>
    <w:rsid w:val="00CE0FD5"/>
    <w:rsid w:val="00CE27EB"/>
    <w:rsid w:val="00CE2A40"/>
    <w:rsid w:val="00CE32F2"/>
    <w:rsid w:val="00CE4DC7"/>
    <w:rsid w:val="00CE6803"/>
    <w:rsid w:val="00CF3C25"/>
    <w:rsid w:val="00CF3C3D"/>
    <w:rsid w:val="00CF69D9"/>
    <w:rsid w:val="00D0766E"/>
    <w:rsid w:val="00D11D63"/>
    <w:rsid w:val="00D15AEB"/>
    <w:rsid w:val="00D20230"/>
    <w:rsid w:val="00D213CD"/>
    <w:rsid w:val="00D21E51"/>
    <w:rsid w:val="00D21FC7"/>
    <w:rsid w:val="00D274E9"/>
    <w:rsid w:val="00D30300"/>
    <w:rsid w:val="00D31E80"/>
    <w:rsid w:val="00D3607A"/>
    <w:rsid w:val="00D41781"/>
    <w:rsid w:val="00D4710C"/>
    <w:rsid w:val="00D544B8"/>
    <w:rsid w:val="00D54C12"/>
    <w:rsid w:val="00D5500D"/>
    <w:rsid w:val="00D64A75"/>
    <w:rsid w:val="00D652D9"/>
    <w:rsid w:val="00D67451"/>
    <w:rsid w:val="00D72BE0"/>
    <w:rsid w:val="00D73048"/>
    <w:rsid w:val="00D73072"/>
    <w:rsid w:val="00D741BC"/>
    <w:rsid w:val="00D81B4A"/>
    <w:rsid w:val="00D849EE"/>
    <w:rsid w:val="00D852B6"/>
    <w:rsid w:val="00D86AF4"/>
    <w:rsid w:val="00D87474"/>
    <w:rsid w:val="00D90C84"/>
    <w:rsid w:val="00D91A9A"/>
    <w:rsid w:val="00D954D5"/>
    <w:rsid w:val="00D97BC8"/>
    <w:rsid w:val="00D97E32"/>
    <w:rsid w:val="00DA08F0"/>
    <w:rsid w:val="00DA27B9"/>
    <w:rsid w:val="00DA310F"/>
    <w:rsid w:val="00DA5CC4"/>
    <w:rsid w:val="00DB7147"/>
    <w:rsid w:val="00DB74DA"/>
    <w:rsid w:val="00DC36FB"/>
    <w:rsid w:val="00DC4A48"/>
    <w:rsid w:val="00DC5D2A"/>
    <w:rsid w:val="00DC70F4"/>
    <w:rsid w:val="00DD10CB"/>
    <w:rsid w:val="00DD1670"/>
    <w:rsid w:val="00DD3B09"/>
    <w:rsid w:val="00DE09F5"/>
    <w:rsid w:val="00DE233A"/>
    <w:rsid w:val="00DE35ED"/>
    <w:rsid w:val="00DE4AA0"/>
    <w:rsid w:val="00DF2E18"/>
    <w:rsid w:val="00DF2EBF"/>
    <w:rsid w:val="00DF45F8"/>
    <w:rsid w:val="00DF5A75"/>
    <w:rsid w:val="00DF716E"/>
    <w:rsid w:val="00E02AF1"/>
    <w:rsid w:val="00E11540"/>
    <w:rsid w:val="00E11608"/>
    <w:rsid w:val="00E17BF8"/>
    <w:rsid w:val="00E20A33"/>
    <w:rsid w:val="00E226D9"/>
    <w:rsid w:val="00E23B0C"/>
    <w:rsid w:val="00E25EA4"/>
    <w:rsid w:val="00E2600E"/>
    <w:rsid w:val="00E301CA"/>
    <w:rsid w:val="00E30A8B"/>
    <w:rsid w:val="00E3377D"/>
    <w:rsid w:val="00E34927"/>
    <w:rsid w:val="00E36832"/>
    <w:rsid w:val="00E375D6"/>
    <w:rsid w:val="00E42442"/>
    <w:rsid w:val="00E42E62"/>
    <w:rsid w:val="00E43BAB"/>
    <w:rsid w:val="00E43E98"/>
    <w:rsid w:val="00E51086"/>
    <w:rsid w:val="00E52236"/>
    <w:rsid w:val="00E56A37"/>
    <w:rsid w:val="00E6041B"/>
    <w:rsid w:val="00E63E1A"/>
    <w:rsid w:val="00E6592C"/>
    <w:rsid w:val="00E704D0"/>
    <w:rsid w:val="00E70E61"/>
    <w:rsid w:val="00E712EB"/>
    <w:rsid w:val="00E757C5"/>
    <w:rsid w:val="00E8048F"/>
    <w:rsid w:val="00E831EE"/>
    <w:rsid w:val="00E847FE"/>
    <w:rsid w:val="00E9138E"/>
    <w:rsid w:val="00E921C4"/>
    <w:rsid w:val="00E93911"/>
    <w:rsid w:val="00E94F01"/>
    <w:rsid w:val="00E97B6B"/>
    <w:rsid w:val="00EA1ADC"/>
    <w:rsid w:val="00EA567F"/>
    <w:rsid w:val="00EA6ED8"/>
    <w:rsid w:val="00EB0E6E"/>
    <w:rsid w:val="00EB2040"/>
    <w:rsid w:val="00EC08F2"/>
    <w:rsid w:val="00EC19FD"/>
    <w:rsid w:val="00EC22CF"/>
    <w:rsid w:val="00EC4D99"/>
    <w:rsid w:val="00EC5F32"/>
    <w:rsid w:val="00ED182B"/>
    <w:rsid w:val="00ED32D0"/>
    <w:rsid w:val="00EE2CAA"/>
    <w:rsid w:val="00EE35DC"/>
    <w:rsid w:val="00EE3E60"/>
    <w:rsid w:val="00EE5705"/>
    <w:rsid w:val="00EE6E04"/>
    <w:rsid w:val="00EF4A04"/>
    <w:rsid w:val="00EF77ED"/>
    <w:rsid w:val="00F009DE"/>
    <w:rsid w:val="00F036B1"/>
    <w:rsid w:val="00F04D66"/>
    <w:rsid w:val="00F07A28"/>
    <w:rsid w:val="00F07FEE"/>
    <w:rsid w:val="00F137F2"/>
    <w:rsid w:val="00F20BCC"/>
    <w:rsid w:val="00F2137E"/>
    <w:rsid w:val="00F22B78"/>
    <w:rsid w:val="00F26B2D"/>
    <w:rsid w:val="00F27663"/>
    <w:rsid w:val="00F32DCE"/>
    <w:rsid w:val="00F3444D"/>
    <w:rsid w:val="00F40465"/>
    <w:rsid w:val="00F42523"/>
    <w:rsid w:val="00F4378A"/>
    <w:rsid w:val="00F45A48"/>
    <w:rsid w:val="00F52D9E"/>
    <w:rsid w:val="00F57ECE"/>
    <w:rsid w:val="00F66CBA"/>
    <w:rsid w:val="00F748F2"/>
    <w:rsid w:val="00F80DCB"/>
    <w:rsid w:val="00F81A81"/>
    <w:rsid w:val="00F81E4D"/>
    <w:rsid w:val="00F82616"/>
    <w:rsid w:val="00F87859"/>
    <w:rsid w:val="00F93C03"/>
    <w:rsid w:val="00F95C71"/>
    <w:rsid w:val="00FA6BA6"/>
    <w:rsid w:val="00FA749B"/>
    <w:rsid w:val="00FC0233"/>
    <w:rsid w:val="00FC0934"/>
    <w:rsid w:val="00FC0ADA"/>
    <w:rsid w:val="00FC1BD7"/>
    <w:rsid w:val="00FC1ECF"/>
    <w:rsid w:val="00FC24DF"/>
    <w:rsid w:val="00FC5880"/>
    <w:rsid w:val="00FC60E1"/>
    <w:rsid w:val="00FD1B7C"/>
    <w:rsid w:val="00FE056A"/>
    <w:rsid w:val="00FE17EC"/>
    <w:rsid w:val="00FE197C"/>
    <w:rsid w:val="00FE59B8"/>
    <w:rsid w:val="00FF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A349F5"/>
  <w15:chartTrackingRefBased/>
  <w15:docId w15:val="{0E1FFC0E-E4EF-4C47-9AD7-0F1BA766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rsid w:val="00BC09ED"/>
    <w:pPr>
      <w:keepNext/>
      <w:keepLines/>
      <w:widowControl w:val="0"/>
      <w:pBdr>
        <w:top w:val="single" w:sz="18" w:space="10" w:color="BF8F00" w:themeColor="accent4" w:themeShade="BF"/>
        <w:left w:val="single" w:sz="18" w:space="4" w:color="BF8F00" w:themeColor="accent4" w:themeShade="BF"/>
        <w:bottom w:val="single" w:sz="18" w:space="0" w:color="BF8F00" w:themeColor="accent4" w:themeShade="BF"/>
        <w:right w:val="single" w:sz="18" w:space="4" w:color="BF8F00" w:themeColor="accent4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7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C09E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FooterText,numbered,Paragraphe de liste1,Bulletr List Paragraph,列出段落,列出段落1,Listeafsnit1,Parágrafo da Lista1,List Paragraph2,List Paragraph21,Párrafo de lista1,L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FooterText Char,numbered Char,Paragraphe de liste1 Char,Bulletr List Paragraph Char,列出段落 Char,列出段落1 Char,Listeafsnit1 Char,L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D76E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D76E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3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4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6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5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7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8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9"/>
      </w:numPr>
      <w:contextualSpacing/>
    </w:pPr>
  </w:style>
  <w:style w:type="paragraph" w:styleId="Revision">
    <w:name w:val="Revision"/>
    <w:hidden/>
    <w:uiPriority w:val="99"/>
    <w:semiHidden/>
    <w:rsid w:val="009D4C5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11D63"/>
    <w:rPr>
      <w:color w:val="605E5C"/>
      <w:shd w:val="clear" w:color="auto" w:fill="E1DFDD"/>
    </w:rPr>
  </w:style>
  <w:style w:type="paragraph" w:customStyle="1" w:styleId="EasyRead2">
    <w:name w:val="Easy Read 2"/>
    <w:basedOn w:val="Normal"/>
    <w:link w:val="EasyRead2Char"/>
    <w:qFormat/>
    <w:rsid w:val="003F645C"/>
    <w:pPr>
      <w:spacing w:after="160" w:line="259" w:lineRule="auto"/>
      <w:ind w:left="0"/>
      <w:jc w:val="center"/>
    </w:pPr>
    <w:rPr>
      <w:rFonts w:eastAsia="Times New Roman" w:cs="Times New Roman"/>
      <w:b/>
      <w:bCs/>
      <w:noProof/>
      <w:sz w:val="44"/>
      <w:szCs w:val="44"/>
      <w:lang w:val="en-NZ"/>
    </w:rPr>
  </w:style>
  <w:style w:type="character" w:customStyle="1" w:styleId="EasyRead2Char">
    <w:name w:val="Easy Read 2 Char"/>
    <w:basedOn w:val="DefaultParagraphFont"/>
    <w:link w:val="EasyRead2"/>
    <w:rsid w:val="003F645C"/>
    <w:rPr>
      <w:rFonts w:ascii="Arial" w:eastAsia="Times New Roman" w:hAnsi="Arial" w:cs="Times New Roman"/>
      <w:b/>
      <w:bCs/>
      <w:noProof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3F645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customStyle="1" w:styleId="pf0">
    <w:name w:val="pf0"/>
    <w:basedOn w:val="Normal"/>
    <w:rsid w:val="0024530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cf01">
    <w:name w:val="cf01"/>
    <w:basedOn w:val="DefaultParagraphFont"/>
    <w:rsid w:val="00245308"/>
    <w:rPr>
      <w:rFonts w:ascii="Segoe UI" w:hAnsi="Segoe UI" w:cs="Segoe UI" w:hint="default"/>
      <w:sz w:val="18"/>
      <w:szCs w:val="18"/>
    </w:rPr>
  </w:style>
  <w:style w:type="character" w:customStyle="1" w:styleId="ERParagraphChar">
    <w:name w:val="ER Paragraph Char"/>
    <w:basedOn w:val="DefaultParagraphFont"/>
    <w:link w:val="ERParagraph"/>
    <w:locked/>
    <w:rsid w:val="001F0BB8"/>
    <w:rPr>
      <w:rFonts w:ascii="Arial" w:hAnsi="Arial" w:cs="Arial"/>
      <w:sz w:val="32"/>
    </w:rPr>
  </w:style>
  <w:style w:type="paragraph" w:customStyle="1" w:styleId="ERParagraph">
    <w:name w:val="ER Paragraph"/>
    <w:basedOn w:val="Normal"/>
    <w:link w:val="ERParagraphChar"/>
    <w:qFormat/>
    <w:rsid w:val="001F0BB8"/>
    <w:rPr>
      <w:rFonts w:eastAsiaTheme="minorHAnsi" w:cs="Arial"/>
      <w:lang w:val="en-NZ"/>
    </w:rPr>
  </w:style>
  <w:style w:type="paragraph" w:customStyle="1" w:styleId="Number1">
    <w:name w:val="Number 1"/>
    <w:basedOn w:val="Normal"/>
    <w:uiPriority w:val="5"/>
    <w:rsid w:val="001A1968"/>
    <w:pPr>
      <w:numPr>
        <w:numId w:val="15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2">
    <w:name w:val="Number 2"/>
    <w:basedOn w:val="Normal"/>
    <w:uiPriority w:val="5"/>
    <w:rsid w:val="001A1968"/>
    <w:pPr>
      <w:numPr>
        <w:ilvl w:val="1"/>
        <w:numId w:val="15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Number3">
    <w:name w:val="Number 3"/>
    <w:basedOn w:val="Normal"/>
    <w:uiPriority w:val="5"/>
    <w:rsid w:val="001A1968"/>
    <w:pPr>
      <w:numPr>
        <w:ilvl w:val="2"/>
        <w:numId w:val="15"/>
      </w:numPr>
      <w:spacing w:after="160" w:line="300" w:lineRule="atLeast"/>
    </w:pPr>
    <w:rPr>
      <w:rFonts w:ascii="Calibri" w:eastAsiaTheme="minorHAnsi" w:hAnsi="Calibri"/>
      <w:color w:val="1E1E1E"/>
      <w:sz w:val="24"/>
      <w:szCs w:val="22"/>
      <w:lang w:val="en-NZ"/>
    </w:rPr>
  </w:style>
  <w:style w:type="paragraph" w:customStyle="1" w:styleId="Principles">
    <w:name w:val="Principles"/>
    <w:basedOn w:val="Normal"/>
    <w:link w:val="PrinciplesChar"/>
    <w:qFormat/>
    <w:rsid w:val="00296132"/>
    <w:pPr>
      <w:numPr>
        <w:numId w:val="17"/>
      </w:numPr>
      <w:shd w:val="clear" w:color="auto" w:fill="FFFFFF" w:themeFill="background1"/>
      <w:spacing w:after="240" w:line="240" w:lineRule="auto"/>
      <w:ind w:left="567" w:hanging="567"/>
      <w:textAlignment w:val="baseline"/>
    </w:pPr>
    <w:rPr>
      <w:rFonts w:asciiTheme="minorHAnsi" w:eastAsia="Times New Roman" w:hAnsiTheme="minorHAnsi" w:cstheme="minorHAnsi"/>
      <w:color w:val="000000"/>
      <w:position w:val="1"/>
      <w:sz w:val="28"/>
      <w:szCs w:val="28"/>
      <w:lang w:val="en-GB" w:eastAsia="en-NZ"/>
    </w:rPr>
  </w:style>
  <w:style w:type="character" w:customStyle="1" w:styleId="PrinciplesChar">
    <w:name w:val="Principles Char"/>
    <w:basedOn w:val="DefaultParagraphFont"/>
    <w:link w:val="Principles"/>
    <w:rsid w:val="00296132"/>
    <w:rPr>
      <w:rFonts w:eastAsia="Times New Roman" w:cstheme="minorHAnsi"/>
      <w:color w:val="000000"/>
      <w:position w:val="1"/>
      <w:sz w:val="28"/>
      <w:szCs w:val="28"/>
      <w:shd w:val="clear" w:color="auto" w:fill="FFFFFF" w:themeFill="background1"/>
      <w:lang w:val="en-GB" w:eastAsia="en-N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278E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Actions">
    <w:name w:val="Actions"/>
    <w:basedOn w:val="ListParagraph"/>
    <w:link w:val="ActionsChar"/>
    <w:qFormat/>
    <w:rsid w:val="00611BEC"/>
    <w:pPr>
      <w:numPr>
        <w:numId w:val="27"/>
      </w:numPr>
      <w:spacing w:before="0" w:after="240" w:line="240" w:lineRule="auto"/>
    </w:pPr>
    <w:rPr>
      <w:rFonts w:asciiTheme="minorHAnsi" w:eastAsia="Times New Roman" w:hAnsiTheme="minorHAnsi" w:cstheme="minorHAnsi"/>
      <w:sz w:val="28"/>
      <w:szCs w:val="28"/>
      <w:lang w:val="en-NZ" w:eastAsia="en-NZ"/>
    </w:rPr>
  </w:style>
  <w:style w:type="character" w:customStyle="1" w:styleId="ActionsChar">
    <w:name w:val="Actions Char"/>
    <w:basedOn w:val="DefaultParagraphFont"/>
    <w:link w:val="Actions"/>
    <w:rsid w:val="00611BEC"/>
    <w:rPr>
      <w:rFonts w:eastAsia="Times New Roman" w:cstheme="minorHAnsi"/>
      <w:sz w:val="28"/>
      <w:szCs w:val="28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jpeg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6" Type="http://schemas.openxmlformats.org/officeDocument/2006/relationships/image" Target="media/image5.png"/><Relationship Id="rId107" Type="http://schemas.openxmlformats.org/officeDocument/2006/relationships/hyperlink" Target="https://creativenz.govt.nz/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footer" Target="footer1.xml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6.jpeg"/><Relationship Id="rId124" Type="http://schemas.openxmlformats.org/officeDocument/2006/relationships/footer" Target="footer2.xml"/><Relationship Id="rId54" Type="http://schemas.openxmlformats.org/officeDocument/2006/relationships/image" Target="media/image43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49" Type="http://schemas.openxmlformats.org/officeDocument/2006/relationships/image" Target="media/image38.png"/><Relationship Id="rId114" Type="http://schemas.openxmlformats.org/officeDocument/2006/relationships/image" Target="media/image102.jpeg"/><Relationship Id="rId119" Type="http://schemas.openxmlformats.org/officeDocument/2006/relationships/image" Target="media/image107.png"/><Relationship Id="rId44" Type="http://schemas.openxmlformats.org/officeDocument/2006/relationships/image" Target="media/image33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120" Type="http://schemas.openxmlformats.org/officeDocument/2006/relationships/image" Target="media/image108.jpeg"/><Relationship Id="rId125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jpeg"/><Relationship Id="rId12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png"/><Relationship Id="rId106" Type="http://schemas.openxmlformats.org/officeDocument/2006/relationships/image" Target="media/image95.jpe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pn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People%20First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_x0020_Pou xmlns="1eb857db-5c67-47b7-8545-aa19c5d2ceac">Equity &amp; Diversity</Policy_x0020_Pou>
    <p4f68ee493344f4e9716631b78aec2d1 xmlns="1eb857db-5c67-47b7-8545-aa19c5d2ce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2023-24</TermName>
          <TermId xmlns="http://schemas.microsoft.com/office/infopath/2007/PartnerControls">e93128cd-30cd-49f0-bbdb-f47ce215ad2c</TermId>
        </TermInfo>
      </Terms>
    </p4f68ee493344f4e9716631b78aec2d1>
    <TaxCatchAll xmlns="1eb857db-5c67-47b7-8545-aa19c5d2ceac">
      <Value>11</Value>
      <Value>18</Value>
      <Value>79</Value>
      <Value>8</Value>
    </TaxCatchAll>
    <Project_x0020_Name xmlns="1eb857db-5c67-47b7-8545-aa19c5d2ceac">Accessibility</Project_x0020_Name>
    <id60abe1eb2344469f5541ce8b53a4bb xmlns="1eb857db-5c67-47b7-8545-aa19c5d2ce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363a51e7-a491-4c08-b2c8-73344887fd5c</TermId>
        </TermInfo>
      </Terms>
    </id60abe1eb2344469f5541ce8b53a4bb>
    <lfae9de2410d4efba2dc15289f148ae6 xmlns="1eb857db-5c67-47b7-8545-aa19c5d2ce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Final/published</TermName>
          <TermId xmlns="http://schemas.microsoft.com/office/infopath/2007/PartnerControls">32686660-9c01-489e-8cfe-2347910d73e8</TermId>
        </TermInfo>
      </Terms>
    </lfae9de2410d4efba2dc15289f148ae6>
    <m2a1961ed2cc4e4bb3a1ba432cb3e43a xmlns="1eb857db-5c67-47b7-8545-aa19c5d2ce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</TermName>
          <TermId xmlns="http://schemas.microsoft.com/office/infopath/2007/PartnerControls">1a40d309-f904-48c8-aff6-c4879b04646b</TermId>
        </TermInfo>
      </Terms>
    </m2a1961ed2cc4e4bb3a1ba432cb3e43a>
    <pcf3d24d7d324bdb9b7baa51b7e103d8 xmlns="1eb857db-5c67-47b7-8545-aa19c5d2ceac">
      <Terms xmlns="http://schemas.microsoft.com/office/infopath/2007/PartnerControls"/>
    </pcf3d24d7d324bdb9b7baa51b7e103d8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olicy document" ma:contentTypeID="0x01010020C29750D968C84E8A532D49EE01BCE00600F979D2E32CEA2147B5DA221EFB67AC3A" ma:contentTypeVersion="35" ma:contentTypeDescription="" ma:contentTypeScope="" ma:versionID="d26ded2f409245bc3ed621c4e93e0e0b">
  <xsd:schema xmlns:xsd="http://www.w3.org/2001/XMLSchema" xmlns:xs="http://www.w3.org/2001/XMLSchema" xmlns:p="http://schemas.microsoft.com/office/2006/metadata/properties" xmlns:ns2="1eb857db-5c67-47b7-8545-aa19c5d2ceac" targetNamespace="http://schemas.microsoft.com/office/2006/metadata/properties" ma:root="true" ma:fieldsID="64d365bfa87502961ca993a4ca8778d7" ns2:_="">
    <xsd:import namespace="1eb857db-5c67-47b7-8545-aa19c5d2ceac"/>
    <xsd:element name="properties">
      <xsd:complexType>
        <xsd:sequence>
          <xsd:element name="documentManagement">
            <xsd:complexType>
              <xsd:all>
                <xsd:element ref="ns2:Project_x0020_Name" minOccurs="0"/>
                <xsd:element ref="ns2:Policy_x0020_Pou" minOccurs="0"/>
                <xsd:element ref="ns2:p4f68ee493344f4e9716631b78aec2d1" minOccurs="0"/>
                <xsd:element ref="ns2:lfae9de2410d4efba2dc15289f148ae6" minOccurs="0"/>
                <xsd:element ref="ns2:pcf3d24d7d324bdb9b7baa51b7e103d8" minOccurs="0"/>
                <xsd:element ref="ns2:m2a1961ed2cc4e4bb3a1ba432cb3e43a" minOccurs="0"/>
                <xsd:element ref="ns2:id60abe1eb2344469f5541ce8b53a4bb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857db-5c67-47b7-8545-aa19c5d2ceac" elementFormDefault="qualified">
    <xsd:import namespace="http://schemas.microsoft.com/office/2006/documentManagement/types"/>
    <xsd:import namespace="http://schemas.microsoft.com/office/infopath/2007/PartnerControls"/>
    <xsd:element name="Project_x0020_Name" ma:index="2" nillable="true" ma:displayName="Project Name" ma:format="Dropdown" ma:internalName="Project_x0020_Name">
      <xsd:simpleType>
        <xsd:restriction base="dms:Choice">
          <xsd:enumeration value="Copyright Review"/>
          <xsd:enumeration value="Culture Counts"/>
          <xsd:enumeration value="Digital"/>
          <xsd:enumeration value="Diversity and Equity"/>
          <xsd:enumeration value="Pacific Regional Culture Policy"/>
          <xsd:enumeration value="Public Lending Review"/>
          <xsd:enumeration value="Remuneration Policy"/>
          <xsd:enumeration value="Guidelines Review Group"/>
          <xsd:enumeration value="Accessibility"/>
          <xsd:enumeration value="Diversity Report"/>
          <xsd:enumeration value="Sustainable Careers"/>
          <xsd:enumeration value="Artist Resale Royalty Scheme"/>
          <xsd:enumeration value="International Review"/>
          <xsd:enumeration value="Literature"/>
          <xsd:enumeration value="Remuneration Report - Strategic Pay"/>
          <xsd:enumeration value="Social Cohesion"/>
          <xsd:enumeration value="Basic Income for the Arts"/>
          <xsd:enumeration value="Venice Biennale Review"/>
          <xsd:enumeration value="Toi Mai Work Development Council"/>
          <xsd:enumeration value="Diversity Policy"/>
          <xsd:enumeration value="Public Lending Right Scheme"/>
          <xsd:enumeration value="Diversity Report 2023"/>
          <xsd:enumeration value="Remuneration Report 2024"/>
          <xsd:enumeration value="Philanthropy"/>
        </xsd:restriction>
      </xsd:simpleType>
    </xsd:element>
    <xsd:element name="Policy_x0020_Pou" ma:index="4" nillable="true" ma:displayName="Policy Pou" ma:format="Dropdown" ma:internalName="Policy_x0020_Pou">
      <xsd:simpleType>
        <xsd:restriction base="dms:Choice">
          <xsd:enumeration value="Digital Worlds"/>
          <xsd:enumeration value="Sustainable Careers &amp; Resilience"/>
          <xsd:enumeration value="Equity &amp; Diversity"/>
          <xsd:enumeration value="The Future"/>
          <xsd:enumeration value="External"/>
          <xsd:enumeration value="Internal"/>
          <xsd:enumeration value="Evaluation"/>
        </xsd:restriction>
      </xsd:simpleType>
    </xsd:element>
    <xsd:element name="p4f68ee493344f4e9716631b78aec2d1" ma:index="10" nillable="true" ma:taxonomy="true" ma:internalName="p4f68ee493344f4e9716631b78aec2d1" ma:taxonomyFieldName="Financial_x0020_Year" ma:displayName="Financial Year" ma:default="" ma:fieldId="{94f68ee4-9334-4f4e-9716-631b78aec2d1}" ma:sspId="454f842a-b86f-4341-96eb-b93a389407ca" ma:termSetId="f2ab3a33-8078-4bdf-b10a-f161a7e110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ae9de2410d4efba2dc15289f148ae6" ma:index="12" nillable="true" ma:taxonomy="true" ma:internalName="lfae9de2410d4efba2dc15289f148ae6" ma:taxonomyFieldName="Status" ma:displayName="Status" ma:default="" ma:fieldId="{5fae9de2-410d-4efb-a2dc-15289f148ae6}" ma:sspId="454f842a-b86f-4341-96eb-b93a389407ca" ma:termSetId="4adf3782-1a58-40aa-bea2-d3846b2e31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f3d24d7d324bdb9b7baa51b7e103d8" ma:index="16" nillable="true" ma:taxonomy="true" ma:internalName="pcf3d24d7d324bdb9b7baa51b7e103d8" ma:taxonomyFieldName="Artform" ma:displayName="Artform" ma:default="" ma:fieldId="{9cf3d24d-7d32-4bdb-9b7b-aa51b7e103d8}" ma:sspId="454f842a-b86f-4341-96eb-b93a389407ca" ma:termSetId="ee53aaec-fc5b-4d43-a31f-b462b22dbc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2a1961ed2cc4e4bb3a1ba432cb3e43a" ma:index="17" nillable="true" ma:taxonomy="true" ma:internalName="m2a1961ed2cc4e4bb3a1ba432cb3e43a" ma:taxonomyFieldName="Document_x0020_Type" ma:displayName="Document Type" ma:default="" ma:fieldId="{62a1961e-d2cc-4e4b-b3a1-ba432cb3e43a}" ma:sspId="454f842a-b86f-4341-96eb-b93a389407ca" ma:termSetId="9238d626-bce4-403a-9fc8-c18fa82d9b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60abe1eb2344469f5541ce8b53a4bb" ma:index="18" nillable="true" ma:taxonomy="true" ma:internalName="id60abe1eb2344469f5541ce8b53a4bb" ma:taxonomyFieldName="Stage" ma:displayName="Stage" ma:default="" ma:fieldId="{2d60abe1-eb23-4446-9f55-41ce8b53a4bb}" ma:sspId="454f842a-b86f-4341-96eb-b93a389407ca" ma:termSetId="2ae7382c-9ed4-4bf7-94ac-d0f2594b50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755b60b5-e5d0-4916-9bed-51930e9fb24b}" ma:internalName="TaxCatchAll" ma:showField="CatchAllData" ma:web="dc8d7ee1-75b8-4f87-985b-7dbee2668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755b60b5-e5d0-4916-9bed-51930e9fb24b}" ma:internalName="TaxCatchAllLabel" ma:readOnly="true" ma:showField="CatchAllDataLabel" ma:web="dc8d7ee1-75b8-4f87-985b-7dbee2668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454f842a-b86f-4341-96eb-b93a389407ca" ContentTypeId="0x01010020C29750D968C84E8A532D49EE01BCE006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138A71-54EC-4AD8-88A6-F8880DEC875B}">
  <ds:schemaRefs>
    <ds:schemaRef ds:uri="http://purl.org/dc/dcmitype/"/>
    <ds:schemaRef ds:uri="1eb857db-5c67-47b7-8545-aa19c5d2ceac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31B86E6-9C1C-4DC0-A161-7B677E8DE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857db-5c67-47b7-8545-aa19c5d2c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420559-3691-4093-99F4-C45C3F86015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74AD7F14-5E40-474A-B3F2-ABB72F40266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5441C04-A543-4563-857F-CDF17058CA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</Template>
  <TotalTime>1</TotalTime>
  <Pages>34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Eunice Kwa</cp:lastModifiedBy>
  <cp:revision>2</cp:revision>
  <dcterms:created xsi:type="dcterms:W3CDTF">2024-03-24T23:13:00Z</dcterms:created>
  <dcterms:modified xsi:type="dcterms:W3CDTF">2024-03-24T23:13:00Z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bebac04318b0e0242417f295ffc8a0e0cee4ff695fdb5dcf9c074a8daaf5b593</vt:lpwstr>
  </property>
  <property fmtid="{D5CDD505-2E9C-101B-9397-08002B2CF9AE}" pid="3" name="ContentTypeId">
    <vt:lpwstr>0x01010020C29750D968C84E8A532D49EE01BCE00600F979D2E32CEA2147B5DA221EFB67AC3A</vt:lpwstr>
  </property>
  <property fmtid="{D5CDD505-2E9C-101B-9397-08002B2CF9AE}" pid="4" name="Document_x0020_Type">
    <vt:lpwstr/>
  </property>
  <property fmtid="{D5CDD505-2E9C-101B-9397-08002B2CF9AE}" pid="5" name="Stage">
    <vt:lpwstr>8;#Communications|363a51e7-a491-4c08-b2c8-73344887fd5c</vt:lpwstr>
  </property>
  <property fmtid="{D5CDD505-2E9C-101B-9397-08002B2CF9AE}" pid="6" name="MediaServiceImageTags">
    <vt:lpwstr/>
  </property>
  <property fmtid="{D5CDD505-2E9C-101B-9397-08002B2CF9AE}" pid="7" name="Artform">
    <vt:lpwstr/>
  </property>
  <property fmtid="{D5CDD505-2E9C-101B-9397-08002B2CF9AE}" pid="8" name="Status">
    <vt:lpwstr>11;#Final/published|32686660-9c01-489e-8cfe-2347910d73e8</vt:lpwstr>
  </property>
  <property fmtid="{D5CDD505-2E9C-101B-9397-08002B2CF9AE}" pid="9" name="lcf76f155ced4ddcb4097134ff3c332f">
    <vt:lpwstr/>
  </property>
  <property fmtid="{D5CDD505-2E9C-101B-9397-08002B2CF9AE}" pid="10" name="Financial_x0020_Year">
    <vt:lpwstr/>
  </property>
  <property fmtid="{D5CDD505-2E9C-101B-9397-08002B2CF9AE}" pid="11" name="Financial Year">
    <vt:lpwstr>79;#2023-24|e93128cd-30cd-49f0-bbdb-f47ce215ad2c</vt:lpwstr>
  </property>
  <property fmtid="{D5CDD505-2E9C-101B-9397-08002B2CF9AE}" pid="12" name="Document Type">
    <vt:lpwstr>18;#Plan|1a40d309-f904-48c8-aff6-c4879b04646b</vt:lpwstr>
  </property>
  <property fmtid="{D5CDD505-2E9C-101B-9397-08002B2CF9AE}" pid="13" name="SharedWithUsers">
    <vt:lpwstr>46;#Aroha Rangi;#191;#Chelsea Wong</vt:lpwstr>
  </property>
</Properties>
</file>