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440ED" w14:textId="2DCC6FCD" w:rsidR="00F87859" w:rsidRDefault="009D4C5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7DF11AA9" wp14:editId="51376B2C">
            <wp:simplePos x="0" y="0"/>
            <wp:positionH relativeFrom="margin">
              <wp:posOffset>4707890</wp:posOffset>
            </wp:positionH>
            <wp:positionV relativeFrom="page">
              <wp:posOffset>429260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ED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72068323" wp14:editId="3F5C5F4F">
            <wp:simplePos x="0" y="0"/>
            <wp:positionH relativeFrom="margin">
              <wp:posOffset>-257810</wp:posOffset>
            </wp:positionH>
            <wp:positionV relativeFrom="paragraph">
              <wp:posOffset>-245110</wp:posOffset>
            </wp:positionV>
            <wp:extent cx="3813810" cy="1596390"/>
            <wp:effectExtent l="0" t="0" r="0" b="0"/>
            <wp:wrapNone/>
            <wp:docPr id="41" name="Picture 41" descr="Creative New Zealand Arts Council of News Zealand Toi Aotearoa Logo. Black fill background with white and gold wri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reative New Zealand Arts Council of News Zealand Toi Aotearoa Logo. Black fill background with white and gold writing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BB4CB" w14:textId="77777777" w:rsidR="00F87859" w:rsidRDefault="00F87859" w:rsidP="00F87859">
      <w:pPr>
        <w:rPr>
          <w:rFonts w:cs="Arial"/>
          <w:szCs w:val="32"/>
        </w:rPr>
      </w:pPr>
    </w:p>
    <w:p w14:paraId="3A938A6A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931E6F7" w14:textId="77777777" w:rsidR="00F87859" w:rsidRDefault="00F87859" w:rsidP="00F87859">
      <w:pPr>
        <w:rPr>
          <w:rFonts w:cs="Arial"/>
          <w:szCs w:val="32"/>
        </w:rPr>
      </w:pPr>
    </w:p>
    <w:p w14:paraId="1A765F22" w14:textId="77777777" w:rsidR="00F87859" w:rsidRDefault="00F87859" w:rsidP="00F87859">
      <w:pPr>
        <w:rPr>
          <w:rFonts w:cs="Arial"/>
          <w:szCs w:val="32"/>
        </w:rPr>
      </w:pPr>
    </w:p>
    <w:p w14:paraId="148EA405" w14:textId="1D3B8559" w:rsidR="00BC1ABF" w:rsidRPr="00A1233C" w:rsidRDefault="00A1233C" w:rsidP="00A1233C">
      <w:pPr>
        <w:pStyle w:val="Title"/>
      </w:pPr>
      <w:r w:rsidRPr="00A1233C">
        <w:t xml:space="preserve">Tapatahi </w:t>
      </w:r>
      <w:r w:rsidR="00646064" w:rsidRPr="00A1233C">
        <w:t>Accessibility Policy</w:t>
      </w:r>
    </w:p>
    <w:p w14:paraId="3C6163CB" w14:textId="10474523" w:rsidR="00887F23" w:rsidRDefault="00744B34" w:rsidP="00A1233C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19340571" wp14:editId="20FE6C02">
                <wp:simplePos x="0" y="0"/>
                <wp:positionH relativeFrom="column">
                  <wp:posOffset>553085</wp:posOffset>
                </wp:positionH>
                <wp:positionV relativeFrom="paragraph">
                  <wp:posOffset>476250</wp:posOffset>
                </wp:positionV>
                <wp:extent cx="4301490" cy="427545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490" cy="4275455"/>
                          <a:chOff x="0" y="0"/>
                          <a:chExt cx="4545965" cy="45459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965" cy="454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6851">
                            <a:off x="2715832" y="2407276"/>
                            <a:ext cx="734060" cy="1010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reative New Zealand Arts Council of News Zealand Toi Aotearoa Logo. Black fill background with white and gold writing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8617">
                            <a:off x="2395470" y="1854558"/>
                            <a:ext cx="1107440" cy="46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3F965" id="Group 15" o:spid="_x0000_s1026" style="position:absolute;margin-left:43.55pt;margin-top:37.5pt;width:338.7pt;height:336.65pt;z-index:252431360;mso-width-relative:margin;mso-height-relative:margin" coordsize="45459,4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5459;height:45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">
                  <v:imagedata r:id="rId17" o:title=""/>
                </v:shape>
                <v:shape id="Picture 12" o:spid="_x0000_s1028" type="#_x0000_t75" style="position:absolute;left:27158;top:24072;width:7340;height:10103;rotation:-9427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">
                  <v:imagedata r:id="rId18" o:title=""/>
                </v:shape>
                <v:shape id="Picture 14" o:spid="_x0000_s1029" type="#_x0000_t75" alt="Creative New Zealand Arts Council of News Zealand Toi Aotearoa Logo. Black fill background with white and gold writing." style="position:absolute;left:23954;top:18545;width:11075;height:4636;rotation:-102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">
                  <v:imagedata r:id="rId19" o:title="Creative New Zealand Arts Council of News Zealand Toi Aotearoa Logo. Black fill background with white and gold writing"/>
                </v:shape>
              </v:group>
            </w:pict>
          </mc:Fallback>
        </mc:AlternateContent>
      </w:r>
    </w:p>
    <w:p w14:paraId="7F3E37A3" w14:textId="11EC588F" w:rsidR="00887F23" w:rsidRDefault="00887F23" w:rsidP="00A1233C">
      <w:pPr>
        <w:pStyle w:val="Title"/>
      </w:pPr>
    </w:p>
    <w:p w14:paraId="10E960B4" w14:textId="3FB42ED7" w:rsidR="00887F23" w:rsidRDefault="00887F23" w:rsidP="00A1233C">
      <w:pPr>
        <w:pStyle w:val="Title"/>
      </w:pPr>
    </w:p>
    <w:p w14:paraId="642F8FDD" w14:textId="596B89A0" w:rsidR="00887F23" w:rsidRDefault="00887F23" w:rsidP="00A1233C">
      <w:pPr>
        <w:pStyle w:val="Title"/>
      </w:pPr>
    </w:p>
    <w:p w14:paraId="546818E6" w14:textId="77777777" w:rsidR="009D4C5D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6009E12C" w14:textId="77777777" w:rsidR="009D4C5D" w:rsidRDefault="009D4C5D" w:rsidP="00BF5DDC">
      <w:pPr>
        <w:pStyle w:val="Datepublished"/>
      </w:pPr>
    </w:p>
    <w:p w14:paraId="2E944555" w14:textId="77777777" w:rsidR="00A1233C" w:rsidRDefault="00A1233C" w:rsidP="00BF5DDC">
      <w:pPr>
        <w:pStyle w:val="Datepublished"/>
      </w:pPr>
    </w:p>
    <w:p w14:paraId="0FAEED27" w14:textId="42DD895E" w:rsidR="00F87859" w:rsidRPr="00570380" w:rsidRDefault="00887F23" w:rsidP="00BF5DDC">
      <w:pPr>
        <w:pStyle w:val="Datepublished"/>
      </w:pPr>
      <w:r>
        <w:t xml:space="preserve">Published: </w:t>
      </w:r>
      <w:r w:rsidR="0BA9CA75">
        <w:t>March</w:t>
      </w:r>
      <w:r w:rsidR="0070050E">
        <w:t xml:space="preserve"> 2024</w:t>
      </w:r>
    </w:p>
    <w:p w14:paraId="27CCE55B" w14:textId="77777777" w:rsidR="00C36281" w:rsidRPr="00570380" w:rsidRDefault="00F87859" w:rsidP="00C36281">
      <w:pPr>
        <w:pStyle w:val="Heading1"/>
        <w:rPr>
          <w:noProof/>
          <w:lang w:val="en-NZ" w:eastAsia="en-NZ"/>
        </w:rPr>
      </w:pPr>
      <w:r w:rsidRPr="00153863">
        <w:br w:type="page"/>
      </w:r>
      <w:r w:rsidR="00C36281">
        <w:rPr>
          <w:noProof/>
          <w:lang w:val="en-NZ" w:eastAsia="en-NZ"/>
        </w:rPr>
        <w:lastRenderedPageBreak/>
        <w:t>Before you start</w:t>
      </w:r>
    </w:p>
    <w:p w14:paraId="7A87A547" w14:textId="77777777" w:rsidR="00C36281" w:rsidRDefault="00C36281" w:rsidP="00C36281"/>
    <w:p w14:paraId="40DC9119" w14:textId="77777777" w:rsidR="00C36281" w:rsidRDefault="00C36281" w:rsidP="00C36281">
      <w:r w:rsidRPr="00D13891">
        <w:rPr>
          <w:noProof/>
        </w:rPr>
        <w:drawing>
          <wp:anchor distT="0" distB="0" distL="114300" distR="114300" simplePos="0" relativeHeight="251696640" behindDoc="0" locked="0" layoutInCell="1" allowOverlap="1" wp14:anchorId="46359A4D" wp14:editId="0E503383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B7531B" w14:textId="77777777" w:rsidR="00C36281" w:rsidRDefault="00C36281" w:rsidP="00C36281">
      <w:r>
        <w:t>This is a long document.</w:t>
      </w:r>
    </w:p>
    <w:p w14:paraId="5BFC29A5" w14:textId="77777777" w:rsidR="00C36281" w:rsidRDefault="00C36281" w:rsidP="00C36281"/>
    <w:p w14:paraId="73D67BED" w14:textId="77777777" w:rsidR="00C36281" w:rsidRDefault="00C36281" w:rsidP="00C36281"/>
    <w:p w14:paraId="065D1CE6" w14:textId="77777777" w:rsidR="00C36281" w:rsidRDefault="00C36281" w:rsidP="00C36281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695616" behindDoc="1" locked="0" layoutInCell="1" allowOverlap="1" wp14:anchorId="284E7795" wp14:editId="5CA703F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897906165" name="Picture 189790616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3D2A6950" w14:textId="77777777" w:rsidR="00C36281" w:rsidRDefault="00C36281" w:rsidP="00C36281"/>
    <w:p w14:paraId="1F170006" w14:textId="77777777" w:rsidR="00C36281" w:rsidRDefault="00C36281" w:rsidP="00C36281"/>
    <w:p w14:paraId="5068B77A" w14:textId="77777777" w:rsidR="00C36281" w:rsidRDefault="00C36281" w:rsidP="00C36281">
      <w:r>
        <w:rPr>
          <w:noProof/>
        </w:rPr>
        <w:drawing>
          <wp:anchor distT="0" distB="0" distL="114300" distR="114300" simplePos="0" relativeHeight="251693568" behindDoc="0" locked="0" layoutInCell="1" allowOverlap="1" wp14:anchorId="0C5D00ED" wp14:editId="0388506D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reading a boo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5C53A03B" w14:textId="77777777" w:rsidR="00C36281" w:rsidRDefault="00C36281" w:rsidP="00C36281">
      <w:pPr>
        <w:pStyle w:val="Listtoplevel"/>
      </w:pPr>
      <w:r>
        <w:t>read it a few pages at a time</w:t>
      </w:r>
    </w:p>
    <w:p w14:paraId="0F36DA44" w14:textId="77777777" w:rsidR="00C36281" w:rsidRDefault="00C36281" w:rsidP="00C36281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694592" behindDoc="0" locked="0" layoutInCell="1" allowOverlap="1" wp14:anchorId="7FADECE7" wp14:editId="1F821687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46602C95" w14:textId="77777777" w:rsidR="00C36281" w:rsidRDefault="00C36281" w:rsidP="00C36281">
      <w:pPr>
        <w:pStyle w:val="Listtoplevel"/>
      </w:pPr>
      <w:r>
        <w:t>have someone read it with you to support you to understand it.</w:t>
      </w:r>
    </w:p>
    <w:p w14:paraId="7250C156" w14:textId="77777777" w:rsidR="002C5CE4" w:rsidRDefault="002C5CE4">
      <w:pPr>
        <w:spacing w:line="240" w:lineRule="auto"/>
        <w:ind w:left="0"/>
      </w:pPr>
      <w:r>
        <w:br w:type="page"/>
      </w:r>
    </w:p>
    <w:p w14:paraId="3E37612D" w14:textId="187EC34B" w:rsidR="00BC09ED" w:rsidRPr="005E5336" w:rsidRDefault="002C5CE4" w:rsidP="005E5336">
      <w:pPr>
        <w:pStyle w:val="Heading1"/>
        <w:rPr>
          <w:b w:val="0"/>
          <w:bCs/>
        </w:rPr>
      </w:pPr>
      <w:r>
        <w:rPr>
          <w:noProof/>
          <w:lang w:val="en-NZ" w:eastAsia="en-NZ"/>
        </w:rPr>
        <w:lastRenderedPageBreak/>
        <w:t>What you will find in here</w:t>
      </w:r>
    </w:p>
    <w:p w14:paraId="751FD6A7" w14:textId="2934C157" w:rsidR="00124EA8" w:rsidRDefault="00124EA8" w:rsidP="00D67451"/>
    <w:p w14:paraId="3AEABD6E" w14:textId="77777777" w:rsidR="000F09AA" w:rsidRDefault="000F09AA" w:rsidP="00D67451"/>
    <w:p w14:paraId="6A70DCA0" w14:textId="3049C7BF" w:rsidR="002C5CE4" w:rsidRPr="000F09AA" w:rsidRDefault="006B317C" w:rsidP="000F09AA">
      <w:pPr>
        <w:jc w:val="right"/>
        <w:rPr>
          <w:b/>
          <w:bCs/>
        </w:rPr>
      </w:pPr>
      <w:r w:rsidRPr="000F09AA">
        <w:rPr>
          <w:b/>
          <w:bCs/>
        </w:rPr>
        <w:t>Page number:</w:t>
      </w:r>
    </w:p>
    <w:p w14:paraId="0A9F1D7D" w14:textId="564EFEB2" w:rsidR="000F09AA" w:rsidRPr="000F09AA" w:rsidRDefault="00744B34" w:rsidP="000F09AA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2192768" behindDoc="0" locked="0" layoutInCell="1" allowOverlap="1" wp14:anchorId="0EAEC68B" wp14:editId="715858D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918335" cy="803275"/>
            <wp:effectExtent l="0" t="0" r="0" b="0"/>
            <wp:wrapNone/>
            <wp:docPr id="1766649451" name="Picture 1766649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9451" name="Picture 1766649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5AE75" w14:textId="25F5807D" w:rsidR="000F09AA" w:rsidRPr="000F09AA" w:rsidRDefault="000F09AA" w:rsidP="000F09AA">
      <w:pPr>
        <w:jc w:val="right"/>
      </w:pPr>
    </w:p>
    <w:p w14:paraId="26C09CB7" w14:textId="61D370FC" w:rsidR="002C5CE4" w:rsidRPr="000F09AA" w:rsidRDefault="0089556D" w:rsidP="000F09AA">
      <w:pPr>
        <w:pStyle w:val="contentspage"/>
        <w:ind w:right="0"/>
      </w:pPr>
      <w:r>
        <w:t>About Creative New Zealand</w:t>
      </w:r>
      <w:r w:rsidR="002C5CE4" w:rsidRPr="000F09AA">
        <w:tab/>
      </w:r>
      <w:r w:rsidR="00AD06B8" w:rsidRPr="000F09AA">
        <w:t>4</w:t>
      </w:r>
    </w:p>
    <w:p w14:paraId="572D88AE" w14:textId="6CF7EE6A" w:rsidR="002C5CE4" w:rsidRPr="000F09AA" w:rsidRDefault="00744B34" w:rsidP="000F09AA">
      <w:pPr>
        <w:pStyle w:val="contentspage"/>
        <w:ind w:right="0"/>
      </w:pPr>
      <w:r w:rsidRPr="00AC4B39">
        <w:rPr>
          <w:noProof/>
          <w:color w:val="222222"/>
          <w:lang w:val="en-NZ"/>
        </w:rPr>
        <w:drawing>
          <wp:anchor distT="0" distB="0" distL="114300" distR="114300" simplePos="0" relativeHeight="252213248" behindDoc="0" locked="0" layoutInCell="1" allowOverlap="1" wp14:anchorId="24AF1E6E" wp14:editId="6559407D">
            <wp:simplePos x="0" y="0"/>
            <wp:positionH relativeFrom="margin">
              <wp:posOffset>205740</wp:posOffset>
            </wp:positionH>
            <wp:positionV relativeFrom="paragraph">
              <wp:posOffset>334010</wp:posOffset>
            </wp:positionV>
            <wp:extent cx="1100455" cy="862330"/>
            <wp:effectExtent l="0" t="0" r="4445" b="0"/>
            <wp:wrapSquare wrapText="bothSides"/>
            <wp:docPr id="502" name="Picture 5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2B018" w14:textId="75C04A86" w:rsidR="002C5CE4" w:rsidRDefault="002C5CE4" w:rsidP="000F09AA">
      <w:pPr>
        <w:pStyle w:val="contentspage"/>
        <w:ind w:right="0"/>
      </w:pPr>
    </w:p>
    <w:p w14:paraId="19DF6DC4" w14:textId="52FB5C94" w:rsidR="002C5CE4" w:rsidRDefault="0089556D" w:rsidP="000F09AA">
      <w:pPr>
        <w:pStyle w:val="contentspage"/>
        <w:ind w:right="0"/>
      </w:pPr>
      <w:r w:rsidRPr="000F09AA">
        <w:t>What this document is about</w:t>
      </w:r>
      <w:r w:rsidR="002C5CE4">
        <w:tab/>
      </w:r>
      <w:r w:rsidR="00BF5FF5">
        <w:t>7</w:t>
      </w:r>
    </w:p>
    <w:p w14:paraId="0CE51E3A" w14:textId="641812A6" w:rsidR="002C5CE4" w:rsidRDefault="002C5CE4" w:rsidP="000F09AA">
      <w:pPr>
        <w:pStyle w:val="contentspage"/>
        <w:ind w:right="0"/>
      </w:pPr>
    </w:p>
    <w:p w14:paraId="5108CD3C" w14:textId="424C160D" w:rsidR="002C5CE4" w:rsidRDefault="00744B34" w:rsidP="000F09AA">
      <w:pPr>
        <w:pStyle w:val="contentspage"/>
        <w:ind w:right="0"/>
      </w:pPr>
      <w:r>
        <w:rPr>
          <w:noProof/>
        </w:rPr>
        <w:drawing>
          <wp:anchor distT="0" distB="0" distL="114300" distR="114300" simplePos="0" relativeHeight="252399616" behindDoc="1" locked="0" layoutInCell="1" allowOverlap="1" wp14:anchorId="3D840427" wp14:editId="660C5769">
            <wp:simplePos x="0" y="0"/>
            <wp:positionH relativeFrom="margin">
              <wp:posOffset>-635</wp:posOffset>
            </wp:positionH>
            <wp:positionV relativeFrom="paragraph">
              <wp:posOffset>181610</wp:posOffset>
            </wp:positionV>
            <wp:extent cx="1546225" cy="823595"/>
            <wp:effectExtent l="0" t="0" r="0" b="0"/>
            <wp:wrapSquare wrapText="bothSides"/>
            <wp:docPr id="441073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73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A10B9" w14:textId="5E5A1E5F" w:rsidR="00C42BB4" w:rsidRDefault="00C42BB4" w:rsidP="000F09AA">
      <w:pPr>
        <w:pStyle w:val="contentspage"/>
        <w:ind w:right="0"/>
      </w:pPr>
      <w:r>
        <w:t xml:space="preserve">How we wrote the </w:t>
      </w:r>
    </w:p>
    <w:p w14:paraId="3339A4F9" w14:textId="2350D398" w:rsidR="002C5CE4" w:rsidRDefault="00C42BB4" w:rsidP="000F09AA">
      <w:pPr>
        <w:pStyle w:val="contentspage"/>
        <w:ind w:right="0"/>
      </w:pPr>
      <w:r>
        <w:t>Accessibility Policy</w:t>
      </w:r>
      <w:r w:rsidR="002C5CE4">
        <w:tab/>
        <w:t>1</w:t>
      </w:r>
      <w:r w:rsidR="00E45BAC">
        <w:t>2</w:t>
      </w:r>
    </w:p>
    <w:p w14:paraId="4BD22A92" w14:textId="5511F1E8" w:rsidR="000F09AA" w:rsidRDefault="00744B34" w:rsidP="00B9688B">
      <w:pPr>
        <w:pStyle w:val="contentspage"/>
        <w:ind w:right="0"/>
        <w:jc w:val="right"/>
      </w:pPr>
      <w:r>
        <w:rPr>
          <w:noProof/>
        </w:rPr>
        <w:drawing>
          <wp:anchor distT="0" distB="0" distL="114300" distR="114300" simplePos="0" relativeHeight="252401664" behindDoc="1" locked="0" layoutInCell="1" allowOverlap="1" wp14:anchorId="388E5F26" wp14:editId="1DE41C11">
            <wp:simplePos x="0" y="0"/>
            <wp:positionH relativeFrom="margin">
              <wp:posOffset>179070</wp:posOffset>
            </wp:positionH>
            <wp:positionV relativeFrom="paragraph">
              <wp:posOffset>353695</wp:posOffset>
            </wp:positionV>
            <wp:extent cx="1155700" cy="1107440"/>
            <wp:effectExtent l="0" t="0" r="6350" b="0"/>
            <wp:wrapSquare wrapText="bothSides"/>
            <wp:docPr id="5418643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643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C5CF8" w14:textId="0DD23A44" w:rsidR="000F09AA" w:rsidRDefault="000F09AA" w:rsidP="009A0709">
      <w:pPr>
        <w:pStyle w:val="contentspage"/>
        <w:tabs>
          <w:tab w:val="clear" w:pos="8959"/>
        </w:tabs>
        <w:ind w:right="0"/>
      </w:pPr>
    </w:p>
    <w:p w14:paraId="7389C7A6" w14:textId="12BEC929" w:rsidR="002C5CE4" w:rsidRDefault="002C5CE4" w:rsidP="00C42BB4">
      <w:pPr>
        <w:pStyle w:val="contentspage"/>
        <w:ind w:right="0"/>
      </w:pPr>
      <w:r>
        <w:t xml:space="preserve">What </w:t>
      </w:r>
      <w:r w:rsidR="00C42BB4">
        <w:t>do we mean by disability?</w:t>
      </w:r>
      <w:r>
        <w:tab/>
      </w:r>
      <w:r w:rsidR="0069306A">
        <w:t>1</w:t>
      </w:r>
      <w:r w:rsidR="00E45BAC">
        <w:t>6</w:t>
      </w:r>
    </w:p>
    <w:p w14:paraId="5028EBF5" w14:textId="2698D999" w:rsidR="00C35942" w:rsidRDefault="00C35942" w:rsidP="000F09AA">
      <w:pPr>
        <w:pStyle w:val="contentspage"/>
        <w:ind w:right="0"/>
      </w:pPr>
    </w:p>
    <w:p w14:paraId="4105266E" w14:textId="69C1C9AB" w:rsidR="000F09AA" w:rsidRDefault="000F09AA" w:rsidP="000F09AA">
      <w:pPr>
        <w:pStyle w:val="contentspage"/>
        <w:ind w:right="0"/>
      </w:pPr>
    </w:p>
    <w:p w14:paraId="7AA1EE84" w14:textId="4800427E" w:rsidR="002C5CE4" w:rsidRDefault="00744B34" w:rsidP="000F09AA">
      <w:pPr>
        <w:pStyle w:val="contentspage"/>
        <w:ind w:right="0"/>
      </w:pPr>
      <w:r w:rsidRPr="00394B1D">
        <w:rPr>
          <w:noProof/>
          <w:color w:val="222222"/>
          <w:lang w:val="en-NZ"/>
        </w:rPr>
        <w:drawing>
          <wp:anchor distT="0" distB="0" distL="114300" distR="114300" simplePos="0" relativeHeight="252403712" behindDoc="0" locked="0" layoutInCell="1" allowOverlap="1" wp14:anchorId="14467156" wp14:editId="33454634">
            <wp:simplePos x="0" y="0"/>
            <wp:positionH relativeFrom="margin">
              <wp:posOffset>140970</wp:posOffset>
            </wp:positionH>
            <wp:positionV relativeFrom="paragraph">
              <wp:posOffset>56515</wp:posOffset>
            </wp:positionV>
            <wp:extent cx="1285240" cy="991235"/>
            <wp:effectExtent l="0" t="0" r="0" b="0"/>
            <wp:wrapSquare wrapText="bothSides"/>
            <wp:docPr id="1080664647" name="Picture 10806646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64647" name="Picture 1080664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B4">
        <w:t xml:space="preserve">When the </w:t>
      </w:r>
      <w:r w:rsidR="00B059C6">
        <w:t>p</w:t>
      </w:r>
      <w:r w:rsidR="00C42BB4">
        <w:t>olicy will be reviewed</w:t>
      </w:r>
      <w:r w:rsidR="002C5CE4">
        <w:tab/>
      </w:r>
      <w:r w:rsidR="00B85F75">
        <w:t>1</w:t>
      </w:r>
      <w:r w:rsidR="00E45BAC">
        <w:t>9</w:t>
      </w:r>
    </w:p>
    <w:p w14:paraId="4CB1250A" w14:textId="2B2ADC4C" w:rsidR="002C5CE4" w:rsidRDefault="002C5CE4" w:rsidP="000F09AA">
      <w:pPr>
        <w:pStyle w:val="contentspage"/>
        <w:ind w:right="0"/>
      </w:pPr>
    </w:p>
    <w:p w14:paraId="0023DB14" w14:textId="5B95CC07" w:rsidR="00F57A74" w:rsidRDefault="00F57A74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127FA579" w14:textId="77777777" w:rsidR="00F57A74" w:rsidRDefault="00F57A74" w:rsidP="00F57A74">
      <w:pPr>
        <w:pStyle w:val="contentspage"/>
        <w:ind w:right="0"/>
        <w:jc w:val="right"/>
        <w:rPr>
          <w:b/>
        </w:rPr>
      </w:pPr>
      <w:r w:rsidRPr="000F09AA">
        <w:rPr>
          <w:b/>
        </w:rPr>
        <w:lastRenderedPageBreak/>
        <w:t>Page number:</w:t>
      </w:r>
    </w:p>
    <w:p w14:paraId="523B7696" w14:textId="439D9449" w:rsidR="00F57A74" w:rsidRDefault="00744B34" w:rsidP="00F57A74">
      <w:pPr>
        <w:pStyle w:val="contentspage"/>
        <w:ind w:right="0"/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7A9FBF7B" wp14:editId="5353959F">
            <wp:simplePos x="0" y="0"/>
            <wp:positionH relativeFrom="margin">
              <wp:posOffset>160655</wp:posOffset>
            </wp:positionH>
            <wp:positionV relativeFrom="paragraph">
              <wp:posOffset>188595</wp:posOffset>
            </wp:positionV>
            <wp:extent cx="971550" cy="1111250"/>
            <wp:effectExtent l="0" t="0" r="0" b="0"/>
            <wp:wrapThrough wrapText="bothSides">
              <wp:wrapPolygon edited="0">
                <wp:start x="0" y="0"/>
                <wp:lineTo x="0" y="21106"/>
                <wp:lineTo x="21176" y="21106"/>
                <wp:lineTo x="21176" y="0"/>
                <wp:lineTo x="0" y="0"/>
              </wp:wrapPolygon>
            </wp:wrapThrough>
            <wp:docPr id="76925467" name="Picture 769254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7" name="Picture 769254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730D9" w14:textId="41C87E2E" w:rsidR="00F57A74" w:rsidRDefault="00F57A74" w:rsidP="00F57A74">
      <w:pPr>
        <w:pStyle w:val="contentspage"/>
        <w:ind w:right="0"/>
        <w:jc w:val="right"/>
        <w:rPr>
          <w:b/>
        </w:rPr>
      </w:pPr>
    </w:p>
    <w:p w14:paraId="35458816" w14:textId="79217AFB" w:rsidR="002C5CE4" w:rsidRDefault="00C42BB4" w:rsidP="000F09AA">
      <w:pPr>
        <w:pStyle w:val="contentspage"/>
        <w:ind w:right="0"/>
      </w:pPr>
      <w:r>
        <w:t xml:space="preserve">The </w:t>
      </w:r>
      <w:r w:rsidR="00B059C6">
        <w:t>p</w:t>
      </w:r>
      <w:r>
        <w:t>olicy principles</w:t>
      </w:r>
      <w:r w:rsidR="002C5CE4">
        <w:tab/>
      </w:r>
      <w:r w:rsidR="00E45BAC">
        <w:t>20</w:t>
      </w:r>
    </w:p>
    <w:p w14:paraId="445B15E3" w14:textId="77777777" w:rsidR="00EC22CF" w:rsidRDefault="00EC22CF" w:rsidP="000F09AA">
      <w:pPr>
        <w:pStyle w:val="contentspage"/>
        <w:ind w:right="0"/>
      </w:pPr>
    </w:p>
    <w:p w14:paraId="17985407" w14:textId="77777777" w:rsidR="00B9688B" w:rsidRDefault="00B9688B" w:rsidP="00B9688B">
      <w:pPr>
        <w:pStyle w:val="contentspage"/>
        <w:ind w:right="0"/>
        <w:jc w:val="right"/>
        <w:rPr>
          <w:b/>
        </w:rPr>
      </w:pPr>
    </w:p>
    <w:p w14:paraId="23B9D384" w14:textId="1221CB33" w:rsidR="00B9688B" w:rsidRDefault="00744B34" w:rsidP="00B9688B">
      <w:pPr>
        <w:pStyle w:val="contentspage"/>
        <w:ind w:right="0"/>
        <w:jc w:val="right"/>
      </w:pPr>
      <w:r w:rsidRPr="00DF45F8">
        <w:rPr>
          <w:noProof/>
        </w:rPr>
        <w:drawing>
          <wp:anchor distT="0" distB="0" distL="114300" distR="114300" simplePos="0" relativeHeight="252407808" behindDoc="1" locked="0" layoutInCell="1" allowOverlap="1" wp14:anchorId="06C123B9" wp14:editId="1BCB7730">
            <wp:simplePos x="0" y="0"/>
            <wp:positionH relativeFrom="margin">
              <wp:posOffset>248920</wp:posOffset>
            </wp:positionH>
            <wp:positionV relativeFrom="paragraph">
              <wp:posOffset>76835</wp:posOffset>
            </wp:positionV>
            <wp:extent cx="821055" cy="854710"/>
            <wp:effectExtent l="0" t="0" r="0" b="2540"/>
            <wp:wrapSquare wrapText="bothSides"/>
            <wp:docPr id="202706448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8849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5ABA" w14:textId="5821BAF8" w:rsidR="00EC22CF" w:rsidRDefault="00EC22CF" w:rsidP="00EC22CF">
      <w:pPr>
        <w:pStyle w:val="contentspage"/>
        <w:ind w:right="0"/>
      </w:pPr>
      <w:r w:rsidRPr="000F09AA">
        <w:t>Wh</w:t>
      </w:r>
      <w:r>
        <w:t>ere to find more information</w:t>
      </w:r>
      <w:r>
        <w:tab/>
      </w:r>
      <w:r w:rsidR="00B059C6">
        <w:t>3</w:t>
      </w:r>
      <w:r w:rsidR="00E45BAC">
        <w:t>3</w:t>
      </w:r>
    </w:p>
    <w:p w14:paraId="4A4FA56E" w14:textId="77777777" w:rsidR="00EC22CF" w:rsidRDefault="00EC22CF" w:rsidP="000F09AA">
      <w:pPr>
        <w:pStyle w:val="contentspage"/>
        <w:ind w:right="0"/>
      </w:pPr>
    </w:p>
    <w:p w14:paraId="001098D9" w14:textId="5E2461D4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7C4782E" w14:textId="03EAA197" w:rsidR="00124EA8" w:rsidRDefault="00CE4DC7" w:rsidP="00124EA8">
      <w:pPr>
        <w:pStyle w:val="Heading1"/>
      </w:pPr>
      <w:r>
        <w:lastRenderedPageBreak/>
        <w:t>About Creative New Zealand</w:t>
      </w:r>
    </w:p>
    <w:p w14:paraId="6743364A" w14:textId="06CDD863" w:rsidR="00124EA8" w:rsidRDefault="00124EA8" w:rsidP="00124EA8"/>
    <w:p w14:paraId="393190BD" w14:textId="38139EF5" w:rsidR="00BC09ED" w:rsidRDefault="00BC09ED" w:rsidP="00124EA8"/>
    <w:p w14:paraId="7059044F" w14:textId="634538AE" w:rsidR="00BC1ABF" w:rsidRDefault="00B17D48" w:rsidP="00124EA8">
      <w:r>
        <w:rPr>
          <w:noProof/>
          <w:lang w:eastAsia="en-GB"/>
        </w:rPr>
        <w:drawing>
          <wp:anchor distT="0" distB="0" distL="114300" distR="114300" simplePos="0" relativeHeight="252143616" behindDoc="0" locked="0" layoutInCell="1" allowOverlap="1" wp14:anchorId="4EBC6155" wp14:editId="319F540E">
            <wp:simplePos x="0" y="0"/>
            <wp:positionH relativeFrom="margin">
              <wp:align>left</wp:align>
            </wp:positionH>
            <wp:positionV relativeFrom="paragraph">
              <wp:posOffset>14341</wp:posOffset>
            </wp:positionV>
            <wp:extent cx="1918335" cy="8286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9451" name="Picture 1766649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18">
        <w:t xml:space="preserve">This document was written by </w:t>
      </w:r>
      <w:r w:rsidR="00BC09ED" w:rsidRPr="00024091">
        <w:rPr>
          <w:b/>
          <w:bCs/>
        </w:rPr>
        <w:t>Creative New Zealand</w:t>
      </w:r>
      <w:r w:rsidR="00A67E18">
        <w:t>.</w:t>
      </w:r>
    </w:p>
    <w:p w14:paraId="0CB772E8" w14:textId="6A744F3F" w:rsidR="00BC1ABF" w:rsidRDefault="00BC1ABF" w:rsidP="00124EA8"/>
    <w:p w14:paraId="20FA6298" w14:textId="6F607A6A" w:rsidR="00BC1ABF" w:rsidRDefault="00BC1ABF" w:rsidP="00BC1ABF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1A39E9C4" wp14:editId="6B7CC138">
                <wp:simplePos x="0" y="0"/>
                <wp:positionH relativeFrom="column">
                  <wp:posOffset>2228850</wp:posOffset>
                </wp:positionH>
                <wp:positionV relativeFrom="paragraph">
                  <wp:posOffset>213995</wp:posOffset>
                </wp:positionV>
                <wp:extent cx="3490595" cy="857250"/>
                <wp:effectExtent l="0" t="0" r="0" b="0"/>
                <wp:wrapNone/>
                <wp:docPr id="12912786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595" cy="8572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0140D" id="Rectangle 1" o:spid="_x0000_s1026" style="position:absolute;margin-left:175.5pt;margin-top:16.85pt;width:274.85pt;height:67.5pt;z-index:-25132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" fillcolor="#ffecaf" stroked="f" strokeweight="1pt"/>
            </w:pict>
          </mc:Fallback>
        </mc:AlternateContent>
      </w:r>
    </w:p>
    <w:p w14:paraId="40A522EE" w14:textId="68214D27" w:rsidR="00BC1ABF" w:rsidRDefault="004F4BCF" w:rsidP="00BC1ABF">
      <w:r>
        <w:rPr>
          <w:noProof/>
        </w:rPr>
        <w:drawing>
          <wp:anchor distT="0" distB="0" distL="114300" distR="114300" simplePos="0" relativeHeight="252161024" behindDoc="0" locked="0" layoutInCell="1" allowOverlap="1" wp14:anchorId="34A2E931" wp14:editId="78096B31">
            <wp:simplePos x="0" y="0"/>
            <wp:positionH relativeFrom="margin">
              <wp:align>left</wp:align>
            </wp:positionH>
            <wp:positionV relativeFrom="paragraph">
              <wp:posOffset>11586</wp:posOffset>
            </wp:positionV>
            <wp:extent cx="1555750" cy="1555750"/>
            <wp:effectExtent l="0" t="0" r="0" b="0"/>
            <wp:wrapSquare wrapText="bothSides"/>
            <wp:docPr id="799120854" name="Picture 799120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20854" name="Picture 799120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BF" w:rsidRPr="005E2B31">
        <w:rPr>
          <w:b/>
          <w:bCs/>
        </w:rPr>
        <w:t>Creative New Zealand</w:t>
      </w:r>
      <w:r w:rsidR="00BC1ABF">
        <w:t xml:space="preserve"> </w:t>
      </w:r>
      <w:r w:rsidR="00872D88">
        <w:t xml:space="preserve">works to support </w:t>
      </w:r>
      <w:r w:rsidR="00872D88" w:rsidRPr="00DB74DA">
        <w:rPr>
          <w:b/>
          <w:bCs/>
        </w:rPr>
        <w:t>the arts</w:t>
      </w:r>
      <w:r w:rsidR="00872D88">
        <w:t>.</w:t>
      </w:r>
    </w:p>
    <w:p w14:paraId="7A20D5BA" w14:textId="36369776" w:rsidR="00BC1ABF" w:rsidRDefault="00BC1ABF" w:rsidP="00BC1ABF"/>
    <w:p w14:paraId="58B44112" w14:textId="3B51C37E" w:rsidR="00BC1ABF" w:rsidRDefault="00473A4C" w:rsidP="00BC1ABF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3B1C881A" wp14:editId="2C0D68D2">
                <wp:simplePos x="0" y="0"/>
                <wp:positionH relativeFrom="margin">
                  <wp:posOffset>2196935</wp:posOffset>
                </wp:positionH>
                <wp:positionV relativeFrom="paragraph">
                  <wp:posOffset>169314</wp:posOffset>
                </wp:positionV>
                <wp:extent cx="3509645" cy="4275117"/>
                <wp:effectExtent l="0" t="0" r="0" b="0"/>
                <wp:wrapNone/>
                <wp:docPr id="180060424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4275117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B60C8" id="Rectangle 6" o:spid="_x0000_s1026" style="position:absolute;margin-left:173pt;margin-top:13.35pt;width:276.35pt;height:336.6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</w:p>
    <w:p w14:paraId="70192B17" w14:textId="37E5F420" w:rsidR="001F0BB8" w:rsidRDefault="00744B34" w:rsidP="001F0BB8">
      <w:pPr>
        <w:pStyle w:val="ERParagraph"/>
      </w:pPr>
      <w:r>
        <w:rPr>
          <w:noProof/>
        </w:rPr>
        <w:drawing>
          <wp:anchor distT="0" distB="0" distL="114300" distR="114300" simplePos="0" relativeHeight="252154880" behindDoc="0" locked="0" layoutInCell="1" allowOverlap="1" wp14:anchorId="29F7443A" wp14:editId="4492DF9B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1391920" cy="139192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BB8" w:rsidRPr="00751B55">
        <w:rPr>
          <w:b/>
        </w:rPr>
        <w:t>The</w:t>
      </w:r>
      <w:r w:rsidR="001F0BB8">
        <w:rPr>
          <w:b/>
          <w:bCs/>
        </w:rPr>
        <w:t xml:space="preserve"> arts </w:t>
      </w:r>
      <w:r w:rsidR="001F0BB8">
        <w:t xml:space="preserve">means </w:t>
      </w:r>
      <w:r w:rsidR="001F0BB8">
        <w:rPr>
          <w:rStyle w:val="ERParagraphChar"/>
          <w:rFonts w:cstheme="minorBidi"/>
        </w:rPr>
        <w:t>things like:</w:t>
      </w:r>
      <w:r w:rsidR="001F0BB8">
        <w:rPr>
          <w:rStyle w:val="ERParagraphChar"/>
          <w:rFonts w:cstheme="minorBidi"/>
        </w:rPr>
        <w:br/>
      </w:r>
    </w:p>
    <w:p w14:paraId="1096F9BC" w14:textId="2D873AC2" w:rsidR="001F0BB8" w:rsidRDefault="001F0BB8" w:rsidP="00FB7FD5">
      <w:pPr>
        <w:pStyle w:val="ERParagraph"/>
        <w:numPr>
          <w:ilvl w:val="0"/>
          <w:numId w:val="13"/>
        </w:numPr>
        <w:ind w:left="4253" w:hanging="567"/>
      </w:pPr>
      <w:r>
        <w:t>dancing</w:t>
      </w:r>
      <w:r>
        <w:br/>
      </w:r>
    </w:p>
    <w:p w14:paraId="0AF755D3" w14:textId="77777777" w:rsidR="001F0BB8" w:rsidRDefault="001F0BB8" w:rsidP="00FB7FD5">
      <w:pPr>
        <w:pStyle w:val="ERParagraph"/>
        <w:numPr>
          <w:ilvl w:val="0"/>
          <w:numId w:val="13"/>
        </w:numPr>
        <w:ind w:left="4253" w:hanging="567"/>
      </w:pPr>
      <w:r>
        <w:t>music / singing</w:t>
      </w:r>
      <w:r>
        <w:br/>
      </w:r>
    </w:p>
    <w:p w14:paraId="4DA43FCA" w14:textId="317C8481" w:rsidR="001F0BB8" w:rsidRDefault="00744B34" w:rsidP="00FB7FD5">
      <w:pPr>
        <w:pStyle w:val="ERParagraph"/>
        <w:numPr>
          <w:ilvl w:val="0"/>
          <w:numId w:val="13"/>
        </w:numPr>
        <w:ind w:left="4253" w:hanging="567"/>
      </w:pPr>
      <w:r>
        <w:rPr>
          <w:noProof/>
        </w:rPr>
        <w:drawing>
          <wp:anchor distT="0" distB="0" distL="114300" distR="114300" simplePos="0" relativeHeight="252156928" behindDoc="0" locked="0" layoutInCell="1" allowOverlap="1" wp14:anchorId="5D9E476E" wp14:editId="22A42F1D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515110" cy="1515110"/>
            <wp:effectExtent l="0" t="0" r="8890" b="8890"/>
            <wp:wrapNone/>
            <wp:docPr id="1372242716" name="Picture 13722427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42716" name="Picture 13722427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BB8">
        <w:t>acting</w:t>
      </w:r>
    </w:p>
    <w:p w14:paraId="313014CE" w14:textId="1D286377" w:rsidR="001F0BB8" w:rsidRDefault="001F0BB8" w:rsidP="001F0BB8">
      <w:pPr>
        <w:pStyle w:val="ERParagraph"/>
        <w:ind w:left="4253"/>
      </w:pPr>
    </w:p>
    <w:p w14:paraId="1C9AF64F" w14:textId="5003EBA9" w:rsidR="001F0BB8" w:rsidRDefault="001F0BB8" w:rsidP="00FB7FD5">
      <w:pPr>
        <w:pStyle w:val="ERParagraph"/>
        <w:numPr>
          <w:ilvl w:val="0"/>
          <w:numId w:val="13"/>
        </w:numPr>
        <w:ind w:left="4253" w:hanging="567"/>
      </w:pPr>
      <w:r>
        <w:t>things in museums / galleries</w:t>
      </w:r>
    </w:p>
    <w:p w14:paraId="7FE7F582" w14:textId="77777777" w:rsidR="001F0BB8" w:rsidRDefault="001F0BB8" w:rsidP="00220DF3"/>
    <w:p w14:paraId="00C28101" w14:textId="5F50B4F7" w:rsidR="001F0BB8" w:rsidRDefault="00D64A75" w:rsidP="00FB7FD5">
      <w:pPr>
        <w:pStyle w:val="ERParagraph"/>
        <w:numPr>
          <w:ilvl w:val="0"/>
          <w:numId w:val="13"/>
        </w:numPr>
        <w:ind w:left="4253" w:hanging="567"/>
      </w:pPr>
      <w:r>
        <w:t>p</w:t>
      </w:r>
      <w:r w:rsidR="001F0BB8">
        <w:t>ainting</w:t>
      </w:r>
      <w:r>
        <w:t>.</w:t>
      </w:r>
      <w:r w:rsidR="001F0BB8">
        <w:br/>
      </w:r>
    </w:p>
    <w:p w14:paraId="515B50F8" w14:textId="3AC9B45B" w:rsidR="00220DF3" w:rsidRDefault="00E0551F" w:rsidP="00D64A75">
      <w:pPr>
        <w:pStyle w:val="ERParagraph"/>
      </w:pPr>
      <w:r>
        <w:rPr>
          <w:noProof/>
        </w:rPr>
        <w:lastRenderedPageBreak/>
        <w:drawing>
          <wp:anchor distT="0" distB="0" distL="114300" distR="114300" simplePos="0" relativeHeight="252155904" behindDoc="0" locked="0" layoutInCell="1" allowOverlap="1" wp14:anchorId="28D693F5" wp14:editId="68C4497E">
            <wp:simplePos x="0" y="0"/>
            <wp:positionH relativeFrom="margin">
              <wp:posOffset>-71252</wp:posOffset>
            </wp:positionH>
            <wp:positionV relativeFrom="paragraph">
              <wp:posOffset>11190</wp:posOffset>
            </wp:positionV>
            <wp:extent cx="1840676" cy="1840676"/>
            <wp:effectExtent l="0" t="0" r="0" b="762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76" cy="184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D5"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4BCFC4BE" wp14:editId="5463142A">
                <wp:simplePos x="0" y="0"/>
                <wp:positionH relativeFrom="margin">
                  <wp:align>right</wp:align>
                </wp:positionH>
                <wp:positionV relativeFrom="paragraph">
                  <wp:posOffset>-71252</wp:posOffset>
                </wp:positionV>
                <wp:extent cx="3319516" cy="8288977"/>
                <wp:effectExtent l="0" t="0" r="0" b="0"/>
                <wp:wrapNone/>
                <wp:docPr id="142210108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516" cy="8288977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84B2" id="Rectangle 6" o:spid="_x0000_s1026" style="position:absolute;margin-left:210.2pt;margin-top:-5.6pt;width:261.4pt;height:652.7pt;z-index:-25115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" fillcolor="#ffecaf" stroked="f" strokeweight="1pt">
                <w10:wrap anchorx="margin"/>
              </v:rect>
            </w:pict>
          </mc:Fallback>
        </mc:AlternateContent>
      </w:r>
      <w:r w:rsidR="00220DF3" w:rsidRPr="00751B55">
        <w:rPr>
          <w:b/>
        </w:rPr>
        <w:t>The</w:t>
      </w:r>
      <w:r w:rsidR="00220DF3">
        <w:rPr>
          <w:b/>
          <w:bCs/>
        </w:rPr>
        <w:t xml:space="preserve"> arts </w:t>
      </w:r>
      <w:r w:rsidR="00D64A75" w:rsidRPr="00D64A75">
        <w:t>also</w:t>
      </w:r>
      <w:r w:rsidR="00D64A75">
        <w:rPr>
          <w:b/>
          <w:bCs/>
        </w:rPr>
        <w:t xml:space="preserve"> </w:t>
      </w:r>
      <w:r w:rsidR="00220DF3">
        <w:t xml:space="preserve">means </w:t>
      </w:r>
      <w:r w:rsidR="00220DF3">
        <w:rPr>
          <w:rStyle w:val="ERParagraphChar"/>
          <w:rFonts w:cstheme="minorBidi"/>
        </w:rPr>
        <w:t>things like:</w:t>
      </w:r>
      <w:r w:rsidR="00220DF3">
        <w:rPr>
          <w:rStyle w:val="ERParagraphChar"/>
          <w:rFonts w:cstheme="minorBidi"/>
        </w:rPr>
        <w:br/>
      </w:r>
    </w:p>
    <w:p w14:paraId="40DBB1BF" w14:textId="358E9A7E" w:rsidR="001F0BB8" w:rsidRDefault="001F0BB8" w:rsidP="00FB7FD5">
      <w:pPr>
        <w:pStyle w:val="ERParagraph"/>
        <w:numPr>
          <w:ilvl w:val="0"/>
          <w:numId w:val="13"/>
        </w:numPr>
        <w:ind w:left="4253" w:hanging="567"/>
      </w:pPr>
      <w:r>
        <w:t>writing</w:t>
      </w:r>
      <w:r>
        <w:br/>
      </w:r>
    </w:p>
    <w:p w14:paraId="473EB093" w14:textId="579E84F5" w:rsidR="001F0BB8" w:rsidRDefault="001F0BB8" w:rsidP="00FB7FD5">
      <w:pPr>
        <w:pStyle w:val="ERParagraph"/>
        <w:numPr>
          <w:ilvl w:val="1"/>
          <w:numId w:val="13"/>
        </w:numPr>
        <w:ind w:left="4820" w:hanging="567"/>
      </w:pPr>
      <w:r>
        <w:t>poems</w:t>
      </w:r>
      <w:r>
        <w:br/>
      </w:r>
    </w:p>
    <w:p w14:paraId="4B08C195" w14:textId="320184CF" w:rsidR="001F0BB8" w:rsidRDefault="00E0551F" w:rsidP="00FB7FD5">
      <w:pPr>
        <w:pStyle w:val="ERParagraph"/>
        <w:numPr>
          <w:ilvl w:val="1"/>
          <w:numId w:val="13"/>
        </w:numPr>
        <w:ind w:left="4820" w:hanging="567"/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55C2C71C" wp14:editId="0233E6A2">
            <wp:simplePos x="0" y="0"/>
            <wp:positionH relativeFrom="margin">
              <wp:posOffset>-151765</wp:posOffset>
            </wp:positionH>
            <wp:positionV relativeFrom="paragraph">
              <wp:posOffset>307340</wp:posOffset>
            </wp:positionV>
            <wp:extent cx="2130425" cy="1421130"/>
            <wp:effectExtent l="0" t="0" r="3175" b="7620"/>
            <wp:wrapSquare wrapText="bothSides"/>
            <wp:docPr id="33697231" name="Picture 33697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7231" name="Picture 33697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D5">
        <w:t>s</w:t>
      </w:r>
      <w:r w:rsidR="001F0BB8">
        <w:t>tories</w:t>
      </w:r>
    </w:p>
    <w:p w14:paraId="333CBC5B" w14:textId="3BF7F0F9" w:rsidR="00CE0FD5" w:rsidRDefault="00CE0FD5" w:rsidP="00CE0FD5">
      <w:pPr>
        <w:pStyle w:val="ERParagraph"/>
        <w:ind w:left="4820"/>
      </w:pPr>
    </w:p>
    <w:p w14:paraId="7E2BE85B" w14:textId="22B7AC0D" w:rsidR="00CE0FD5" w:rsidRPr="00A1233C" w:rsidRDefault="00A1233C" w:rsidP="00FB7FD5">
      <w:pPr>
        <w:pStyle w:val="ERParagraph"/>
        <w:numPr>
          <w:ilvl w:val="0"/>
          <w:numId w:val="14"/>
        </w:numPr>
        <w:ind w:left="4253" w:hanging="567"/>
        <w:rPr>
          <w:szCs w:val="32"/>
        </w:rPr>
      </w:pPr>
      <w:r w:rsidRPr="00A1233C">
        <w:rPr>
          <w:rFonts w:eastAsia="Times New Roman"/>
          <w:szCs w:val="32"/>
        </w:rPr>
        <w:t xml:space="preserve">Ngā toi Māori / </w:t>
      </w:r>
      <w:r w:rsidR="00CE0FD5" w:rsidRPr="00A1233C">
        <w:rPr>
          <w:szCs w:val="32"/>
        </w:rPr>
        <w:t>Māori arts like</w:t>
      </w:r>
      <w:r w:rsidR="007466A5" w:rsidRPr="00A1233C">
        <w:rPr>
          <w:szCs w:val="32"/>
        </w:rPr>
        <w:t>:</w:t>
      </w:r>
    </w:p>
    <w:p w14:paraId="757DED81" w14:textId="77777777" w:rsidR="00CE0FD5" w:rsidRDefault="00CE0FD5" w:rsidP="00CE0FD5">
      <w:pPr>
        <w:pStyle w:val="ERParagraph"/>
      </w:pPr>
    </w:p>
    <w:p w14:paraId="7B0D7734" w14:textId="77777777" w:rsidR="00CE0FD5" w:rsidRDefault="00CE0FD5" w:rsidP="00FB7FD5">
      <w:pPr>
        <w:pStyle w:val="ERParagraph"/>
        <w:numPr>
          <w:ilvl w:val="1"/>
          <w:numId w:val="14"/>
        </w:numPr>
        <w:ind w:left="4820" w:hanging="567"/>
      </w:pPr>
      <w:r>
        <w:t>carving</w:t>
      </w:r>
    </w:p>
    <w:p w14:paraId="4EA30425" w14:textId="77777777" w:rsidR="00CE0FD5" w:rsidRDefault="00CE0FD5" w:rsidP="00F66CBA">
      <w:pPr>
        <w:pStyle w:val="ERParagraph"/>
        <w:ind w:left="4820" w:hanging="567"/>
      </w:pPr>
    </w:p>
    <w:p w14:paraId="5EE2DBD4" w14:textId="2C0BC63F" w:rsidR="00CE0FD5" w:rsidRDefault="001A4C7E" w:rsidP="00FB7FD5">
      <w:pPr>
        <w:pStyle w:val="ERParagraph"/>
        <w:numPr>
          <w:ilvl w:val="1"/>
          <w:numId w:val="14"/>
        </w:numPr>
        <w:ind w:left="4820" w:hanging="567"/>
      </w:pPr>
      <w:r>
        <w:rPr>
          <w:noProof/>
        </w:rPr>
        <w:drawing>
          <wp:anchor distT="0" distB="0" distL="114300" distR="114300" simplePos="0" relativeHeight="252163072" behindDoc="0" locked="0" layoutInCell="1" allowOverlap="1" wp14:anchorId="0E6CB965" wp14:editId="333B3EC9">
            <wp:simplePos x="0" y="0"/>
            <wp:positionH relativeFrom="margin">
              <wp:posOffset>-194310</wp:posOffset>
            </wp:positionH>
            <wp:positionV relativeFrom="paragraph">
              <wp:posOffset>228600</wp:posOffset>
            </wp:positionV>
            <wp:extent cx="2169160" cy="1447800"/>
            <wp:effectExtent l="0" t="0" r="2540" b="0"/>
            <wp:wrapSquare wrapText="bothSides"/>
            <wp:docPr id="455917106" name="Picture 455917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17106" name="Picture 455917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D5">
        <w:t>weaving</w:t>
      </w:r>
    </w:p>
    <w:p w14:paraId="40182C6E" w14:textId="214D42E3" w:rsidR="00CE0FD5" w:rsidRDefault="00CE0FD5" w:rsidP="00F66CBA">
      <w:pPr>
        <w:ind w:left="4820" w:hanging="567"/>
      </w:pPr>
    </w:p>
    <w:p w14:paraId="7A6D5EAF" w14:textId="77777777" w:rsidR="00CE0FD5" w:rsidRDefault="00CE0FD5" w:rsidP="00FB7FD5">
      <w:pPr>
        <w:pStyle w:val="ERParagraph"/>
        <w:numPr>
          <w:ilvl w:val="1"/>
          <w:numId w:val="14"/>
        </w:numPr>
        <w:ind w:left="4820" w:hanging="567"/>
      </w:pPr>
      <w:r>
        <w:t>kapa haka</w:t>
      </w:r>
    </w:p>
    <w:p w14:paraId="50D660E6" w14:textId="77777777" w:rsidR="00CE0FD5" w:rsidRDefault="00CE0FD5" w:rsidP="00CE0FD5">
      <w:pPr>
        <w:pStyle w:val="ERParagraph"/>
      </w:pPr>
    </w:p>
    <w:p w14:paraId="4B50452D" w14:textId="77777777" w:rsidR="00CE0FD5" w:rsidRDefault="00CE0FD5" w:rsidP="00FB7FD5">
      <w:pPr>
        <w:pStyle w:val="ERParagraph"/>
        <w:numPr>
          <w:ilvl w:val="0"/>
          <w:numId w:val="14"/>
        </w:numPr>
        <w:ind w:left="4253" w:hanging="567"/>
      </w:pPr>
      <w:r>
        <w:t>Pacific arts like:</w:t>
      </w:r>
    </w:p>
    <w:p w14:paraId="617A9F38" w14:textId="77777777" w:rsidR="00CE0FD5" w:rsidRDefault="00CE0FD5" w:rsidP="00CE0FD5">
      <w:pPr>
        <w:pStyle w:val="ERParagraph"/>
      </w:pPr>
    </w:p>
    <w:p w14:paraId="383B194F" w14:textId="722B0B89" w:rsidR="00CE0FD5" w:rsidRDefault="007B26EA" w:rsidP="00FB7FD5">
      <w:pPr>
        <w:pStyle w:val="ERParagraph"/>
        <w:numPr>
          <w:ilvl w:val="1"/>
          <w:numId w:val="14"/>
        </w:numPr>
        <w:ind w:left="4820" w:hanging="567"/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345C4880" wp14:editId="42B7A2A4">
            <wp:simplePos x="0" y="0"/>
            <wp:positionH relativeFrom="margin">
              <wp:posOffset>-128905</wp:posOffset>
            </wp:positionH>
            <wp:positionV relativeFrom="paragraph">
              <wp:posOffset>156845</wp:posOffset>
            </wp:positionV>
            <wp:extent cx="2171065" cy="1448435"/>
            <wp:effectExtent l="0" t="0" r="635" b="0"/>
            <wp:wrapSquare wrapText="bothSides"/>
            <wp:docPr id="1939925008" name="Picture 19399250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25008" name="Picture 19399250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D5">
        <w:t>making tapa cloth</w:t>
      </w:r>
    </w:p>
    <w:p w14:paraId="4E46D01A" w14:textId="2C5FCC3D" w:rsidR="00CE0FD5" w:rsidRDefault="00CE0FD5" w:rsidP="00F66CBA">
      <w:pPr>
        <w:pStyle w:val="ERParagraph"/>
        <w:ind w:left="4820" w:hanging="567"/>
      </w:pPr>
    </w:p>
    <w:p w14:paraId="0DAA5E93" w14:textId="77777777" w:rsidR="00CE0FD5" w:rsidRDefault="00CE0FD5" w:rsidP="00FB7FD5">
      <w:pPr>
        <w:pStyle w:val="ERParagraph"/>
        <w:numPr>
          <w:ilvl w:val="1"/>
          <w:numId w:val="14"/>
        </w:numPr>
        <w:ind w:left="4820" w:hanging="567"/>
      </w:pPr>
      <w:r>
        <w:t>making tivaevae / quilts</w:t>
      </w:r>
    </w:p>
    <w:p w14:paraId="5BFADACF" w14:textId="77777777" w:rsidR="00CE0FD5" w:rsidRDefault="00CE0FD5" w:rsidP="00CE0FD5">
      <w:pPr>
        <w:pStyle w:val="ERParagraph"/>
      </w:pPr>
    </w:p>
    <w:p w14:paraId="41A913E3" w14:textId="77777777" w:rsidR="00CE0FD5" w:rsidRDefault="00CE0FD5" w:rsidP="00FB7FD5">
      <w:pPr>
        <w:pStyle w:val="ERParagraph"/>
        <w:numPr>
          <w:ilvl w:val="0"/>
          <w:numId w:val="14"/>
        </w:numPr>
        <w:ind w:left="4253" w:hanging="567"/>
      </w:pPr>
      <w:r>
        <w:t>festivals.</w:t>
      </w:r>
    </w:p>
    <w:p w14:paraId="553EE025" w14:textId="77777777" w:rsidR="00CE0FD5" w:rsidRDefault="00CE0FD5" w:rsidP="00CE0FD5">
      <w:pPr>
        <w:pStyle w:val="ERParagraph"/>
      </w:pPr>
    </w:p>
    <w:p w14:paraId="5E913D9D" w14:textId="288E2C73" w:rsidR="00BC1ABF" w:rsidRDefault="00BC1ABF" w:rsidP="00BC1ABF"/>
    <w:p w14:paraId="4D96E271" w14:textId="77777777" w:rsidR="004B28F6" w:rsidRDefault="004B28F6" w:rsidP="004B28F6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  <w:r>
        <w:lastRenderedPageBreak/>
        <w:drawing>
          <wp:anchor distT="0" distB="0" distL="114300" distR="114300" simplePos="0" relativeHeight="252168192" behindDoc="0" locked="0" layoutInCell="1" allowOverlap="1" wp14:anchorId="05755752" wp14:editId="6B0B9A2C">
            <wp:simplePos x="0" y="0"/>
            <wp:positionH relativeFrom="margin">
              <wp:posOffset>-159564</wp:posOffset>
            </wp:positionH>
            <wp:positionV relativeFrom="paragraph">
              <wp:posOffset>6985</wp:posOffset>
            </wp:positionV>
            <wp:extent cx="2101850" cy="533400"/>
            <wp:effectExtent l="0" t="0" r="0" b="0"/>
            <wp:wrapSquare wrapText="bothSides"/>
            <wp:docPr id="241186770" name="Picture 2411867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6770" name="Picture 24118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8E">
        <w:rPr>
          <w:b w:val="0"/>
          <w:bCs w:val="0"/>
          <w:sz w:val="32"/>
          <w:szCs w:val="32"/>
        </w:rPr>
        <w:t xml:space="preserve">Creative New Zealand </w:t>
      </w:r>
      <w:r>
        <w:rPr>
          <w:b w:val="0"/>
          <w:bCs w:val="0"/>
          <w:sz w:val="32"/>
          <w:szCs w:val="32"/>
        </w:rPr>
        <w:t>supports</w:t>
      </w:r>
      <w:r w:rsidRPr="00DB758E">
        <w:rPr>
          <w:b w:val="0"/>
          <w:bCs w:val="0"/>
          <w:sz w:val="32"/>
          <w:szCs w:val="32"/>
        </w:rPr>
        <w:t xml:space="preserve"> the</w:t>
      </w:r>
      <w:r>
        <w:rPr>
          <w:b w:val="0"/>
          <w:bCs w:val="0"/>
          <w:sz w:val="32"/>
          <w:szCs w:val="32"/>
        </w:rPr>
        <w:t xml:space="preserve"> </w:t>
      </w:r>
      <w:r w:rsidRPr="00DB758E">
        <w:rPr>
          <w:b w:val="0"/>
          <w:bCs w:val="0"/>
          <w:sz w:val="32"/>
          <w:szCs w:val="32"/>
        </w:rPr>
        <w:t xml:space="preserve">arts in New Zealand </w:t>
      </w:r>
      <w:r>
        <w:rPr>
          <w:b w:val="0"/>
          <w:bCs w:val="0"/>
          <w:sz w:val="32"/>
          <w:szCs w:val="32"/>
        </w:rPr>
        <w:t>with:</w:t>
      </w:r>
    </w:p>
    <w:p w14:paraId="3079EA29" w14:textId="77777777" w:rsidR="004B28F6" w:rsidRPr="00DB758E" w:rsidRDefault="004B28F6" w:rsidP="004B28F6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</w:p>
    <w:p w14:paraId="5018E9F4" w14:textId="77777777" w:rsidR="004B28F6" w:rsidRDefault="004B28F6" w:rsidP="00FB7FD5">
      <w:pPr>
        <w:pStyle w:val="EasyRead2"/>
        <w:numPr>
          <w:ilvl w:val="0"/>
          <w:numId w:val="15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drawing>
          <wp:anchor distT="0" distB="0" distL="114300" distR="114300" simplePos="0" relativeHeight="252169216" behindDoc="0" locked="0" layoutInCell="1" allowOverlap="1" wp14:anchorId="7CCA5DB9" wp14:editId="210C4EA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40180" cy="972185"/>
            <wp:effectExtent l="0" t="0" r="7620" b="0"/>
            <wp:wrapSquare wrapText="bothSides"/>
            <wp:docPr id="657353167" name="Picture 657353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53167" name="Picture 657353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sz w:val="32"/>
          <w:szCs w:val="32"/>
        </w:rPr>
        <w:t>money</w:t>
      </w:r>
    </w:p>
    <w:p w14:paraId="66D42548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</w:p>
    <w:p w14:paraId="73A72DB8" w14:textId="77777777" w:rsidR="004B28F6" w:rsidRDefault="004B28F6" w:rsidP="00FB7FD5">
      <w:pPr>
        <w:pStyle w:val="EasyRead2"/>
        <w:numPr>
          <w:ilvl w:val="0"/>
          <w:numId w:val="15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>training</w:t>
      </w:r>
    </w:p>
    <w:p w14:paraId="6F91E1A1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drawing>
          <wp:anchor distT="0" distB="0" distL="114300" distR="114300" simplePos="0" relativeHeight="252170240" behindDoc="0" locked="0" layoutInCell="1" allowOverlap="1" wp14:anchorId="457C34EB" wp14:editId="70332287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508760" cy="1508760"/>
            <wp:effectExtent l="0" t="0" r="0" b="0"/>
            <wp:wrapSquare wrapText="bothSides"/>
            <wp:docPr id="1887862188" name="Picture 1887862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62188" name="Picture 1887862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9CC02" w14:textId="77777777" w:rsidR="004B28F6" w:rsidRDefault="004B28F6" w:rsidP="00FB7FD5">
      <w:pPr>
        <w:pStyle w:val="EasyRead2"/>
        <w:numPr>
          <w:ilvl w:val="0"/>
          <w:numId w:val="15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>research</w:t>
      </w:r>
    </w:p>
    <w:p w14:paraId="23643F92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</w:p>
    <w:p w14:paraId="57E78B85" w14:textId="77777777" w:rsidR="004B28F6" w:rsidRDefault="004B28F6" w:rsidP="00FB7FD5">
      <w:pPr>
        <w:pStyle w:val="EasyRead2"/>
        <w:numPr>
          <w:ilvl w:val="0"/>
          <w:numId w:val="15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>showing the work of New Zealand artists overseas</w:t>
      </w:r>
    </w:p>
    <w:p w14:paraId="68E05218" w14:textId="7A8B900F" w:rsidR="004B28F6" w:rsidRPr="00DB758E" w:rsidRDefault="00744B34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drawing>
          <wp:anchor distT="0" distB="0" distL="114300" distR="114300" simplePos="0" relativeHeight="252171264" behindDoc="0" locked="0" layoutInCell="1" allowOverlap="1" wp14:anchorId="2D94CC49" wp14:editId="68691478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564640" cy="1042670"/>
            <wp:effectExtent l="0" t="0" r="0" b="5080"/>
            <wp:wrapSquare wrapText="bothSides"/>
            <wp:docPr id="1919495816" name="Picture 1919495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95816" name="Picture 1919495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A4853" w14:textId="2FBCD6DC" w:rsidR="004B28F6" w:rsidRPr="00DB758E" w:rsidRDefault="004B28F6" w:rsidP="00FB7FD5">
      <w:pPr>
        <w:pStyle w:val="EasyRead2"/>
        <w:numPr>
          <w:ilvl w:val="0"/>
          <w:numId w:val="15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 xml:space="preserve">telling </w:t>
      </w:r>
      <w:r>
        <w:rPr>
          <w:b w:val="0"/>
          <w:bCs w:val="0"/>
          <w:sz w:val="32"/>
          <w:szCs w:val="32"/>
        </w:rPr>
        <w:t xml:space="preserve">the </w:t>
      </w:r>
      <w:r w:rsidRPr="00DB758E">
        <w:rPr>
          <w:b w:val="0"/>
          <w:bCs w:val="0"/>
          <w:sz w:val="32"/>
          <w:szCs w:val="32"/>
        </w:rPr>
        <w:t>government what to do to support the arts.</w:t>
      </w:r>
    </w:p>
    <w:p w14:paraId="708F04F8" w14:textId="77777777" w:rsidR="00744B34" w:rsidRDefault="00744B34">
      <w:pPr>
        <w:spacing w:line="240" w:lineRule="auto"/>
        <w:ind w:left="0"/>
      </w:pPr>
    </w:p>
    <w:p w14:paraId="61B750C0" w14:textId="096ECE9A" w:rsidR="00744B34" w:rsidRDefault="00744B34">
      <w:pPr>
        <w:spacing w:line="240" w:lineRule="auto"/>
        <w:ind w:left="0"/>
      </w:pPr>
      <w:r w:rsidRPr="0032127E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0064753C" wp14:editId="42D5E812">
                <wp:simplePos x="0" y="0"/>
                <wp:positionH relativeFrom="column">
                  <wp:posOffset>2202180</wp:posOffset>
                </wp:positionH>
                <wp:positionV relativeFrom="paragraph">
                  <wp:posOffset>122555</wp:posOffset>
                </wp:positionV>
                <wp:extent cx="3543300" cy="1249045"/>
                <wp:effectExtent l="0" t="0" r="0" b="8255"/>
                <wp:wrapNone/>
                <wp:docPr id="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2490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C0AEB" id="Rectangle 5" o:spid="_x0000_s1026" style="position:absolute;margin-left:173.4pt;margin-top:9.65pt;width:279pt;height:98.3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" fillcolor="#deeaf6 [664]" stroked="f" strokeweight="1pt"/>
            </w:pict>
          </mc:Fallback>
        </mc:AlternateContent>
      </w:r>
    </w:p>
    <w:p w14:paraId="4F75678B" w14:textId="0E0FA663" w:rsidR="00387F79" w:rsidRDefault="00744B34" w:rsidP="00744B34">
      <w:r>
        <w:rPr>
          <w:noProof/>
        </w:rPr>
        <w:drawing>
          <wp:anchor distT="0" distB="0" distL="114300" distR="114300" simplePos="0" relativeHeight="252433408" behindDoc="0" locked="0" layoutInCell="1" allowOverlap="1" wp14:anchorId="5CCF6256" wp14:editId="6E8CED72">
            <wp:simplePos x="0" y="0"/>
            <wp:positionH relativeFrom="margin">
              <wp:posOffset>-194310</wp:posOffset>
            </wp:positionH>
            <wp:positionV relativeFrom="paragraph">
              <wp:posOffset>334010</wp:posOffset>
            </wp:positionV>
            <wp:extent cx="2101850" cy="533400"/>
            <wp:effectExtent l="0" t="0" r="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6770" name="Picture 24118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this Easy Read document when it says </w:t>
      </w:r>
      <w:r w:rsidRPr="00744B34">
        <w:rPr>
          <w:b/>
          <w:bCs/>
        </w:rPr>
        <w:t>we / our</w:t>
      </w:r>
      <w:r>
        <w:t xml:space="preserve"> this means Creative New Zealand.</w:t>
      </w:r>
      <w:r w:rsidRPr="00744B34">
        <w:rPr>
          <w:noProof/>
          <w:sz w:val="26"/>
          <w:szCs w:val="18"/>
        </w:rPr>
        <w:t xml:space="preserve"> </w:t>
      </w:r>
      <w:r w:rsidR="00387F79">
        <w:br w:type="page"/>
      </w:r>
    </w:p>
    <w:p w14:paraId="2B1D138A" w14:textId="5ECCB695" w:rsidR="00C972F3" w:rsidRDefault="006A0ECC" w:rsidP="00C972F3">
      <w:pPr>
        <w:pStyle w:val="Heading1"/>
      </w:pPr>
      <w:r>
        <w:lastRenderedPageBreak/>
        <w:t>What this document is about</w:t>
      </w:r>
    </w:p>
    <w:p w14:paraId="15836396" w14:textId="77777777" w:rsidR="00C972F3" w:rsidRDefault="00C972F3" w:rsidP="00C972F3"/>
    <w:p w14:paraId="12955572" w14:textId="68C6554E" w:rsidR="00245308" w:rsidRDefault="00245308" w:rsidP="00CE4DC7"/>
    <w:p w14:paraId="27277E31" w14:textId="2CA9F23C" w:rsidR="00BC1ABF" w:rsidRDefault="00245308" w:rsidP="00BC1ABF">
      <w:r w:rsidRPr="0032127E">
        <w:rPr>
          <w:noProof/>
          <w:sz w:val="26"/>
          <w:szCs w:val="18"/>
        </w:rPr>
        <w:drawing>
          <wp:anchor distT="0" distB="0" distL="114300" distR="114300" simplePos="0" relativeHeight="252002304" behindDoc="1" locked="0" layoutInCell="1" allowOverlap="1" wp14:anchorId="6BCE956C" wp14:editId="43F12A50">
            <wp:simplePos x="0" y="0"/>
            <wp:positionH relativeFrom="margin">
              <wp:posOffset>22860</wp:posOffset>
            </wp:positionH>
            <wp:positionV relativeFrom="paragraph">
              <wp:posOffset>4445</wp:posOffset>
            </wp:positionV>
            <wp:extent cx="1198880" cy="1198880"/>
            <wp:effectExtent l="0" t="0" r="1270" b="127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ABF">
        <w:t xml:space="preserve">This is an Easy Read </w:t>
      </w:r>
      <w:r w:rsidR="00BC1ABF" w:rsidRPr="00BC1ABF">
        <w:rPr>
          <w:b/>
          <w:bCs/>
        </w:rPr>
        <w:t>summary</w:t>
      </w:r>
      <w:r w:rsidR="00BC1ABF">
        <w:t xml:space="preserve"> of the </w:t>
      </w:r>
      <w:r w:rsidR="00BE4DAC">
        <w:t xml:space="preserve">Creative New Zealand </w:t>
      </w:r>
      <w:r w:rsidR="00BE4DAC" w:rsidRPr="003A2B34">
        <w:rPr>
          <w:b/>
          <w:bCs/>
        </w:rPr>
        <w:t xml:space="preserve">Accessibility </w:t>
      </w:r>
      <w:r w:rsidR="00BE4DAC" w:rsidRPr="006140DA">
        <w:rPr>
          <w:b/>
          <w:bCs/>
        </w:rPr>
        <w:t>Policy</w:t>
      </w:r>
      <w:r w:rsidR="006140DA" w:rsidRPr="006140DA">
        <w:rPr>
          <w:b/>
          <w:bCs/>
        </w:rPr>
        <w:t xml:space="preserve"> 2023 to 2028</w:t>
      </w:r>
      <w:r w:rsidR="00BC1ABF">
        <w:t>.</w:t>
      </w:r>
    </w:p>
    <w:p w14:paraId="3120E7C2" w14:textId="022262AD" w:rsidR="00BC1ABF" w:rsidRPr="0032127E" w:rsidRDefault="00BC1ABF" w:rsidP="00BC1ABF">
      <w:pPr>
        <w:rPr>
          <w:sz w:val="26"/>
          <w:szCs w:val="18"/>
        </w:rPr>
      </w:pPr>
    </w:p>
    <w:p w14:paraId="5667BBAA" w14:textId="7C304423" w:rsidR="00BC1ABF" w:rsidRPr="0032127E" w:rsidRDefault="009A0709" w:rsidP="00BC1ABF">
      <w:pPr>
        <w:rPr>
          <w:sz w:val="26"/>
          <w:szCs w:val="18"/>
        </w:rPr>
      </w:pPr>
      <w:r w:rsidRPr="0032127E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468C08F3" wp14:editId="197B1449">
                <wp:simplePos x="0" y="0"/>
                <wp:positionH relativeFrom="column">
                  <wp:posOffset>2173184</wp:posOffset>
                </wp:positionH>
                <wp:positionV relativeFrom="paragraph">
                  <wp:posOffset>111257</wp:posOffset>
                </wp:positionV>
                <wp:extent cx="3543300" cy="2291938"/>
                <wp:effectExtent l="0" t="0" r="0" b="0"/>
                <wp:wrapNone/>
                <wp:docPr id="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291938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DF42D" id="Rectangle 5" o:spid="_x0000_s1026" style="position:absolute;margin-left:171.1pt;margin-top:8.75pt;width:279pt;height:180.4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" fillcolor="#ffecaf" stroked="f" strokeweight="1pt"/>
            </w:pict>
          </mc:Fallback>
        </mc:AlternateContent>
      </w:r>
    </w:p>
    <w:p w14:paraId="64975FD1" w14:textId="7A142CA8" w:rsidR="00BC1ABF" w:rsidRDefault="00BC1ABF" w:rsidP="00BC1ABF">
      <w:r>
        <w:rPr>
          <w:noProof/>
        </w:rPr>
        <w:drawing>
          <wp:anchor distT="0" distB="0" distL="114300" distR="114300" simplePos="0" relativeHeight="252001280" behindDoc="0" locked="0" layoutInCell="1" allowOverlap="1" wp14:anchorId="1D16B3C0" wp14:editId="21C5FFC0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463040" cy="1463040"/>
            <wp:effectExtent l="0" t="0" r="0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024091">
        <w:rPr>
          <w:b/>
          <w:bCs/>
        </w:rPr>
        <w:t>summary</w:t>
      </w:r>
      <w:r>
        <w:t>:</w:t>
      </w:r>
    </w:p>
    <w:p w14:paraId="1E43C6D2" w14:textId="63A337A5" w:rsidR="00BC1ABF" w:rsidRDefault="00474F0A" w:rsidP="00BC1ABF">
      <w:pPr>
        <w:pStyle w:val="Listtoplevel"/>
      </w:pPr>
      <w:r>
        <w:t xml:space="preserve">is </w:t>
      </w:r>
      <w:r w:rsidR="00BC1ABF">
        <w:t xml:space="preserve">shorter than the </w:t>
      </w:r>
      <w:r w:rsidR="00387DF0">
        <w:t>full document</w:t>
      </w:r>
    </w:p>
    <w:p w14:paraId="292F1D5D" w14:textId="77777777" w:rsidR="00BC1ABF" w:rsidRDefault="00BC1ABF" w:rsidP="00BC1ABF">
      <w:pPr>
        <w:pStyle w:val="Listtoplevel"/>
      </w:pPr>
      <w:r>
        <w:t>tells you the main ideas.</w:t>
      </w:r>
    </w:p>
    <w:p w14:paraId="33B29839" w14:textId="77777777" w:rsidR="000F09AA" w:rsidRPr="0032127E" w:rsidRDefault="000F09AA" w:rsidP="004E1C25">
      <w:pPr>
        <w:pStyle w:val="ERParagraph"/>
      </w:pPr>
    </w:p>
    <w:p w14:paraId="41FBF67B" w14:textId="3618996D" w:rsidR="00C72C0D" w:rsidRDefault="002C6977" w:rsidP="00C72C0D">
      <w:pPr>
        <w:pStyle w:val="ERParagraph"/>
      </w:pPr>
      <w:r w:rsidRPr="0032127E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577C60F5" wp14:editId="1C489640">
                <wp:simplePos x="0" y="0"/>
                <wp:positionH relativeFrom="column">
                  <wp:posOffset>2208810</wp:posOffset>
                </wp:positionH>
                <wp:positionV relativeFrom="paragraph">
                  <wp:posOffset>286715</wp:posOffset>
                </wp:positionV>
                <wp:extent cx="3543300" cy="3182587"/>
                <wp:effectExtent l="0" t="0" r="0" b="0"/>
                <wp:wrapNone/>
                <wp:docPr id="21289459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182587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C9B36" id="Rectangle 5" o:spid="_x0000_s1026" style="position:absolute;margin-left:173.9pt;margin-top:22.6pt;width:279pt;height:250.6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" fillcolor="#ffecaf" stroked="f" strokeweight="1pt"/>
            </w:pict>
          </mc:Fallback>
        </mc:AlternateContent>
      </w:r>
    </w:p>
    <w:p w14:paraId="03AAC545" w14:textId="6D09BF3C" w:rsidR="00362F18" w:rsidRDefault="00362F18" w:rsidP="00362F18">
      <w:pPr>
        <w:rPr>
          <w:rFonts w:cs="Arial"/>
          <w:szCs w:val="32"/>
        </w:rPr>
      </w:pPr>
      <w:r w:rsidRPr="000A0626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2198912" behindDoc="0" locked="0" layoutInCell="1" allowOverlap="1" wp14:anchorId="495EA489" wp14:editId="41635F37">
            <wp:simplePos x="0" y="0"/>
            <wp:positionH relativeFrom="column">
              <wp:posOffset>170320</wp:posOffset>
            </wp:positionH>
            <wp:positionV relativeFrom="paragraph">
              <wp:posOffset>20719</wp:posOffset>
            </wp:positionV>
            <wp:extent cx="915670" cy="1410335"/>
            <wp:effectExtent l="0" t="0" r="0" b="0"/>
            <wp:wrapSquare wrapText="bothSides"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3DF">
        <w:rPr>
          <w:rFonts w:cs="Arial"/>
          <w:b/>
          <w:bCs/>
          <w:szCs w:val="32"/>
        </w:rPr>
        <w:t>Accessibility</w:t>
      </w:r>
      <w:r w:rsidRPr="004923DF">
        <w:rPr>
          <w:rFonts w:cs="Arial"/>
          <w:szCs w:val="32"/>
        </w:rPr>
        <w:t xml:space="preserve"> means that disabled people can</w:t>
      </w:r>
      <w:r>
        <w:rPr>
          <w:rFonts w:cs="Arial"/>
          <w:szCs w:val="32"/>
        </w:rPr>
        <w:t xml:space="preserve"> do the things they want to like:</w:t>
      </w:r>
    </w:p>
    <w:p w14:paraId="617A1572" w14:textId="363A9323" w:rsidR="00362F18" w:rsidRDefault="002C6977" w:rsidP="002C6977">
      <w:pPr>
        <w:pStyle w:val="Listtoplevel"/>
      </w:pPr>
      <w:r>
        <w:t>go to meetings</w:t>
      </w:r>
    </w:p>
    <w:p w14:paraId="53C71664" w14:textId="02D56700" w:rsidR="002C6977" w:rsidRDefault="006B0BC7" w:rsidP="002C6977">
      <w:pPr>
        <w:pStyle w:val="Listtoplevel"/>
      </w:pPr>
      <w:r w:rsidRPr="004923DF">
        <w:rPr>
          <w:rFonts w:cs="Arial"/>
          <w:szCs w:val="32"/>
        </w:rPr>
        <w:drawing>
          <wp:anchor distT="0" distB="0" distL="114300" distR="114300" simplePos="0" relativeHeight="252241920" behindDoc="0" locked="0" layoutInCell="1" allowOverlap="1" wp14:anchorId="4FDD23B8" wp14:editId="4E236739">
            <wp:simplePos x="0" y="0"/>
            <wp:positionH relativeFrom="column">
              <wp:posOffset>0</wp:posOffset>
            </wp:positionH>
            <wp:positionV relativeFrom="paragraph">
              <wp:posOffset>-292100</wp:posOffset>
            </wp:positionV>
            <wp:extent cx="1703705" cy="1703705"/>
            <wp:effectExtent l="0" t="0" r="0" b="0"/>
            <wp:wrapThrough wrapText="bothSides">
              <wp:wrapPolygon edited="0">
                <wp:start x="5555" y="3864"/>
                <wp:lineTo x="2174" y="5072"/>
                <wp:lineTo x="0" y="6521"/>
                <wp:lineTo x="0" y="14008"/>
                <wp:lineTo x="966" y="15940"/>
                <wp:lineTo x="1932" y="15940"/>
                <wp:lineTo x="2174" y="17148"/>
                <wp:lineTo x="4347" y="17148"/>
                <wp:lineTo x="20288" y="16423"/>
                <wp:lineTo x="20771" y="15940"/>
                <wp:lineTo x="21254" y="14250"/>
                <wp:lineTo x="20771" y="6038"/>
                <wp:lineTo x="18839" y="4589"/>
                <wp:lineTo x="14733" y="3864"/>
                <wp:lineTo x="5555" y="3864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977">
        <w:t>work</w:t>
      </w:r>
    </w:p>
    <w:p w14:paraId="20A2AB83" w14:textId="3930AEE3" w:rsidR="002C6977" w:rsidRPr="002C6977" w:rsidRDefault="002C6977" w:rsidP="002C6977">
      <w:pPr>
        <w:pStyle w:val="Listtoplevel"/>
      </w:pPr>
      <w:r>
        <w:t>apply for money.</w:t>
      </w:r>
    </w:p>
    <w:p w14:paraId="5972E398" w14:textId="530A0FED" w:rsidR="007666D5" w:rsidRDefault="00983E60" w:rsidP="00124EA8">
      <w:r>
        <w:rPr>
          <w:noProof/>
        </w:rPr>
        <w:lastRenderedPageBreak/>
        <w:drawing>
          <wp:anchor distT="0" distB="0" distL="114300" distR="114300" simplePos="0" relativeHeight="252448768" behindDoc="0" locked="0" layoutInCell="1" allowOverlap="1" wp14:anchorId="05220127" wp14:editId="7941A799">
            <wp:simplePos x="0" y="0"/>
            <wp:positionH relativeFrom="margin">
              <wp:posOffset>-232410</wp:posOffset>
            </wp:positionH>
            <wp:positionV relativeFrom="paragraph">
              <wp:posOffset>401320</wp:posOffset>
            </wp:positionV>
            <wp:extent cx="2101850" cy="533400"/>
            <wp:effectExtent l="0" t="0" r="0" b="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6770" name="Picture 24118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A6">
        <w:t xml:space="preserve">The </w:t>
      </w:r>
      <w:r w:rsidR="009D4C5D">
        <w:t xml:space="preserve">Creative New Zealand </w:t>
      </w:r>
      <w:r w:rsidR="000C73A6" w:rsidRPr="00E23B0C">
        <w:t>Accessibility Policy</w:t>
      </w:r>
      <w:r w:rsidR="000C73A6">
        <w:rPr>
          <w:b/>
          <w:bCs/>
        </w:rPr>
        <w:t xml:space="preserve"> </w:t>
      </w:r>
      <w:r w:rsidR="00CF69D9" w:rsidRPr="00CF69D9">
        <w:t xml:space="preserve">says </w:t>
      </w:r>
      <w:r w:rsidR="004736A3">
        <w:t>how we will</w:t>
      </w:r>
      <w:r w:rsidR="00CF69D9" w:rsidRPr="00CF69D9">
        <w:t xml:space="preserve"> </w:t>
      </w:r>
      <w:r w:rsidR="00693097">
        <w:t>work with</w:t>
      </w:r>
      <w:r w:rsidR="00CF69D9" w:rsidRPr="00CF69D9">
        <w:t xml:space="preserve"> all </w:t>
      </w:r>
      <w:r w:rsidR="004736A3">
        <w:t>New Zealanders</w:t>
      </w:r>
      <w:r w:rsidR="00693097">
        <w:t xml:space="preserve"> including</w:t>
      </w:r>
      <w:r w:rsidR="007666D5">
        <w:t xml:space="preserve"> </w:t>
      </w:r>
      <w:r w:rsidR="007666D5" w:rsidRPr="007666D5">
        <w:rPr>
          <w:b/>
          <w:bCs/>
        </w:rPr>
        <w:t>disabled</w:t>
      </w:r>
      <w:r w:rsidR="008F5BE4">
        <w:rPr>
          <w:b/>
          <w:bCs/>
        </w:rPr>
        <w:t xml:space="preserve"> people</w:t>
      </w:r>
      <w:r w:rsidR="007666D5">
        <w:t>.</w:t>
      </w:r>
    </w:p>
    <w:p w14:paraId="2A756BD7" w14:textId="3E47F2CA" w:rsidR="007666D5" w:rsidRDefault="007666D5" w:rsidP="00124EA8"/>
    <w:p w14:paraId="01EDD7A4" w14:textId="0173F73A" w:rsidR="007666D5" w:rsidRDefault="00744B34" w:rsidP="00124EA8">
      <w:r w:rsidRPr="00BB65AA">
        <w:rPr>
          <w:noProof/>
        </w:rPr>
        <w:drawing>
          <wp:anchor distT="0" distB="0" distL="114300" distR="114300" simplePos="0" relativeHeight="252248064" behindDoc="1" locked="0" layoutInCell="1" allowOverlap="1" wp14:anchorId="6F447BDD" wp14:editId="7D0F5607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531620" cy="1531620"/>
            <wp:effectExtent l="0" t="0" r="0" b="0"/>
            <wp:wrapSquare wrapText="bothSides"/>
            <wp:docPr id="8966502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502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CB"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4167FBF0" wp14:editId="1AE84689">
                <wp:simplePos x="0" y="0"/>
                <wp:positionH relativeFrom="margin">
                  <wp:align>right</wp:align>
                </wp:positionH>
                <wp:positionV relativeFrom="paragraph">
                  <wp:posOffset>266758</wp:posOffset>
                </wp:positionV>
                <wp:extent cx="3370316" cy="4310742"/>
                <wp:effectExtent l="0" t="0" r="1905" b="0"/>
                <wp:wrapNone/>
                <wp:docPr id="246853005" name="Rectangle 24685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0316" cy="4310742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A1BCE" id="Rectangle 246853005" o:spid="_x0000_s1026" style="position:absolute;margin-left:214.2pt;margin-top:21pt;width:265.4pt;height:339.45pt;z-index:-25112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" fillcolor="#ffecaf" stroked="f" strokeweight="1pt">
                <w10:wrap anchorx="margin"/>
              </v:rect>
            </w:pict>
          </mc:Fallback>
        </mc:AlternateContent>
      </w:r>
    </w:p>
    <w:p w14:paraId="001CC828" w14:textId="00CE3280" w:rsidR="00693097" w:rsidRDefault="007666D5" w:rsidP="00124EA8">
      <w:r>
        <w:t xml:space="preserve">When we talk about </w:t>
      </w:r>
      <w:r w:rsidRPr="007666D5">
        <w:rPr>
          <w:b/>
          <w:bCs/>
        </w:rPr>
        <w:t>disabled</w:t>
      </w:r>
      <w:r>
        <w:t xml:space="preserve"> </w:t>
      </w:r>
      <w:r w:rsidRPr="00F80DCB">
        <w:rPr>
          <w:b/>
          <w:bCs/>
        </w:rPr>
        <w:t>people</w:t>
      </w:r>
      <w:r>
        <w:t xml:space="preserve"> in th</w:t>
      </w:r>
      <w:r w:rsidR="00F80DCB">
        <w:t>is</w:t>
      </w:r>
      <w:r>
        <w:t xml:space="preserve"> document we mean everyone who is</w:t>
      </w:r>
      <w:r w:rsidR="00693097">
        <w:t>:</w:t>
      </w:r>
    </w:p>
    <w:p w14:paraId="6B2CC4C9" w14:textId="57A8C446" w:rsidR="000F4440" w:rsidRPr="00EC19FD" w:rsidRDefault="00824576" w:rsidP="00616763">
      <w:pPr>
        <w:pStyle w:val="Listtoplevel"/>
      </w:pPr>
      <w:r w:rsidRPr="007F15A5">
        <w:drawing>
          <wp:anchor distT="0" distB="0" distL="114300" distR="114300" simplePos="0" relativeHeight="252250112" behindDoc="1" locked="0" layoutInCell="1" allowOverlap="1" wp14:anchorId="68A560E0" wp14:editId="6D15256F">
            <wp:simplePos x="0" y="0"/>
            <wp:positionH relativeFrom="margin">
              <wp:posOffset>63500</wp:posOffset>
            </wp:positionH>
            <wp:positionV relativeFrom="paragraph">
              <wp:posOffset>309245</wp:posOffset>
            </wp:positionV>
            <wp:extent cx="1390015" cy="1390015"/>
            <wp:effectExtent l="0" t="0" r="635" b="635"/>
            <wp:wrapSquare wrapText="bothSides"/>
            <wp:docPr id="127186447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6447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98">
        <w:t>T</w:t>
      </w:r>
      <w:r w:rsidR="000F4440" w:rsidRPr="00EC19FD">
        <w:t>uri Māori / Deaf Māori</w:t>
      </w:r>
    </w:p>
    <w:p w14:paraId="4B1CF476" w14:textId="7C87EF6E" w:rsidR="00D274E9" w:rsidRDefault="00D274E9" w:rsidP="00616763">
      <w:pPr>
        <w:pStyle w:val="Listtoplevel"/>
      </w:pPr>
      <w:r w:rsidRPr="00EC19FD">
        <w:t>tāngata whaikaha Māori / disabled Māori</w:t>
      </w:r>
    </w:p>
    <w:p w14:paraId="0CEC2330" w14:textId="69870C84" w:rsidR="007A361E" w:rsidRPr="00EC19FD" w:rsidRDefault="00195719" w:rsidP="00616763">
      <w:pPr>
        <w:pStyle w:val="Listtoplevel"/>
      </w:pPr>
      <w:r w:rsidRPr="00283CA6">
        <w:rPr>
          <w:rFonts w:cs="Arial"/>
          <w:color w:val="222222"/>
          <w:szCs w:val="32"/>
          <w:lang w:val="en-NZ"/>
        </w:rPr>
        <w:drawing>
          <wp:anchor distT="0" distB="0" distL="114300" distR="114300" simplePos="0" relativeHeight="252246016" behindDoc="0" locked="0" layoutInCell="1" allowOverlap="1" wp14:anchorId="7F0F3BE1" wp14:editId="0ECA6640">
            <wp:simplePos x="0" y="0"/>
            <wp:positionH relativeFrom="margin">
              <wp:posOffset>-116205</wp:posOffset>
            </wp:positionH>
            <wp:positionV relativeFrom="paragraph">
              <wp:posOffset>217805</wp:posOffset>
            </wp:positionV>
            <wp:extent cx="1965960" cy="124206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1E">
        <w:t>Deaf</w:t>
      </w:r>
    </w:p>
    <w:p w14:paraId="480C19C1" w14:textId="6B0D21EE" w:rsidR="00EC19FD" w:rsidRPr="00EC19FD" w:rsidRDefault="00F036B1" w:rsidP="00616763">
      <w:pPr>
        <w:pStyle w:val="Listtoplevel"/>
      </w:pPr>
      <w:r>
        <w:t xml:space="preserve">tāngata whaikaha / </w:t>
      </w:r>
      <w:r w:rsidR="00EC19FD" w:rsidRPr="00EC19FD">
        <w:t>disabled.</w:t>
      </w:r>
    </w:p>
    <w:p w14:paraId="48AB5E04" w14:textId="77777777" w:rsidR="00616763" w:rsidRDefault="00616763" w:rsidP="00616763"/>
    <w:p w14:paraId="3BBBEFA7" w14:textId="3F4784BA" w:rsidR="00B61C5A" w:rsidRPr="00BC1ABF" w:rsidRDefault="00B61C5A" w:rsidP="007A361E">
      <w:pPr>
        <w:rPr>
          <w:rFonts w:eastAsia="Times New Roman" w:cs="Times New Roman"/>
          <w:noProof/>
          <w:szCs w:val="32"/>
          <w:lang w:val="en-GB"/>
        </w:rPr>
      </w:pPr>
    </w:p>
    <w:p w14:paraId="04664B68" w14:textId="77777777" w:rsidR="00D97BC8" w:rsidRPr="00A04777" w:rsidRDefault="00D97BC8" w:rsidP="00D97BC8">
      <w:pPr>
        <w:rPr>
          <w:rFonts w:cs="Times New Roman"/>
          <w:szCs w:val="32"/>
        </w:rPr>
      </w:pPr>
    </w:p>
    <w:p w14:paraId="72D75E28" w14:textId="77777777" w:rsidR="00D54C12" w:rsidRDefault="00D54C12" w:rsidP="00B61C5A">
      <w:pPr>
        <w:rPr>
          <w:rFonts w:cs="Times New Roman"/>
          <w:szCs w:val="32"/>
        </w:rPr>
      </w:pPr>
    </w:p>
    <w:p w14:paraId="4415B342" w14:textId="13120F27" w:rsidR="009D4C5D" w:rsidRDefault="009D4C5D" w:rsidP="004E11C2"/>
    <w:p w14:paraId="234CEA6E" w14:textId="2CAC55D2" w:rsidR="001105ED" w:rsidRDefault="001105ED" w:rsidP="004E11C2"/>
    <w:p w14:paraId="2F09357D" w14:textId="3164C8E0" w:rsidR="004D3686" w:rsidRDefault="004D3686" w:rsidP="0042029A">
      <w:pPr>
        <w:pStyle w:val="ERParagraph"/>
      </w:pPr>
    </w:p>
    <w:p w14:paraId="57C67016" w14:textId="3A7CC773" w:rsidR="005E1FC1" w:rsidRDefault="002968B3" w:rsidP="0042029A">
      <w:pPr>
        <w:pStyle w:val="ERParagraph"/>
      </w:pPr>
      <w:r w:rsidRPr="00AC4B39">
        <w:rPr>
          <w:noProof/>
          <w:color w:val="222222"/>
          <w:szCs w:val="32"/>
        </w:rPr>
        <w:lastRenderedPageBreak/>
        <w:drawing>
          <wp:anchor distT="0" distB="0" distL="114300" distR="114300" simplePos="0" relativeHeight="252219392" behindDoc="1" locked="0" layoutInCell="1" allowOverlap="1" wp14:anchorId="34CEC756" wp14:editId="2D95412F">
            <wp:simplePos x="0" y="0"/>
            <wp:positionH relativeFrom="margin">
              <wp:align>left</wp:align>
            </wp:positionH>
            <wp:positionV relativeFrom="paragraph">
              <wp:posOffset>-309245</wp:posOffset>
            </wp:positionV>
            <wp:extent cx="1390015" cy="1089660"/>
            <wp:effectExtent l="0" t="0" r="635" b="0"/>
            <wp:wrapNone/>
            <wp:docPr id="1993847302" name="Picture 1993847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47302" name="Picture 19938473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B34">
        <w:t>The</w:t>
      </w:r>
      <w:r w:rsidR="0015543D">
        <w:t xml:space="preserve"> Accessibility Policy </w:t>
      </w:r>
      <w:r w:rsidR="007E2100">
        <w:t>covers 4</w:t>
      </w:r>
      <w:r w:rsidR="0092018E">
        <w:t xml:space="preserve"> main</w:t>
      </w:r>
      <w:r w:rsidR="007E2100">
        <w:t xml:space="preserve"> areas</w:t>
      </w:r>
      <w:r w:rsidR="00CD7ECB">
        <w:t>.</w:t>
      </w:r>
    </w:p>
    <w:p w14:paraId="54BB3715" w14:textId="77777777" w:rsidR="007E2100" w:rsidRDefault="007E2100" w:rsidP="00E85A98">
      <w:pPr>
        <w:pStyle w:val="ERParagraph"/>
      </w:pPr>
    </w:p>
    <w:p w14:paraId="0D930EFD" w14:textId="366DAED9" w:rsidR="00E85A98" w:rsidRPr="00E85A98" w:rsidRDefault="00E85A98" w:rsidP="00E85A98">
      <w:pPr>
        <w:pStyle w:val="ListParagraph"/>
        <w:numPr>
          <w:ilvl w:val="0"/>
          <w:numId w:val="49"/>
        </w:numPr>
        <w:spacing w:before="0"/>
        <w:ind w:left="4253" w:hanging="567"/>
        <w:rPr>
          <w:b/>
          <w:bCs/>
          <w:szCs w:val="32"/>
        </w:rPr>
      </w:pPr>
      <w:r w:rsidRPr="00E85A98">
        <w:rPr>
          <w:noProof/>
          <w:szCs w:val="32"/>
        </w:rPr>
        <w:drawing>
          <wp:anchor distT="0" distB="0" distL="114300" distR="114300" simplePos="0" relativeHeight="252470272" behindDoc="1" locked="0" layoutInCell="1" allowOverlap="1" wp14:anchorId="2B0EB4D9" wp14:editId="35E91745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364615" cy="975360"/>
            <wp:effectExtent l="0" t="0" r="6985" b="0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1583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61" cy="9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A98">
        <w:rPr>
          <w:b/>
          <w:bCs/>
          <w:szCs w:val="32"/>
        </w:rPr>
        <w:t xml:space="preserve">Policy principle 1: </w:t>
      </w:r>
    </w:p>
    <w:p w14:paraId="5DB2AFCA" w14:textId="20028FFB" w:rsidR="00E85A98" w:rsidRPr="00E85A98" w:rsidRDefault="00E85A98" w:rsidP="00E85A98">
      <w:pPr>
        <w:ind w:left="4253"/>
        <w:rPr>
          <w:b/>
          <w:bCs/>
          <w:szCs w:val="32"/>
        </w:rPr>
      </w:pPr>
      <w:r w:rsidRPr="00A1233C">
        <w:rPr>
          <w:rFonts w:cs="Arial"/>
          <w:b/>
          <w:bCs/>
          <w:szCs w:val="32"/>
        </w:rPr>
        <w:t xml:space="preserve">Mana </w:t>
      </w:r>
      <w:r w:rsidR="00A1233C" w:rsidRPr="00A1233C">
        <w:rPr>
          <w:rFonts w:eastAsia="Times New Roman" w:cs="Arial"/>
          <w:b/>
          <w:bCs/>
          <w:szCs w:val="32"/>
        </w:rPr>
        <w:t>Tautika</w:t>
      </w:r>
      <w:r w:rsidR="00A1233C">
        <w:rPr>
          <w:rFonts w:eastAsia="Times New Roman" w:cs="Arial"/>
          <w:b/>
          <w:bCs/>
          <w:szCs w:val="32"/>
        </w:rPr>
        <w:t xml:space="preserve"> </w:t>
      </w:r>
      <w:r w:rsidRPr="00E85A98">
        <w:rPr>
          <w:b/>
          <w:bCs/>
          <w:szCs w:val="32"/>
        </w:rPr>
        <w:t>– Equity</w:t>
      </w:r>
    </w:p>
    <w:p w14:paraId="1DA57E0B" w14:textId="77777777" w:rsidR="00E85A98" w:rsidRDefault="00E85A98" w:rsidP="00E85A98">
      <w:pPr>
        <w:ind w:left="4536"/>
        <w:rPr>
          <w:b/>
          <w:bCs/>
          <w:szCs w:val="32"/>
        </w:rPr>
      </w:pPr>
    </w:p>
    <w:p w14:paraId="31AFBEEC" w14:textId="036D92CD" w:rsidR="00E85A98" w:rsidRPr="00E85A98" w:rsidRDefault="00E85A98" w:rsidP="00E85A98">
      <w:pPr>
        <w:ind w:left="4536"/>
        <w:rPr>
          <w:b/>
          <w:bCs/>
          <w:szCs w:val="32"/>
        </w:rPr>
      </w:pPr>
      <w:r w:rsidRPr="00E85A98">
        <w:rPr>
          <w:rFonts w:eastAsia="Calibri" w:cs="Arial"/>
          <w:b/>
          <w:bCs/>
          <w:noProof/>
          <w:szCs w:val="32"/>
        </w:rPr>
        <w:drawing>
          <wp:anchor distT="0" distB="0" distL="114300" distR="114300" simplePos="0" relativeHeight="252472320" behindDoc="1" locked="0" layoutInCell="1" allowOverlap="1" wp14:anchorId="366D104B" wp14:editId="7FBD0552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416050" cy="1416050"/>
            <wp:effectExtent l="0" t="0" r="0" b="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7634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76" cy="14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33251" w14:textId="2DCF65BC" w:rsidR="00E85A98" w:rsidRPr="00E85A98" w:rsidRDefault="00E85A98" w:rsidP="00E85A98">
      <w:pPr>
        <w:pStyle w:val="Principles"/>
        <w:numPr>
          <w:ilvl w:val="0"/>
          <w:numId w:val="49"/>
        </w:numPr>
        <w:spacing w:after="0" w:line="360" w:lineRule="auto"/>
        <w:ind w:left="4253" w:hanging="567"/>
        <w:rPr>
          <w:rFonts w:ascii="Arial" w:eastAsia="Calibri" w:hAnsi="Arial" w:cs="Arial"/>
          <w:b/>
          <w:bCs/>
          <w:sz w:val="32"/>
          <w:szCs w:val="32"/>
        </w:rPr>
      </w:pPr>
      <w:r w:rsidRPr="00E85A98">
        <w:rPr>
          <w:rFonts w:ascii="Arial" w:eastAsia="Calibri" w:hAnsi="Arial" w:cs="Arial"/>
          <w:b/>
          <w:bCs/>
          <w:sz w:val="32"/>
          <w:szCs w:val="32"/>
        </w:rPr>
        <w:t>Policy principle 2:</w:t>
      </w:r>
    </w:p>
    <w:p w14:paraId="263E1309" w14:textId="6575387F" w:rsidR="00E85A98" w:rsidRDefault="00A1233C" w:rsidP="00A1233C">
      <w:pPr>
        <w:pStyle w:val="Principles"/>
        <w:numPr>
          <w:ilvl w:val="0"/>
          <w:numId w:val="0"/>
        </w:numPr>
        <w:spacing w:after="0" w:line="360" w:lineRule="auto"/>
        <w:ind w:left="4253" w:right="-24"/>
        <w:rPr>
          <w:rFonts w:ascii="Arial" w:eastAsia="Calibri" w:hAnsi="Arial" w:cs="Arial"/>
          <w:b/>
          <w:bCs/>
          <w:sz w:val="32"/>
          <w:szCs w:val="32"/>
        </w:rPr>
      </w:pPr>
      <w:r w:rsidRPr="00A1233C">
        <w:rPr>
          <w:rFonts w:ascii="Arial" w:hAnsi="Arial" w:cs="Arial"/>
          <w:b/>
          <w:bCs/>
          <w:sz w:val="32"/>
          <w:szCs w:val="32"/>
        </w:rPr>
        <w:t xml:space="preserve">Te Mana Whaikaha Hei Kaihautū </w:t>
      </w:r>
      <w:r w:rsidR="00E85A98" w:rsidRPr="00A1233C">
        <w:rPr>
          <w:rFonts w:ascii="Arial" w:eastAsia="Calibri" w:hAnsi="Arial" w:cs="Arial"/>
          <w:b/>
          <w:bCs/>
          <w:sz w:val="32"/>
          <w:szCs w:val="32"/>
        </w:rPr>
        <w:t>– Leadership by disabled</w:t>
      </w:r>
      <w:r w:rsidR="00E85A98" w:rsidRPr="00E85A98">
        <w:rPr>
          <w:rFonts w:ascii="Arial" w:eastAsia="Calibri" w:hAnsi="Arial" w:cs="Arial"/>
          <w:b/>
          <w:bCs/>
          <w:sz w:val="32"/>
          <w:szCs w:val="32"/>
        </w:rPr>
        <w:t xml:space="preserve"> people</w:t>
      </w:r>
    </w:p>
    <w:p w14:paraId="097934AE" w14:textId="77777777" w:rsidR="00E85A98" w:rsidRDefault="00E85A98" w:rsidP="00E85A98">
      <w:pPr>
        <w:pStyle w:val="Principles"/>
        <w:numPr>
          <w:ilvl w:val="0"/>
          <w:numId w:val="0"/>
        </w:numPr>
        <w:spacing w:after="0" w:line="360" w:lineRule="auto"/>
        <w:ind w:left="4253" w:right="-449"/>
        <w:rPr>
          <w:b/>
          <w:bCs/>
          <w:sz w:val="32"/>
          <w:szCs w:val="32"/>
        </w:rPr>
      </w:pPr>
    </w:p>
    <w:p w14:paraId="2CB12F52" w14:textId="56B9447D" w:rsidR="00E85A98" w:rsidRPr="00E85A98" w:rsidRDefault="00E85A98" w:rsidP="00E85A98">
      <w:pPr>
        <w:pStyle w:val="Principles"/>
        <w:numPr>
          <w:ilvl w:val="0"/>
          <w:numId w:val="0"/>
        </w:numPr>
        <w:spacing w:after="0" w:line="360" w:lineRule="auto"/>
        <w:ind w:left="4253" w:right="-449"/>
        <w:rPr>
          <w:b/>
          <w:bCs/>
          <w:sz w:val="32"/>
          <w:szCs w:val="32"/>
        </w:rPr>
      </w:pPr>
      <w:r w:rsidRPr="00E85A98">
        <w:rPr>
          <w:noProof/>
          <w:sz w:val="32"/>
          <w:szCs w:val="32"/>
        </w:rPr>
        <w:drawing>
          <wp:anchor distT="0" distB="0" distL="114300" distR="114300" simplePos="0" relativeHeight="252474368" behindDoc="1" locked="0" layoutInCell="1" allowOverlap="1" wp14:anchorId="5F8F3EDC" wp14:editId="041F6DD7">
            <wp:simplePos x="0" y="0"/>
            <wp:positionH relativeFrom="column">
              <wp:posOffset>-180975</wp:posOffset>
            </wp:positionH>
            <wp:positionV relativeFrom="paragraph">
              <wp:posOffset>201930</wp:posOffset>
            </wp:positionV>
            <wp:extent cx="1802765" cy="1223645"/>
            <wp:effectExtent l="0" t="0" r="6985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443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7E3C6" w14:textId="77777777" w:rsidR="006140DA" w:rsidRDefault="00E85A98" w:rsidP="006140DA">
      <w:pPr>
        <w:pStyle w:val="ListParagraph"/>
        <w:numPr>
          <w:ilvl w:val="0"/>
          <w:numId w:val="49"/>
        </w:numPr>
        <w:spacing w:before="0"/>
        <w:ind w:left="4253" w:hanging="567"/>
        <w:rPr>
          <w:b/>
          <w:bCs/>
          <w:szCs w:val="32"/>
        </w:rPr>
      </w:pPr>
      <w:r w:rsidRPr="00E85A98">
        <w:rPr>
          <w:b/>
          <w:bCs/>
          <w:szCs w:val="32"/>
        </w:rPr>
        <w:t xml:space="preserve">Policy principle 3: </w:t>
      </w:r>
    </w:p>
    <w:p w14:paraId="531173AB" w14:textId="5FCE8C44" w:rsidR="00E85A98" w:rsidRDefault="00E85A98" w:rsidP="006140DA">
      <w:pPr>
        <w:pStyle w:val="ListParagraph"/>
        <w:numPr>
          <w:ilvl w:val="0"/>
          <w:numId w:val="0"/>
        </w:numPr>
        <w:spacing w:before="0"/>
        <w:ind w:left="4253"/>
        <w:rPr>
          <w:b/>
          <w:bCs/>
          <w:szCs w:val="32"/>
        </w:rPr>
      </w:pPr>
      <w:r w:rsidRPr="00E85A98">
        <w:rPr>
          <w:b/>
          <w:bCs/>
          <w:szCs w:val="32"/>
        </w:rPr>
        <w:t>Iti Kahurangi – Value</w:t>
      </w:r>
    </w:p>
    <w:p w14:paraId="4D7A121E" w14:textId="77777777" w:rsidR="00E85A98" w:rsidRDefault="00E85A98" w:rsidP="00E85A98">
      <w:pPr>
        <w:rPr>
          <w:b/>
          <w:bCs/>
          <w:szCs w:val="32"/>
        </w:rPr>
      </w:pPr>
    </w:p>
    <w:p w14:paraId="1596DA62" w14:textId="179EFD8D" w:rsidR="00E85A98" w:rsidRPr="00E85A98" w:rsidRDefault="006140DA" w:rsidP="00E85A98">
      <w:pPr>
        <w:rPr>
          <w:b/>
          <w:bCs/>
          <w:szCs w:val="32"/>
        </w:rPr>
      </w:pPr>
      <w:r w:rsidRPr="00E85A98">
        <w:rPr>
          <w:noProof/>
          <w:szCs w:val="32"/>
        </w:rPr>
        <w:drawing>
          <wp:anchor distT="0" distB="0" distL="114300" distR="114300" simplePos="0" relativeHeight="252476416" behindDoc="1" locked="0" layoutInCell="1" allowOverlap="1" wp14:anchorId="798FAFAF" wp14:editId="145D1F98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506220" cy="1347470"/>
            <wp:effectExtent l="0" t="0" r="0" b="5080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7272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D0E63" w14:textId="395BF3A6" w:rsidR="006140DA" w:rsidRDefault="00E85A98" w:rsidP="006140DA">
      <w:pPr>
        <w:pStyle w:val="ListParagraph"/>
        <w:numPr>
          <w:ilvl w:val="0"/>
          <w:numId w:val="49"/>
        </w:numPr>
        <w:spacing w:before="0"/>
        <w:ind w:left="4253" w:hanging="567"/>
        <w:rPr>
          <w:b/>
          <w:bCs/>
          <w:szCs w:val="32"/>
        </w:rPr>
      </w:pPr>
      <w:r w:rsidRPr="00E85A98">
        <w:rPr>
          <w:b/>
          <w:bCs/>
          <w:szCs w:val="32"/>
        </w:rPr>
        <w:t xml:space="preserve">Policy principle 4: </w:t>
      </w:r>
    </w:p>
    <w:p w14:paraId="4DDB8525" w14:textId="6B9603CF" w:rsidR="00E85A98" w:rsidRPr="00E85A98" w:rsidRDefault="00E85A98" w:rsidP="006140DA">
      <w:pPr>
        <w:pStyle w:val="ListParagraph"/>
        <w:numPr>
          <w:ilvl w:val="0"/>
          <w:numId w:val="0"/>
        </w:numPr>
        <w:spacing w:before="0"/>
        <w:ind w:left="4253"/>
        <w:rPr>
          <w:b/>
          <w:bCs/>
          <w:szCs w:val="32"/>
        </w:rPr>
      </w:pPr>
      <w:r w:rsidRPr="00E85A98">
        <w:rPr>
          <w:b/>
          <w:bCs/>
          <w:szCs w:val="32"/>
        </w:rPr>
        <w:t>Ngākau Pono – Integrity</w:t>
      </w:r>
    </w:p>
    <w:p w14:paraId="7DFDE797" w14:textId="77777777" w:rsidR="00E85A98" w:rsidRDefault="00E85A98" w:rsidP="00E85A98">
      <w:pPr>
        <w:pStyle w:val="ListParagraph"/>
        <w:numPr>
          <w:ilvl w:val="0"/>
          <w:numId w:val="0"/>
        </w:numPr>
        <w:spacing w:before="0"/>
        <w:ind w:left="4046"/>
        <w:rPr>
          <w:szCs w:val="32"/>
        </w:rPr>
      </w:pPr>
    </w:p>
    <w:p w14:paraId="0F87F7C0" w14:textId="77777777" w:rsidR="00E85A98" w:rsidRDefault="00E85A98" w:rsidP="00E85A98">
      <w:pPr>
        <w:pStyle w:val="ListParagraph"/>
        <w:numPr>
          <w:ilvl w:val="0"/>
          <w:numId w:val="0"/>
        </w:numPr>
        <w:spacing w:before="0"/>
        <w:ind w:left="4046"/>
        <w:rPr>
          <w:szCs w:val="32"/>
        </w:rPr>
      </w:pPr>
    </w:p>
    <w:p w14:paraId="7650D549" w14:textId="2F23CEF8" w:rsidR="00E85A98" w:rsidRDefault="006140DA" w:rsidP="00E85A98">
      <w:pPr>
        <w:pStyle w:val="ListParagraph"/>
        <w:numPr>
          <w:ilvl w:val="0"/>
          <w:numId w:val="0"/>
        </w:numPr>
        <w:spacing w:before="0"/>
        <w:ind w:left="4046"/>
        <w:rPr>
          <w:szCs w:val="32"/>
        </w:rPr>
      </w:pPr>
      <w:r>
        <w:rPr>
          <w:noProof/>
        </w:rPr>
        <w:drawing>
          <wp:anchor distT="0" distB="0" distL="114300" distR="114300" simplePos="0" relativeHeight="252483584" behindDoc="0" locked="0" layoutInCell="1" allowOverlap="1" wp14:anchorId="296C418A" wp14:editId="47E54422">
            <wp:simplePos x="0" y="0"/>
            <wp:positionH relativeFrom="margin">
              <wp:posOffset>-206375</wp:posOffset>
            </wp:positionH>
            <wp:positionV relativeFrom="paragraph">
              <wp:posOffset>337820</wp:posOffset>
            </wp:positionV>
            <wp:extent cx="1856105" cy="992505"/>
            <wp:effectExtent l="0" t="0" r="0" b="0"/>
            <wp:wrapThrough wrapText="bothSides">
              <wp:wrapPolygon edited="0">
                <wp:start x="0" y="0"/>
                <wp:lineTo x="0" y="21144"/>
                <wp:lineTo x="21282" y="21144"/>
                <wp:lineTo x="21282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98"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788A1184" wp14:editId="6DFC0DA4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3369945" cy="875665"/>
                <wp:effectExtent l="0" t="0" r="1905" b="63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9945" cy="875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A3B7E" id="Rectangle 34" o:spid="_x0000_s1026" style="position:absolute;margin-left:214.15pt;margin-top:18.75pt;width:265.35pt;height:68.95pt;z-index:-250838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" fillcolor="#deeaf6 [664]" stroked="f" strokeweight="1pt">
                <w10:wrap anchorx="margin"/>
              </v:rect>
            </w:pict>
          </mc:Fallback>
        </mc:AlternateContent>
      </w:r>
    </w:p>
    <w:p w14:paraId="05717D37" w14:textId="7874AD28" w:rsidR="00E85A98" w:rsidRPr="00E85A98" w:rsidRDefault="00E85A98" w:rsidP="00E85A98">
      <w:pPr>
        <w:pStyle w:val="ListParagraph"/>
        <w:numPr>
          <w:ilvl w:val="0"/>
          <w:numId w:val="0"/>
        </w:numPr>
        <w:spacing w:before="0"/>
        <w:ind w:left="3686"/>
        <w:rPr>
          <w:szCs w:val="32"/>
        </w:rPr>
      </w:pPr>
      <w:r w:rsidRPr="00E85A98">
        <w:rPr>
          <w:szCs w:val="32"/>
        </w:rPr>
        <w:t xml:space="preserve">We will </w:t>
      </w:r>
      <w:r>
        <w:rPr>
          <w:szCs w:val="32"/>
        </w:rPr>
        <w:t>explain</w:t>
      </w:r>
      <w:r w:rsidRPr="00E85A98">
        <w:rPr>
          <w:szCs w:val="32"/>
        </w:rPr>
        <w:t xml:space="preserve"> </w:t>
      </w:r>
      <w:r>
        <w:rPr>
          <w:szCs w:val="32"/>
        </w:rPr>
        <w:t xml:space="preserve">these </w:t>
      </w:r>
      <w:r w:rsidRPr="00E85A98">
        <w:rPr>
          <w:szCs w:val="32"/>
        </w:rPr>
        <w:t xml:space="preserve">policies on </w:t>
      </w:r>
      <w:r w:rsidRPr="00E85A98">
        <w:rPr>
          <w:b/>
          <w:bCs/>
          <w:szCs w:val="32"/>
        </w:rPr>
        <w:t>pages 20 to 32</w:t>
      </w:r>
      <w:r>
        <w:rPr>
          <w:szCs w:val="32"/>
        </w:rPr>
        <w:t>.</w:t>
      </w:r>
    </w:p>
    <w:p w14:paraId="4E1B6A65" w14:textId="77777777" w:rsidR="00E85A98" w:rsidRDefault="00E85A98" w:rsidP="0042029A">
      <w:pPr>
        <w:pStyle w:val="ERParagraph"/>
      </w:pPr>
    </w:p>
    <w:p w14:paraId="6C286F5F" w14:textId="68D44CA3" w:rsidR="007E2100" w:rsidRDefault="0038055C" w:rsidP="006F28F6">
      <w:pPr>
        <w:pStyle w:val="ERParagraph"/>
      </w:pPr>
      <w:r w:rsidRPr="00B17419">
        <w:rPr>
          <w:noProof/>
          <w:szCs w:val="32"/>
        </w:rPr>
        <w:lastRenderedPageBreak/>
        <w:drawing>
          <wp:anchor distT="0" distB="0" distL="114300" distR="114300" simplePos="0" relativeHeight="251621888" behindDoc="0" locked="0" layoutInCell="1" allowOverlap="1" wp14:anchorId="338CFCC1" wp14:editId="6F4E5853">
            <wp:simplePos x="0" y="0"/>
            <wp:positionH relativeFrom="margin">
              <wp:align>left</wp:align>
            </wp:positionH>
            <wp:positionV relativeFrom="paragraph">
              <wp:posOffset>11216</wp:posOffset>
            </wp:positionV>
            <wp:extent cx="1762125" cy="1206500"/>
            <wp:effectExtent l="0" t="0" r="9525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100">
        <w:t xml:space="preserve">We want everyone to be able to </w:t>
      </w:r>
      <w:r w:rsidR="0023694F">
        <w:t>use our:</w:t>
      </w:r>
    </w:p>
    <w:p w14:paraId="679D69A3" w14:textId="77777777" w:rsidR="0023694F" w:rsidRDefault="0023694F" w:rsidP="0023694F">
      <w:pPr>
        <w:pStyle w:val="ERParagraph"/>
      </w:pPr>
    </w:p>
    <w:p w14:paraId="6B428419" w14:textId="4A566333" w:rsidR="0023694F" w:rsidRDefault="0023694F" w:rsidP="006F28F6">
      <w:pPr>
        <w:pStyle w:val="ERParagraph"/>
        <w:numPr>
          <w:ilvl w:val="0"/>
          <w:numId w:val="17"/>
        </w:numPr>
        <w:ind w:left="4253" w:hanging="567"/>
      </w:pPr>
      <w:r>
        <w:t>information</w:t>
      </w:r>
    </w:p>
    <w:p w14:paraId="37EEB4F5" w14:textId="0865A8B0" w:rsidR="0023694F" w:rsidRDefault="00AA639B" w:rsidP="006F28F6">
      <w:pPr>
        <w:pStyle w:val="ERParagraph"/>
        <w:ind w:left="4253" w:hanging="567"/>
      </w:pPr>
      <w:r w:rsidRPr="00AA639B">
        <w:rPr>
          <w:noProof/>
        </w:rPr>
        <w:drawing>
          <wp:anchor distT="0" distB="0" distL="114300" distR="114300" simplePos="0" relativeHeight="251627008" behindDoc="1" locked="0" layoutInCell="1" allowOverlap="1" wp14:anchorId="4142EA8F" wp14:editId="696CFF9E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1753235" cy="1187450"/>
            <wp:effectExtent l="0" t="0" r="0" b="0"/>
            <wp:wrapSquare wrapText="bothSides"/>
            <wp:docPr id="77082685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2685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6F46" w14:textId="1CFBD6A8" w:rsidR="00315C71" w:rsidRDefault="00315C71" w:rsidP="006F28F6">
      <w:pPr>
        <w:pStyle w:val="ERParagraph"/>
        <w:numPr>
          <w:ilvl w:val="0"/>
          <w:numId w:val="17"/>
        </w:numPr>
        <w:ind w:left="4253" w:hanging="567"/>
      </w:pPr>
      <w:r>
        <w:t>services</w:t>
      </w:r>
      <w:r w:rsidR="00283AEB">
        <w:t xml:space="preserve"> like funding</w:t>
      </w:r>
    </w:p>
    <w:p w14:paraId="64169CFF" w14:textId="77777777" w:rsidR="00315C71" w:rsidRDefault="00315C71" w:rsidP="006F28F6">
      <w:pPr>
        <w:pStyle w:val="ERParagraph"/>
        <w:ind w:left="4253" w:hanging="567"/>
      </w:pPr>
    </w:p>
    <w:p w14:paraId="139944F0" w14:textId="5291CA90" w:rsidR="0023694F" w:rsidRDefault="00315C71" w:rsidP="006F28F6">
      <w:pPr>
        <w:pStyle w:val="ERParagraph"/>
        <w:numPr>
          <w:ilvl w:val="0"/>
          <w:numId w:val="17"/>
        </w:numPr>
        <w:ind w:left="4253" w:hanging="567"/>
      </w:pPr>
      <w:r>
        <w:t>spaces.</w:t>
      </w:r>
    </w:p>
    <w:p w14:paraId="72D795B6" w14:textId="77777777" w:rsidR="006E12C4" w:rsidRDefault="006E12C4" w:rsidP="0042029A">
      <w:pPr>
        <w:pStyle w:val="ERParagraph"/>
      </w:pPr>
    </w:p>
    <w:p w14:paraId="035BFF26" w14:textId="549FDFE6" w:rsidR="00315C71" w:rsidRDefault="00744B34" w:rsidP="0042029A">
      <w:pPr>
        <w:pStyle w:val="ERParagraph"/>
      </w:pPr>
      <w:r w:rsidRPr="00EC3BED">
        <w:rPr>
          <w:noProof/>
        </w:rPr>
        <w:drawing>
          <wp:anchor distT="0" distB="0" distL="114300" distR="114300" simplePos="0" relativeHeight="251665920" behindDoc="1" locked="0" layoutInCell="1" allowOverlap="1" wp14:anchorId="2F5553D9" wp14:editId="3A3ABBE6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1400810" cy="1400810"/>
            <wp:effectExtent l="0" t="0" r="8890" b="0"/>
            <wp:wrapSquare wrapText="bothSides"/>
            <wp:docPr id="47247275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7275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3A9B3" w14:textId="21311623" w:rsidR="00CD7ECB" w:rsidRDefault="00CD7ECB">
      <w:pPr>
        <w:spacing w:line="240" w:lineRule="auto"/>
        <w:ind w:left="0"/>
        <w:rPr>
          <w:rFonts w:eastAsiaTheme="minorHAnsi" w:cs="Arial"/>
          <w:lang w:val="en-NZ"/>
        </w:rPr>
      </w:pPr>
    </w:p>
    <w:p w14:paraId="7879A3E6" w14:textId="62DD089A" w:rsidR="00315C71" w:rsidRDefault="00CD7ECB" w:rsidP="00283AEB">
      <w:pPr>
        <w:pStyle w:val="ERParagraph"/>
      </w:pPr>
      <w:r>
        <w:t>Our services should:</w:t>
      </w:r>
    </w:p>
    <w:p w14:paraId="44E27FC3" w14:textId="7436C101" w:rsidR="000D7D32" w:rsidRDefault="003F2BD2" w:rsidP="00283AEB">
      <w:pPr>
        <w:pStyle w:val="Listtoplevel"/>
      </w:pPr>
      <w:r>
        <w:t xml:space="preserve">be </w:t>
      </w:r>
      <w:r w:rsidR="000D7D32">
        <w:t>f</w:t>
      </w:r>
      <w:r w:rsidR="00CD7ECB">
        <w:t>air to all people</w:t>
      </w:r>
    </w:p>
    <w:p w14:paraId="4F68B732" w14:textId="622A8824" w:rsidR="000D7D32" w:rsidRDefault="00D9689B" w:rsidP="000506F7">
      <w:pPr>
        <w:pStyle w:val="Listtoplevel"/>
      </w:pPr>
      <w:r w:rsidRPr="00D9689B">
        <w:drawing>
          <wp:anchor distT="0" distB="0" distL="114300" distR="114300" simplePos="0" relativeHeight="251667968" behindDoc="1" locked="0" layoutInCell="1" allowOverlap="1" wp14:anchorId="5A87B4A4" wp14:editId="23DF0BBA">
            <wp:simplePos x="0" y="0"/>
            <wp:positionH relativeFrom="margin">
              <wp:align>left</wp:align>
            </wp:positionH>
            <wp:positionV relativeFrom="paragraph">
              <wp:posOffset>231206</wp:posOffset>
            </wp:positionV>
            <wp:extent cx="1329690" cy="1488440"/>
            <wp:effectExtent l="0" t="0" r="3810" b="0"/>
            <wp:wrapSquare wrapText="bothSides"/>
            <wp:docPr id="20192457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4572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40D">
        <w:t>in</w:t>
      </w:r>
      <w:r w:rsidR="00474F0A">
        <w:t>volv</w:t>
      </w:r>
      <w:r w:rsidR="00A2440D">
        <w:t>e everyone</w:t>
      </w:r>
    </w:p>
    <w:p w14:paraId="4BD0D88B" w14:textId="7A2E4D2A" w:rsidR="00A2440D" w:rsidRDefault="00A2440D" w:rsidP="00283AEB">
      <w:pPr>
        <w:pStyle w:val="Listtoplevel"/>
      </w:pPr>
      <w:r>
        <w:t>make everyone feel safe.</w:t>
      </w:r>
    </w:p>
    <w:p w14:paraId="60D5316A" w14:textId="257EE5A2" w:rsidR="00283AEB" w:rsidRDefault="00283AEB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7EA898C4" w14:textId="203A672F" w:rsidR="004129A8" w:rsidRDefault="00384D3E" w:rsidP="00283AEB">
      <w:pPr>
        <w:pStyle w:val="ERParagraph"/>
      </w:pPr>
      <w:r w:rsidRPr="00283AEB"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68143D82" wp14:editId="4FAB10A9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1454785" cy="1454785"/>
            <wp:effectExtent l="0" t="0" r="0" b="0"/>
            <wp:wrapNone/>
            <wp:docPr id="1415420308" name="Picture 14154203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20308" name="Picture 14154203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9A8" w:rsidRPr="00283AEB">
        <w:t>Disabled</w:t>
      </w:r>
      <w:r w:rsidR="004129A8">
        <w:t xml:space="preserve"> artists</w:t>
      </w:r>
      <w:r w:rsidR="004F27E4">
        <w:t xml:space="preserve"> should be able to</w:t>
      </w:r>
      <w:r w:rsidR="004129A8">
        <w:t>:</w:t>
      </w:r>
    </w:p>
    <w:p w14:paraId="63B6709B" w14:textId="2528EB38" w:rsidR="004129A8" w:rsidRDefault="004129A8" w:rsidP="00283AEB">
      <w:pPr>
        <w:pStyle w:val="Listtoplevel"/>
      </w:pPr>
      <w:r>
        <w:t>be seen</w:t>
      </w:r>
    </w:p>
    <w:p w14:paraId="6CAC6F75" w14:textId="69DF4605" w:rsidR="004129A8" w:rsidRDefault="00744B34" w:rsidP="00283AEB">
      <w:pPr>
        <w:pStyle w:val="Listtoplevel"/>
      </w:pPr>
      <w:r w:rsidRPr="009F5336">
        <w:drawing>
          <wp:anchor distT="0" distB="0" distL="114300" distR="114300" simplePos="0" relativeHeight="251672064" behindDoc="1" locked="0" layoutInCell="1" allowOverlap="1" wp14:anchorId="0E41344B" wp14:editId="28382222">
            <wp:simplePos x="0" y="0"/>
            <wp:positionH relativeFrom="margin">
              <wp:posOffset>192405</wp:posOffset>
            </wp:positionH>
            <wp:positionV relativeFrom="paragraph">
              <wp:posOffset>641350</wp:posOffset>
            </wp:positionV>
            <wp:extent cx="1229995" cy="1339215"/>
            <wp:effectExtent l="0" t="0" r="8255" b="0"/>
            <wp:wrapSquare wrapText="bothSides"/>
            <wp:docPr id="139558516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8516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EC">
        <w:t>make art that people can enjoy</w:t>
      </w:r>
    </w:p>
    <w:p w14:paraId="48F8483E" w14:textId="7306E07E" w:rsidR="005E1FC1" w:rsidRDefault="004F27E4" w:rsidP="00616CF8">
      <w:pPr>
        <w:pStyle w:val="Listtoplevel"/>
      </w:pPr>
      <w:r>
        <w:t>be</w:t>
      </w:r>
      <w:r w:rsidR="000B06EC">
        <w:t xml:space="preserve"> </w:t>
      </w:r>
      <w:r w:rsidR="0046677F">
        <w:t xml:space="preserve">treated as well </w:t>
      </w:r>
      <w:r w:rsidR="004129A8">
        <w:t xml:space="preserve">as </w:t>
      </w:r>
      <w:r w:rsidR="0039699B">
        <w:t>other</w:t>
      </w:r>
      <w:r w:rsidR="005B7BC4">
        <w:t xml:space="preserve"> artists.</w:t>
      </w:r>
    </w:p>
    <w:p w14:paraId="0182C3F4" w14:textId="77777777" w:rsidR="004129A8" w:rsidRDefault="004129A8" w:rsidP="004129A8">
      <w:pPr>
        <w:pStyle w:val="ERParagraph"/>
      </w:pPr>
    </w:p>
    <w:p w14:paraId="05128429" w14:textId="336427EA" w:rsidR="004129A8" w:rsidRPr="0042029A" w:rsidRDefault="004129A8" w:rsidP="004129A8">
      <w:pPr>
        <w:pStyle w:val="ERParagraph"/>
      </w:pPr>
    </w:p>
    <w:p w14:paraId="1714DA20" w14:textId="7B22E1B9" w:rsidR="00147112" w:rsidRDefault="00963E72" w:rsidP="000B06EC">
      <w:pPr>
        <w:pStyle w:val="ERParagraph"/>
      </w:pPr>
      <w:r w:rsidRPr="000B06EC">
        <w:rPr>
          <w:noProof/>
        </w:rPr>
        <w:drawing>
          <wp:anchor distT="0" distB="0" distL="114300" distR="114300" simplePos="0" relativeHeight="251674112" behindDoc="0" locked="0" layoutInCell="1" allowOverlap="1" wp14:anchorId="6F752B55" wp14:editId="4602D6DC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1895475" cy="1264285"/>
            <wp:effectExtent l="0" t="0" r="9525" b="0"/>
            <wp:wrapSquare wrapText="bothSides"/>
            <wp:docPr id="2016272833" name="Picture 2016272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72833" name="Picture 2016272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12" w:rsidRPr="000B06EC">
        <w:t>All</w:t>
      </w:r>
      <w:r w:rsidR="00147112" w:rsidRPr="0042029A">
        <w:t xml:space="preserve"> New Zealanders</w:t>
      </w:r>
      <w:r w:rsidR="00147112">
        <w:t xml:space="preserve"> </w:t>
      </w:r>
      <w:r w:rsidR="0081059A">
        <w:t xml:space="preserve">should be able to </w:t>
      </w:r>
      <w:r w:rsidR="000B06EC">
        <w:t>enjoy</w:t>
      </w:r>
      <w:r w:rsidR="00147112">
        <w:t xml:space="preserve"> the work we support in:</w:t>
      </w:r>
    </w:p>
    <w:p w14:paraId="09D13317" w14:textId="6707E857" w:rsidR="00147112" w:rsidRDefault="005820F1" w:rsidP="000B06EC">
      <w:pPr>
        <w:pStyle w:val="Listtoplevel"/>
      </w:pPr>
      <w:r>
        <w:t>t</w:t>
      </w:r>
      <w:r w:rsidR="00147112">
        <w:t>he arts</w:t>
      </w:r>
    </w:p>
    <w:p w14:paraId="7D08E083" w14:textId="7AF93E60" w:rsidR="005820F1" w:rsidRDefault="005E1FC1" w:rsidP="000B06EC">
      <w:pPr>
        <w:pStyle w:val="Listtoplevel"/>
      </w:pPr>
      <w:r w:rsidRPr="0042029A">
        <w:t>ngā toi Māori</w:t>
      </w:r>
      <w:r w:rsidR="005F71BF">
        <w:t xml:space="preserve"> / Māori arts</w:t>
      </w:r>
      <w:r w:rsidRPr="0042029A">
        <w:t>.</w:t>
      </w:r>
    </w:p>
    <w:p w14:paraId="485DAE1C" w14:textId="77777777" w:rsidR="005820F1" w:rsidRDefault="005820F1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26D80863" w14:textId="3A3BA68E" w:rsidR="00BC7EF8" w:rsidRDefault="00F07FEE" w:rsidP="00C2561B">
      <w:pPr>
        <w:pStyle w:val="Heading1"/>
      </w:pPr>
      <w:r>
        <w:lastRenderedPageBreak/>
        <w:t>How we wrote the Accessibility Policy</w:t>
      </w:r>
    </w:p>
    <w:p w14:paraId="35233A6C" w14:textId="77777777" w:rsidR="00AB49AC" w:rsidRDefault="00AB49AC" w:rsidP="00BC7EF8"/>
    <w:p w14:paraId="402DEA76" w14:textId="2463127C" w:rsidR="00AB49AC" w:rsidRDefault="00744B34" w:rsidP="00BC7EF8">
      <w:r>
        <w:rPr>
          <w:noProof/>
        </w:rPr>
        <w:drawing>
          <wp:anchor distT="0" distB="0" distL="114300" distR="114300" simplePos="0" relativeHeight="252276736" behindDoc="1" locked="0" layoutInCell="1" allowOverlap="1" wp14:anchorId="65221A2B" wp14:editId="43A21268">
            <wp:simplePos x="0" y="0"/>
            <wp:positionH relativeFrom="column">
              <wp:posOffset>-168275</wp:posOffset>
            </wp:positionH>
            <wp:positionV relativeFrom="paragraph">
              <wp:posOffset>361315</wp:posOffset>
            </wp:positionV>
            <wp:extent cx="2160905" cy="1151890"/>
            <wp:effectExtent l="0" t="0" r="0" b="0"/>
            <wp:wrapSquare wrapText="bothSides"/>
            <wp:docPr id="4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E77CC" w14:textId="52379A12" w:rsidR="00C2561B" w:rsidRDefault="00AB49AC" w:rsidP="00BC7EF8">
      <w:pPr>
        <w:rPr>
          <w:b/>
          <w:bCs/>
        </w:rPr>
      </w:pPr>
      <w:r>
        <w:t xml:space="preserve">To write our </w:t>
      </w:r>
      <w:r w:rsidR="0069306A">
        <w:t xml:space="preserve">accessibility policy </w:t>
      </w:r>
      <w:r>
        <w:t xml:space="preserve">we worked with </w:t>
      </w:r>
      <w:r w:rsidR="00262C32">
        <w:t xml:space="preserve">the </w:t>
      </w:r>
      <w:r w:rsidR="00262C32" w:rsidRPr="007B7501">
        <w:rPr>
          <w:b/>
          <w:bCs/>
        </w:rPr>
        <w:t>Creative New Zealand Manga Tipua</w:t>
      </w:r>
      <w:r w:rsidR="00262C32" w:rsidRPr="007B7501">
        <w:rPr>
          <w:b/>
          <w:bCs/>
          <w:i/>
          <w:iCs/>
        </w:rPr>
        <w:t xml:space="preserve"> </w:t>
      </w:r>
      <w:r w:rsidR="00262C32" w:rsidRPr="007B7501">
        <w:rPr>
          <w:b/>
          <w:bCs/>
        </w:rPr>
        <w:t>Accessibility Reference Group</w:t>
      </w:r>
      <w:r w:rsidR="00262C32">
        <w:rPr>
          <w:b/>
          <w:bCs/>
        </w:rPr>
        <w:t>.</w:t>
      </w:r>
    </w:p>
    <w:p w14:paraId="7D2E3E8B" w14:textId="2BA07DC8" w:rsidR="00262C32" w:rsidRDefault="00262C32" w:rsidP="00BC7EF8"/>
    <w:p w14:paraId="1CB551E6" w14:textId="4CED6EE7" w:rsidR="009D4C5D" w:rsidRDefault="007104B9" w:rsidP="00BC7EF8"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395AC65B" wp14:editId="5CF64BDB">
                <wp:simplePos x="0" y="0"/>
                <wp:positionH relativeFrom="column">
                  <wp:posOffset>2232561</wp:posOffset>
                </wp:positionH>
                <wp:positionV relativeFrom="paragraph">
                  <wp:posOffset>193461</wp:posOffset>
                </wp:positionV>
                <wp:extent cx="3368040" cy="4667002"/>
                <wp:effectExtent l="0" t="0" r="3810" b="635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4667002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0F015" id="Rectangle 3" o:spid="_x0000_s1026" style="position:absolute;margin-left:175.8pt;margin-top:15.25pt;width:265.2pt;height:367.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" fillcolor="#ffecaf" stroked="f" strokeweight="1pt"/>
            </w:pict>
          </mc:Fallback>
        </mc:AlternateContent>
      </w:r>
      <w:r w:rsidR="002968B3">
        <w:rPr>
          <w:rFonts w:ascii="Segoe UI" w:eastAsiaTheme="minorHAnsi" w:hAnsi="Segoe UI" w:cs="Segoe UI"/>
          <w:noProof/>
          <w:sz w:val="18"/>
          <w:szCs w:val="18"/>
          <w:lang w:val="en-NZ"/>
        </w:rPr>
        <w:drawing>
          <wp:anchor distT="0" distB="0" distL="114300" distR="114300" simplePos="0" relativeHeight="252024832" behindDoc="0" locked="0" layoutInCell="1" allowOverlap="1" wp14:anchorId="5A68C9DC" wp14:editId="15F1166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62560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F9187" w14:textId="5E25D8B2" w:rsidR="00980CB3" w:rsidRDefault="00262C32" w:rsidP="00C14997">
      <w:pPr>
        <w:ind w:right="118"/>
        <w:rPr>
          <w:rFonts w:eastAsiaTheme="minorHAnsi" w:cs="Arial"/>
          <w:szCs w:val="32"/>
        </w:rPr>
      </w:pPr>
      <w:r>
        <w:t xml:space="preserve">The </w:t>
      </w:r>
      <w:r w:rsidRPr="007B7501">
        <w:rPr>
          <w:b/>
          <w:bCs/>
        </w:rPr>
        <w:t>Creative New Zealand Manga Tipua</w:t>
      </w:r>
      <w:r w:rsidRPr="007B7501">
        <w:rPr>
          <w:b/>
          <w:bCs/>
          <w:i/>
          <w:iCs/>
        </w:rPr>
        <w:t xml:space="preserve"> </w:t>
      </w:r>
      <w:r w:rsidRPr="007B7501">
        <w:rPr>
          <w:b/>
          <w:bCs/>
        </w:rPr>
        <w:t>Accessibility Reference Group</w:t>
      </w:r>
      <w:r w:rsidRPr="00867F37">
        <w:rPr>
          <w:rFonts w:eastAsiaTheme="minorHAnsi" w:cs="Arial"/>
          <w:szCs w:val="32"/>
        </w:rPr>
        <w:t xml:space="preserve"> </w:t>
      </w:r>
      <w:r w:rsidR="00867F37" w:rsidRPr="00867F37">
        <w:rPr>
          <w:rFonts w:eastAsiaTheme="minorHAnsi" w:cs="Arial"/>
          <w:szCs w:val="32"/>
        </w:rPr>
        <w:t>wa</w:t>
      </w:r>
      <w:r w:rsidR="00980CB3">
        <w:rPr>
          <w:rFonts w:eastAsiaTheme="minorHAnsi" w:cs="Arial"/>
          <w:szCs w:val="32"/>
        </w:rPr>
        <w:t>s made up of people who are:</w:t>
      </w:r>
    </w:p>
    <w:p w14:paraId="443A0552" w14:textId="6E27709F" w:rsidR="005568F5" w:rsidRPr="005568F5" w:rsidRDefault="00213757" w:rsidP="00FB7FD5">
      <w:pPr>
        <w:pStyle w:val="ListParagraph"/>
        <w:numPr>
          <w:ilvl w:val="0"/>
          <w:numId w:val="22"/>
        </w:numPr>
        <w:ind w:right="118"/>
        <w:rPr>
          <w:rFonts w:cs="Arial"/>
          <w:szCs w:val="32"/>
        </w:rPr>
      </w:pPr>
      <w:r w:rsidRPr="00BB65AA">
        <w:rPr>
          <w:noProof/>
        </w:rPr>
        <w:drawing>
          <wp:anchor distT="0" distB="0" distL="114300" distR="114300" simplePos="0" relativeHeight="251628032" behindDoc="1" locked="0" layoutInCell="1" allowOverlap="1" wp14:anchorId="4C8AA461" wp14:editId="0CEE0152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1531620" cy="1531620"/>
            <wp:effectExtent l="0" t="0" r="0" b="0"/>
            <wp:wrapSquare wrapText="bothSides"/>
            <wp:docPr id="6940792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792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98">
        <w:t>T</w:t>
      </w:r>
      <w:r w:rsidR="005568F5" w:rsidRPr="0046470D">
        <w:t>uri Māori</w:t>
      </w:r>
      <w:r w:rsidR="005568F5">
        <w:t xml:space="preserve"> / Deaf Māori</w:t>
      </w:r>
    </w:p>
    <w:p w14:paraId="3AFB7968" w14:textId="5AFF8806" w:rsidR="005568F5" w:rsidRPr="005568F5" w:rsidRDefault="005568F5" w:rsidP="00FB7FD5">
      <w:pPr>
        <w:pStyle w:val="ListParagraph"/>
        <w:numPr>
          <w:ilvl w:val="0"/>
          <w:numId w:val="22"/>
        </w:numPr>
        <w:ind w:right="118"/>
        <w:rPr>
          <w:rFonts w:cs="Arial"/>
          <w:szCs w:val="32"/>
        </w:rPr>
      </w:pPr>
      <w:r w:rsidRPr="0046470D">
        <w:t>tāngata whaikaha Māori</w:t>
      </w:r>
      <w:r>
        <w:t xml:space="preserve"> / disabled Māori</w:t>
      </w:r>
    </w:p>
    <w:p w14:paraId="71ADCAF4" w14:textId="47062B29" w:rsidR="005568F5" w:rsidRPr="005568F5" w:rsidRDefault="007104B9" w:rsidP="00FB7FD5">
      <w:pPr>
        <w:pStyle w:val="ListParagraph"/>
        <w:numPr>
          <w:ilvl w:val="0"/>
          <w:numId w:val="22"/>
        </w:numPr>
        <w:ind w:right="118"/>
        <w:rPr>
          <w:rFonts w:cs="Arial"/>
          <w:szCs w:val="32"/>
        </w:rPr>
      </w:pPr>
      <w:r w:rsidRPr="002340BE">
        <w:rPr>
          <w:noProof/>
        </w:rPr>
        <w:drawing>
          <wp:anchor distT="0" distB="0" distL="114300" distR="114300" simplePos="0" relativeHeight="251629056" behindDoc="1" locked="0" layoutInCell="1" allowOverlap="1" wp14:anchorId="67EBFF6D" wp14:editId="6946B241">
            <wp:simplePos x="0" y="0"/>
            <wp:positionH relativeFrom="column">
              <wp:posOffset>248920</wp:posOffset>
            </wp:positionH>
            <wp:positionV relativeFrom="paragraph">
              <wp:posOffset>315595</wp:posOffset>
            </wp:positionV>
            <wp:extent cx="1246505" cy="1246505"/>
            <wp:effectExtent l="0" t="0" r="0" b="0"/>
            <wp:wrapSquare wrapText="bothSides"/>
            <wp:docPr id="116284104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4104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8F5" w:rsidRPr="00E95079">
        <w:t xml:space="preserve">disabled arts </w:t>
      </w:r>
      <w:r w:rsidR="005568F5">
        <w:t>leaders</w:t>
      </w:r>
    </w:p>
    <w:p w14:paraId="4BDBA637" w14:textId="0B81BC0C" w:rsidR="00867F37" w:rsidRPr="00980CB3" w:rsidRDefault="005568F5" w:rsidP="00FB7FD5">
      <w:pPr>
        <w:pStyle w:val="ListParagraph"/>
        <w:numPr>
          <w:ilvl w:val="0"/>
          <w:numId w:val="22"/>
        </w:numPr>
        <w:ind w:right="118"/>
        <w:rPr>
          <w:rFonts w:cs="Arial"/>
          <w:szCs w:val="32"/>
        </w:rPr>
      </w:pPr>
      <w:r w:rsidRPr="00E95079">
        <w:t>disability rights leaders</w:t>
      </w:r>
      <w:r w:rsidR="00867F37" w:rsidRPr="00980CB3">
        <w:rPr>
          <w:rFonts w:cs="Arial"/>
          <w:szCs w:val="32"/>
        </w:rPr>
        <w:t>.</w:t>
      </w:r>
      <w:r w:rsidR="00867F37" w:rsidRPr="00867F37">
        <w:rPr>
          <w:noProof/>
        </w:rPr>
        <w:t xml:space="preserve"> </w:t>
      </w:r>
    </w:p>
    <w:p w14:paraId="25B9012C" w14:textId="77777777" w:rsidR="00867F37" w:rsidRDefault="00867F37" w:rsidP="00BC7EF8"/>
    <w:p w14:paraId="44BD4AB6" w14:textId="57DEF37B" w:rsidR="00E63E1A" w:rsidRDefault="002968B3" w:rsidP="00BC7EF8">
      <w:r w:rsidRPr="00AC4B39">
        <w:rPr>
          <w:rFonts w:cs="Arial"/>
          <w:noProof/>
          <w:color w:val="222222"/>
          <w:szCs w:val="32"/>
          <w:lang w:val="en-NZ"/>
        </w:rPr>
        <w:lastRenderedPageBreak/>
        <w:drawing>
          <wp:anchor distT="0" distB="0" distL="114300" distR="114300" simplePos="0" relativeHeight="252223488" behindDoc="0" locked="0" layoutInCell="1" allowOverlap="1" wp14:anchorId="521D8DC6" wp14:editId="46733555">
            <wp:simplePos x="0" y="0"/>
            <wp:positionH relativeFrom="margin">
              <wp:align>left</wp:align>
            </wp:positionH>
            <wp:positionV relativeFrom="paragraph">
              <wp:posOffset>11850</wp:posOffset>
            </wp:positionV>
            <wp:extent cx="1390015" cy="1089660"/>
            <wp:effectExtent l="0" t="0" r="635" b="0"/>
            <wp:wrapSquare wrapText="bothSides"/>
            <wp:docPr id="742870738" name="Picture 7428707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70738" name="Picture 7428707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E1A">
        <w:t xml:space="preserve">To write the policy </w:t>
      </w:r>
      <w:r w:rsidR="003565CD">
        <w:t>we</w:t>
      </w:r>
      <w:r w:rsidR="00116875">
        <w:t xml:space="preserve"> also talked to</w:t>
      </w:r>
      <w:r w:rsidR="007E7F32">
        <w:t>:</w:t>
      </w:r>
      <w:r w:rsidR="00116875">
        <w:t xml:space="preserve"> </w:t>
      </w:r>
    </w:p>
    <w:p w14:paraId="261A5A42" w14:textId="6A93CC7E" w:rsidR="00E63E1A" w:rsidRDefault="00BA54BB" w:rsidP="00FB7FD5">
      <w:pPr>
        <w:pStyle w:val="ListParagraph"/>
        <w:numPr>
          <w:ilvl w:val="0"/>
          <w:numId w:val="23"/>
        </w:numPr>
        <w:ind w:left="4253" w:hanging="567"/>
      </w:pPr>
      <w:r w:rsidRPr="00BA54BB">
        <w:rPr>
          <w:noProof/>
        </w:rPr>
        <w:drawing>
          <wp:anchor distT="0" distB="0" distL="114300" distR="114300" simplePos="0" relativeHeight="252282880" behindDoc="1" locked="0" layoutInCell="1" allowOverlap="1" wp14:anchorId="0D50887A" wp14:editId="5B173AAA">
            <wp:simplePos x="0" y="0"/>
            <wp:positionH relativeFrom="margin">
              <wp:align>left</wp:align>
            </wp:positionH>
            <wp:positionV relativeFrom="paragraph">
              <wp:posOffset>628625</wp:posOffset>
            </wp:positionV>
            <wp:extent cx="1650365" cy="1650365"/>
            <wp:effectExtent l="0" t="0" r="0" b="6985"/>
            <wp:wrapSquare wrapText="bothSides"/>
            <wp:docPr id="13537987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9875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1A" w:rsidRPr="00E95079">
        <w:t xml:space="preserve">Deaf </w:t>
      </w:r>
      <w:r w:rsidR="00E63E1A">
        <w:t>artists</w:t>
      </w:r>
    </w:p>
    <w:p w14:paraId="1D8FF57F" w14:textId="630C5132" w:rsidR="00E63E1A" w:rsidRDefault="00E63E1A" w:rsidP="00FB7FD5">
      <w:pPr>
        <w:pStyle w:val="ListParagraph"/>
        <w:numPr>
          <w:ilvl w:val="0"/>
          <w:numId w:val="23"/>
        </w:numPr>
        <w:ind w:left="4253" w:hanging="567"/>
      </w:pPr>
      <w:r w:rsidRPr="00E95079">
        <w:t xml:space="preserve">disabled artists </w:t>
      </w:r>
    </w:p>
    <w:p w14:paraId="428DFD53" w14:textId="7E11E126" w:rsidR="00E63E1A" w:rsidRDefault="00E63E1A" w:rsidP="00FB7FD5">
      <w:pPr>
        <w:pStyle w:val="ListParagraph"/>
        <w:numPr>
          <w:ilvl w:val="0"/>
          <w:numId w:val="23"/>
        </w:numPr>
        <w:ind w:left="4253" w:hanging="567"/>
      </w:pPr>
      <w:r w:rsidRPr="00E95079">
        <w:t>disability arts</w:t>
      </w:r>
      <w:r>
        <w:t xml:space="preserve"> groups</w:t>
      </w:r>
    </w:p>
    <w:p w14:paraId="0CEB8743" w14:textId="26BAFF23" w:rsidR="00E63E1A" w:rsidRDefault="00BD59B0" w:rsidP="00FB7FD5">
      <w:pPr>
        <w:pStyle w:val="ListParagraph"/>
        <w:numPr>
          <w:ilvl w:val="0"/>
          <w:numId w:val="23"/>
        </w:numPr>
        <w:ind w:left="4253" w:hanging="567"/>
      </w:pPr>
      <w:r w:rsidRPr="00BD59B0">
        <w:rPr>
          <w:noProof/>
        </w:rPr>
        <w:drawing>
          <wp:anchor distT="0" distB="0" distL="114300" distR="114300" simplePos="0" relativeHeight="252284928" behindDoc="1" locked="0" layoutInCell="1" allowOverlap="1" wp14:anchorId="100BEFCA" wp14:editId="2532630D">
            <wp:simplePos x="0" y="0"/>
            <wp:positionH relativeFrom="margin">
              <wp:align>left</wp:align>
            </wp:positionH>
            <wp:positionV relativeFrom="paragraph">
              <wp:posOffset>664952</wp:posOffset>
            </wp:positionV>
            <wp:extent cx="1776066" cy="1294411"/>
            <wp:effectExtent l="0" t="0" r="0" b="1270"/>
            <wp:wrapSquare wrapText="bothSides"/>
            <wp:docPr id="33642426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2426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66" cy="12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1A">
        <w:t>disability</w:t>
      </w:r>
      <w:r w:rsidR="00E63E1A" w:rsidRPr="00E95079">
        <w:t xml:space="preserve"> rights</w:t>
      </w:r>
      <w:r w:rsidR="00E63E1A">
        <w:t xml:space="preserve"> groups</w:t>
      </w:r>
    </w:p>
    <w:p w14:paraId="6939C405" w14:textId="4C6701C0" w:rsidR="00C2561B" w:rsidRDefault="00E63E1A" w:rsidP="00FB7FD5">
      <w:pPr>
        <w:pStyle w:val="ListParagraph"/>
        <w:numPr>
          <w:ilvl w:val="0"/>
          <w:numId w:val="11"/>
        </w:numPr>
        <w:ind w:left="4253" w:hanging="567"/>
      </w:pPr>
      <w:r>
        <w:t xml:space="preserve">disability </w:t>
      </w:r>
      <w:r w:rsidRPr="00E95079">
        <w:t xml:space="preserve">advocacy organisations. </w:t>
      </w:r>
      <w:r w:rsidR="00BC7EF8">
        <w:t xml:space="preserve"> </w:t>
      </w:r>
    </w:p>
    <w:p w14:paraId="215B9A9C" w14:textId="74B2D0AE" w:rsidR="001105ED" w:rsidRDefault="001105ED" w:rsidP="00C2561B"/>
    <w:p w14:paraId="1E131EE2" w14:textId="77777777" w:rsidR="003E4252" w:rsidRDefault="003E4252" w:rsidP="00C2561B"/>
    <w:p w14:paraId="0E452ABF" w14:textId="75198465" w:rsidR="0010267B" w:rsidRDefault="0010267B">
      <w:pPr>
        <w:spacing w:line="240" w:lineRule="auto"/>
        <w:ind w:left="0"/>
      </w:pPr>
      <w:r>
        <w:br w:type="page"/>
      </w:r>
    </w:p>
    <w:p w14:paraId="046B1006" w14:textId="51C9EBA8" w:rsidR="003E4252" w:rsidRDefault="00744B34" w:rsidP="00C2561B">
      <w:r w:rsidRPr="00A844CD"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2441600" behindDoc="1" locked="0" layoutInCell="1" allowOverlap="1" wp14:anchorId="53CFC1DA" wp14:editId="23AAE911">
            <wp:simplePos x="0" y="0"/>
            <wp:positionH relativeFrom="margin">
              <wp:posOffset>-747395</wp:posOffset>
            </wp:positionH>
            <wp:positionV relativeFrom="paragraph">
              <wp:posOffset>-412750</wp:posOffset>
            </wp:positionV>
            <wp:extent cx="2569210" cy="181546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9201" name="Picture 383389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52">
        <w:t>To write the policy we also followed the ideas in</w:t>
      </w:r>
      <w:r w:rsidR="00A046F6">
        <w:t xml:space="preserve"> 4 main documents:</w:t>
      </w:r>
    </w:p>
    <w:p w14:paraId="5D1666E3" w14:textId="481222B0" w:rsidR="00E8048F" w:rsidRDefault="00744B34" w:rsidP="00916C9F">
      <w:pPr>
        <w:pStyle w:val="Listtoplevel"/>
        <w:rPr>
          <w:b/>
          <w:bCs/>
        </w:rPr>
      </w:pPr>
      <w:r>
        <w:drawing>
          <wp:anchor distT="0" distB="0" distL="114300" distR="114300" simplePos="0" relativeHeight="252437504" behindDoc="1" locked="0" layoutInCell="1" allowOverlap="1" wp14:anchorId="4C3F376E" wp14:editId="4031BBA7">
            <wp:simplePos x="0" y="0"/>
            <wp:positionH relativeFrom="margin">
              <wp:align>left</wp:align>
            </wp:positionH>
            <wp:positionV relativeFrom="paragraph">
              <wp:posOffset>745490</wp:posOffset>
            </wp:positionV>
            <wp:extent cx="1127125" cy="1627505"/>
            <wp:effectExtent l="19050" t="19050" r="15875" b="10795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504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/>
                    <a:srcRect l="44596" t="11005" r="23189" b="6240"/>
                    <a:stretch/>
                  </pic:blipFill>
                  <pic:spPr bwMode="auto">
                    <a:xfrm>
                      <a:off x="0" y="0"/>
                      <a:ext cx="1127125" cy="1627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67B" w:rsidRPr="00744B34">
        <w:rPr>
          <w:b/>
          <w:bCs/>
        </w:rPr>
        <w:t>Te Tiriti o Waitangi</w:t>
      </w:r>
      <w:r w:rsidRPr="00744B34">
        <w:rPr>
          <w:b/>
          <w:bCs/>
        </w:rPr>
        <w:t xml:space="preserve"> / </w:t>
      </w:r>
      <w:r w:rsidR="0069306A">
        <w:rPr>
          <w:b/>
          <w:bCs/>
        </w:rPr>
        <w:t xml:space="preserve">The </w:t>
      </w:r>
      <w:r w:rsidRPr="00744B34">
        <w:rPr>
          <w:b/>
          <w:bCs/>
        </w:rPr>
        <w:t>Treaty of Waitangi</w:t>
      </w:r>
    </w:p>
    <w:p w14:paraId="0CAC622E" w14:textId="0C65780F" w:rsidR="00744B34" w:rsidRPr="00744B34" w:rsidRDefault="00744B34" w:rsidP="00744B34">
      <w:pPr>
        <w:pStyle w:val="Listtoplevel"/>
        <w:rPr>
          <w:b/>
          <w:bCs/>
        </w:rPr>
      </w:pPr>
      <w:r w:rsidRPr="00744B34">
        <w:rPr>
          <w:rFonts w:cstheme="minorHAnsi"/>
          <w:b/>
          <w:bCs/>
          <w:szCs w:val="28"/>
        </w:rPr>
        <w:t>New Zealand Disability Strategy</w:t>
      </w:r>
    </w:p>
    <w:p w14:paraId="588700C6" w14:textId="6F387144" w:rsidR="00744B34" w:rsidRPr="00744B34" w:rsidRDefault="00D321E9" w:rsidP="00744B34">
      <w:pPr>
        <w:pStyle w:val="Listtoplevel"/>
        <w:rPr>
          <w:b/>
          <w:bCs/>
        </w:rPr>
      </w:pPr>
      <w:r w:rsidRPr="00E85A98">
        <w:rPr>
          <w:rFonts w:cs="Arial"/>
          <w:szCs w:val="32"/>
          <w:lang w:eastAsia="en-NZ"/>
        </w:rPr>
        <w:drawing>
          <wp:anchor distT="0" distB="0" distL="114300" distR="114300" simplePos="0" relativeHeight="252468224" behindDoc="1" locked="0" layoutInCell="1" allowOverlap="1" wp14:anchorId="6673BEDC" wp14:editId="016DE5DA">
            <wp:simplePos x="0" y="0"/>
            <wp:positionH relativeFrom="margin">
              <wp:posOffset>24765</wp:posOffset>
            </wp:positionH>
            <wp:positionV relativeFrom="paragraph">
              <wp:posOffset>562610</wp:posOffset>
            </wp:positionV>
            <wp:extent cx="1496060" cy="1496060"/>
            <wp:effectExtent l="0" t="0" r="8890" b="8890"/>
            <wp:wrapSquare wrapText="bothSides"/>
            <wp:docPr id="2059860256" name="Picture 2059860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B34" w:rsidRPr="00744B34">
        <w:rPr>
          <w:b/>
          <w:bCs/>
        </w:rPr>
        <w:t>United Nations Convention on the Rights of Persons with Disabilities / UNCRPD</w:t>
      </w:r>
    </w:p>
    <w:p w14:paraId="3599AC51" w14:textId="03F48AEA" w:rsidR="00744B34" w:rsidRPr="00744B34" w:rsidRDefault="00744B34" w:rsidP="00916C9F">
      <w:pPr>
        <w:pStyle w:val="Listtoplevel"/>
        <w:rPr>
          <w:b/>
          <w:bCs/>
        </w:rPr>
      </w:pPr>
      <w:r w:rsidRPr="005D6278">
        <w:rPr>
          <w:b/>
          <w:bCs/>
        </w:rPr>
        <w:t>Arts Council of New Zealand Toi Aotearoa Act 2014.</w:t>
      </w:r>
    </w:p>
    <w:p w14:paraId="579A9471" w14:textId="5781D6AC" w:rsidR="001A4C7E" w:rsidRDefault="006140DA" w:rsidP="00CA5014">
      <w:pPr>
        <w:rPr>
          <w:rFonts w:cstheme="minorHAnsi"/>
          <w:b/>
          <w:bCs/>
          <w:szCs w:val="28"/>
        </w:rPr>
      </w:pPr>
      <w:r w:rsidRPr="00A844CD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18816" behindDoc="0" locked="0" layoutInCell="1" allowOverlap="1" wp14:anchorId="1748123C" wp14:editId="7076C94D">
            <wp:simplePos x="0" y="0"/>
            <wp:positionH relativeFrom="margin">
              <wp:posOffset>-480060</wp:posOffset>
            </wp:positionH>
            <wp:positionV relativeFrom="paragraph">
              <wp:posOffset>124460</wp:posOffset>
            </wp:positionV>
            <wp:extent cx="2496185" cy="1764030"/>
            <wp:effectExtent l="0" t="0" r="0" b="0"/>
            <wp:wrapSquare wrapText="bothSides"/>
            <wp:docPr id="383389201" name="Picture 383389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9201" name="Picture 383389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3F5C3" w14:textId="1CA095AB" w:rsidR="00CA5014" w:rsidRDefault="001A4C7E" w:rsidP="00CA5014">
      <w:pPr>
        <w:rPr>
          <w:rFonts w:cstheme="minorHAnsi"/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1B087448" wp14:editId="74DD5E3A">
                <wp:simplePos x="0" y="0"/>
                <wp:positionH relativeFrom="column">
                  <wp:posOffset>2395220</wp:posOffset>
                </wp:positionH>
                <wp:positionV relativeFrom="paragraph">
                  <wp:posOffset>263525</wp:posOffset>
                </wp:positionV>
                <wp:extent cx="3368040" cy="2600960"/>
                <wp:effectExtent l="0" t="0" r="3810" b="8890"/>
                <wp:wrapNone/>
                <wp:docPr id="97999374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60096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5D197" id="Rectangle 3" o:spid="_x0000_s1026" style="position:absolute;margin-left:188.6pt;margin-top:20.75pt;width:265.2pt;height:204.8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" fillcolor="#ffecaf" stroked="f" strokeweight="1pt"/>
            </w:pict>
          </mc:Fallback>
        </mc:AlternateContent>
      </w:r>
    </w:p>
    <w:p w14:paraId="192A061E" w14:textId="0F758701" w:rsidR="00D15AEB" w:rsidRDefault="00D15AEB" w:rsidP="00D15AEB">
      <w:pPr>
        <w:pStyle w:val="EasyRead2"/>
        <w:spacing w:after="0" w:line="360" w:lineRule="auto"/>
        <w:ind w:left="4253"/>
        <w:jc w:val="left"/>
        <w:rPr>
          <w:b w:val="0"/>
          <w:bCs w:val="0"/>
          <w:sz w:val="32"/>
          <w:szCs w:val="32"/>
        </w:rPr>
      </w:pPr>
      <w:r w:rsidRPr="003E34DD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="006140DA" w:rsidRPr="006140DA">
        <w:rPr>
          <w:sz w:val="32"/>
          <w:szCs w:val="32"/>
        </w:rPr>
        <w:t>/ The Treaty of Waitangi</w:t>
      </w:r>
      <w:r w:rsidR="006140DA"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</w:rPr>
        <w:t xml:space="preserve">is </w:t>
      </w:r>
      <w:r w:rsidRPr="007E64A9">
        <w:rPr>
          <w:b w:val="0"/>
          <w:bCs w:val="0"/>
          <w:sz w:val="32"/>
          <w:szCs w:val="32"/>
        </w:rPr>
        <w:t>an important agreement between</w:t>
      </w:r>
      <w:r>
        <w:rPr>
          <w:b w:val="0"/>
          <w:bCs w:val="0"/>
          <w:sz w:val="32"/>
          <w:szCs w:val="32"/>
        </w:rPr>
        <w:t>:</w:t>
      </w:r>
    </w:p>
    <w:p w14:paraId="40109619" w14:textId="0D94BCD6" w:rsidR="00D15AEB" w:rsidRDefault="001A4C7E" w:rsidP="00D15AEB">
      <w:pPr>
        <w:pStyle w:val="EasyRead2"/>
        <w:spacing w:after="0" w:line="360" w:lineRule="auto"/>
        <w:ind w:left="4253"/>
        <w:jc w:val="left"/>
        <w:rPr>
          <w:b w:val="0"/>
          <w:bCs w:val="0"/>
          <w:sz w:val="32"/>
          <w:szCs w:val="32"/>
        </w:rPr>
      </w:pPr>
      <w:r w:rsidRPr="00DA5240">
        <w:rPr>
          <w:szCs w:val="32"/>
        </w:rPr>
        <w:drawing>
          <wp:anchor distT="0" distB="0" distL="114300" distR="114300" simplePos="0" relativeHeight="252286976" behindDoc="1" locked="0" layoutInCell="1" allowOverlap="1" wp14:anchorId="324DFEA2" wp14:editId="63D45E69">
            <wp:simplePos x="0" y="0"/>
            <wp:positionH relativeFrom="margin">
              <wp:posOffset>-245110</wp:posOffset>
            </wp:positionH>
            <wp:positionV relativeFrom="paragraph">
              <wp:posOffset>110490</wp:posOffset>
            </wp:positionV>
            <wp:extent cx="2038985" cy="1442085"/>
            <wp:effectExtent l="0" t="0" r="0" b="5715"/>
            <wp:wrapSquare wrapText="bothSides"/>
            <wp:docPr id="102472724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272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91AC8" w14:textId="2FBD55E3" w:rsidR="00D15AEB" w:rsidRDefault="00CA5014" w:rsidP="00FB7FD5">
      <w:pPr>
        <w:pStyle w:val="EasyRead2"/>
        <w:numPr>
          <w:ilvl w:val="0"/>
          <w:numId w:val="11"/>
        </w:numPr>
        <w:spacing w:after="0" w:line="360" w:lineRule="auto"/>
        <w:ind w:left="4820" w:hanging="567"/>
        <w:jc w:val="left"/>
        <w:rPr>
          <w:b w:val="0"/>
          <w:bCs w:val="0"/>
          <w:sz w:val="32"/>
          <w:szCs w:val="32"/>
        </w:rPr>
      </w:pPr>
      <w:r w:rsidRPr="007E64A9">
        <w:rPr>
          <w:b w:val="0"/>
          <w:bCs w:val="0"/>
          <w:sz w:val="32"/>
          <w:szCs w:val="32"/>
        </w:rPr>
        <w:t xml:space="preserve">Māori </w:t>
      </w:r>
    </w:p>
    <w:p w14:paraId="044E2B69" w14:textId="5E4ACAD7" w:rsidR="00D15AEB" w:rsidRDefault="00D15AEB" w:rsidP="00521F44">
      <w:pPr>
        <w:pStyle w:val="EasyRead2"/>
        <w:spacing w:after="0" w:line="360" w:lineRule="auto"/>
        <w:ind w:left="4820" w:hanging="567"/>
        <w:jc w:val="left"/>
        <w:rPr>
          <w:b w:val="0"/>
          <w:bCs w:val="0"/>
          <w:sz w:val="32"/>
          <w:szCs w:val="32"/>
        </w:rPr>
      </w:pPr>
    </w:p>
    <w:p w14:paraId="03CBD311" w14:textId="06FA538D" w:rsidR="00CA5014" w:rsidRDefault="00CA5014" w:rsidP="00FB7FD5">
      <w:pPr>
        <w:pStyle w:val="EasyRead2"/>
        <w:numPr>
          <w:ilvl w:val="0"/>
          <w:numId w:val="11"/>
        </w:numPr>
        <w:spacing w:after="0" w:line="360" w:lineRule="auto"/>
        <w:ind w:left="4820" w:hanging="567"/>
        <w:jc w:val="left"/>
        <w:rPr>
          <w:b w:val="0"/>
          <w:bCs w:val="0"/>
          <w:sz w:val="32"/>
          <w:szCs w:val="32"/>
        </w:rPr>
      </w:pPr>
      <w:r w:rsidRPr="007E64A9">
        <w:rPr>
          <w:b w:val="0"/>
          <w:bCs w:val="0"/>
          <w:sz w:val="32"/>
          <w:szCs w:val="32"/>
        </w:rPr>
        <w:t>the British Crown</w:t>
      </w:r>
      <w:r w:rsidR="00D15AEB">
        <w:rPr>
          <w:b w:val="0"/>
          <w:bCs w:val="0"/>
          <w:sz w:val="32"/>
          <w:szCs w:val="32"/>
        </w:rPr>
        <w:t>.</w:t>
      </w:r>
    </w:p>
    <w:p w14:paraId="2BF9C6DC" w14:textId="6C863A22" w:rsidR="003E34DD" w:rsidRDefault="003E34DD">
      <w:pPr>
        <w:spacing w:line="240" w:lineRule="auto"/>
        <w:ind w:left="0"/>
        <w:rPr>
          <w:rFonts w:eastAsiaTheme="minorHAnsi" w:cstheme="minorHAnsi"/>
          <w:szCs w:val="28"/>
          <w:lang w:val="en-GB"/>
        </w:rPr>
      </w:pPr>
      <w:r>
        <w:rPr>
          <w:rFonts w:cstheme="minorHAnsi"/>
          <w:szCs w:val="28"/>
        </w:rPr>
        <w:br w:type="page"/>
      </w:r>
    </w:p>
    <w:p w14:paraId="4F13EFDB" w14:textId="7C1FCE9B" w:rsidR="00804F46" w:rsidRDefault="001A4C7E" w:rsidP="00744B34">
      <w:pPr>
        <w:pStyle w:val="ER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E9D36EF" wp14:editId="3F6FD861">
                <wp:simplePos x="0" y="0"/>
                <wp:positionH relativeFrom="margin">
                  <wp:posOffset>2278836</wp:posOffset>
                </wp:positionH>
                <wp:positionV relativeFrom="paragraph">
                  <wp:posOffset>-90170</wp:posOffset>
                </wp:positionV>
                <wp:extent cx="3368040" cy="3270885"/>
                <wp:effectExtent l="0" t="0" r="3810" b="5715"/>
                <wp:wrapNone/>
                <wp:docPr id="21275448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327088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EA575" id="Rectangle 3" o:spid="_x0000_s1026" style="position:absolute;margin-left:179.45pt;margin-top:-7.1pt;width:265.2pt;height:257.55pt;z-index:-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3648" behindDoc="1" locked="0" layoutInCell="1" allowOverlap="1" wp14:anchorId="7623C03A" wp14:editId="6B460618">
            <wp:simplePos x="0" y="0"/>
            <wp:positionH relativeFrom="margin">
              <wp:posOffset>288925</wp:posOffset>
            </wp:positionH>
            <wp:positionV relativeFrom="paragraph">
              <wp:posOffset>-213360</wp:posOffset>
            </wp:positionV>
            <wp:extent cx="1127125" cy="1627505"/>
            <wp:effectExtent l="19050" t="19050" r="15875" b="1079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504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/>
                    <a:srcRect l="44596" t="11005" r="23189" b="6240"/>
                    <a:stretch/>
                  </pic:blipFill>
                  <pic:spPr bwMode="auto">
                    <a:xfrm>
                      <a:off x="0" y="0"/>
                      <a:ext cx="1127125" cy="1627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F46" w:rsidRPr="004D3686">
        <w:t xml:space="preserve">The </w:t>
      </w:r>
      <w:r w:rsidR="00804F46" w:rsidRPr="0015543D">
        <w:rPr>
          <w:b/>
          <w:bCs/>
        </w:rPr>
        <w:t>New Zealand Disability Strategy</w:t>
      </w:r>
      <w:r w:rsidR="00804F46">
        <w:rPr>
          <w:b/>
          <w:bCs/>
        </w:rPr>
        <w:t xml:space="preserve"> </w:t>
      </w:r>
      <w:r w:rsidR="00804F46" w:rsidRPr="0015543D">
        <w:t>tells</w:t>
      </w:r>
      <w:r w:rsidR="00804F46">
        <w:t xml:space="preserve"> </w:t>
      </w:r>
      <w:r w:rsidR="00804F46" w:rsidRPr="004D3686">
        <w:t xml:space="preserve">the Government how to make good decisions </w:t>
      </w:r>
      <w:r w:rsidR="00804F46">
        <w:t>so that</w:t>
      </w:r>
      <w:r w:rsidR="00804F46" w:rsidRPr="004D3686">
        <w:t xml:space="preserve"> disabled people</w:t>
      </w:r>
      <w:r w:rsidR="00804F46">
        <w:t xml:space="preserve"> can</w:t>
      </w:r>
      <w:r>
        <w:t>:</w:t>
      </w:r>
    </w:p>
    <w:p w14:paraId="6031EC1B" w14:textId="323BA8DE" w:rsidR="00804F46" w:rsidRDefault="00804F46" w:rsidP="001A4C7E">
      <w:pPr>
        <w:pStyle w:val="ListParagraph"/>
      </w:pPr>
      <w:r w:rsidRPr="00CB10DC">
        <w:rPr>
          <w:noProof/>
        </w:rPr>
        <w:drawing>
          <wp:anchor distT="0" distB="0" distL="114300" distR="114300" simplePos="0" relativeHeight="251699712" behindDoc="1" locked="0" layoutInCell="1" allowOverlap="1" wp14:anchorId="6401817F" wp14:editId="099B1539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802765" cy="1317625"/>
            <wp:effectExtent l="0" t="0" r="6985" b="0"/>
            <wp:wrapSquare wrapText="bothSides"/>
            <wp:docPr id="55714339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7055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D32">
        <w:t>have good lives</w:t>
      </w:r>
    </w:p>
    <w:p w14:paraId="6B3ED1BF" w14:textId="77777777" w:rsidR="00804F46" w:rsidRDefault="00804F46" w:rsidP="001A4C7E">
      <w:pPr>
        <w:pStyle w:val="ListParagraph"/>
      </w:pPr>
      <w:r w:rsidRPr="000D7D32">
        <w:t>get the same things as other people.</w:t>
      </w:r>
    </w:p>
    <w:p w14:paraId="3EF8425B" w14:textId="166F08C5" w:rsidR="00350F5D" w:rsidRDefault="001A4C7E" w:rsidP="001A1968">
      <w:pPr>
        <w:rPr>
          <w:rFonts w:cstheme="minorHAnsi"/>
          <w:szCs w:val="28"/>
        </w:rPr>
      </w:pPr>
      <w:r w:rsidRPr="00DD1D11">
        <w:rPr>
          <w:b/>
          <w:noProof/>
          <w:lang w:eastAsia="en-NZ"/>
        </w:rPr>
        <w:drawing>
          <wp:anchor distT="0" distB="0" distL="114300" distR="114300" simplePos="0" relativeHeight="251616768" behindDoc="0" locked="0" layoutInCell="1" allowOverlap="1" wp14:anchorId="02D78EF0" wp14:editId="0F7003D7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543685" cy="2084705"/>
            <wp:effectExtent l="0" t="0" r="0" b="0"/>
            <wp:wrapThrough wrapText="bothSides">
              <wp:wrapPolygon edited="0">
                <wp:start x="0" y="0"/>
                <wp:lineTo x="0" y="21317"/>
                <wp:lineTo x="21325" y="21317"/>
                <wp:lineTo x="21325" y="0"/>
                <wp:lineTo x="0" y="0"/>
              </wp:wrapPolygon>
            </wp:wrapThrough>
            <wp:docPr id="2039240701" name="Picture 20392407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40701" name="Picture 20392407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48DFF" w14:textId="5DC7BEAA" w:rsidR="001A1968" w:rsidRDefault="001A4C7E" w:rsidP="001A1968">
      <w:pPr>
        <w:rPr>
          <w:rFonts w:cstheme="minorHAnsi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4D1B0F41" wp14:editId="37192F3F">
                <wp:simplePos x="0" y="0"/>
                <wp:positionH relativeFrom="column">
                  <wp:posOffset>2264410</wp:posOffset>
                </wp:positionH>
                <wp:positionV relativeFrom="paragraph">
                  <wp:posOffset>202565</wp:posOffset>
                </wp:positionV>
                <wp:extent cx="3368040" cy="1543050"/>
                <wp:effectExtent l="0" t="0" r="3810" b="0"/>
                <wp:wrapNone/>
                <wp:docPr id="4015768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5430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4A9C" id="Rectangle 3" o:spid="_x0000_s1026" style="position:absolute;margin-left:178.3pt;margin-top:15.95pt;width:265.2pt;height:121.5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" fillcolor="#ffecaf" stroked="f" strokeweight="1pt"/>
            </w:pict>
          </mc:Fallback>
        </mc:AlternateContent>
      </w:r>
    </w:p>
    <w:p w14:paraId="1B4017EC" w14:textId="7C216C11" w:rsidR="008C48B4" w:rsidRDefault="001A1968" w:rsidP="001A4C7E">
      <w:pPr>
        <w:pStyle w:val="ERParagraph"/>
      </w:pPr>
      <w:r w:rsidRPr="001A1968">
        <w:t>The</w:t>
      </w:r>
      <w:r>
        <w:rPr>
          <w:b/>
          <w:bCs/>
        </w:rPr>
        <w:t xml:space="preserve"> UNCRPD</w:t>
      </w:r>
      <w:r>
        <w:t xml:space="preserve"> is a law lots of countries have agreed to</w:t>
      </w:r>
      <w:r w:rsidR="006A3B79">
        <w:t xml:space="preserve"> that says </w:t>
      </w:r>
      <w:r>
        <w:rPr>
          <w:rFonts w:eastAsia="Arial"/>
          <w:lang w:val="en-AU" w:eastAsia="en-NZ"/>
        </w:rPr>
        <w:t xml:space="preserve">disabled people </w:t>
      </w:r>
      <w:r w:rsidR="005D6278">
        <w:rPr>
          <w:rFonts w:eastAsia="Arial"/>
          <w:lang w:val="en-AU" w:eastAsia="en-NZ"/>
        </w:rPr>
        <w:t>have</w:t>
      </w:r>
      <w:r>
        <w:rPr>
          <w:rFonts w:eastAsia="Arial"/>
          <w:lang w:val="en-AU" w:eastAsia="en-NZ"/>
        </w:rPr>
        <w:t xml:space="preserve"> the same rights as everybody else.</w:t>
      </w:r>
      <w:r w:rsidR="00405613" w:rsidRPr="008A53C7">
        <w:rPr>
          <w:noProof/>
          <w:szCs w:val="32"/>
        </w:rPr>
        <w:drawing>
          <wp:anchor distT="0" distB="0" distL="114300" distR="114300" simplePos="0" relativeHeight="251601408" behindDoc="0" locked="0" layoutInCell="1" allowOverlap="1" wp14:anchorId="34EA85E1" wp14:editId="45520CE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9408" cy="1654541"/>
            <wp:effectExtent l="0" t="0" r="1270" b="3175"/>
            <wp:wrapNone/>
            <wp:docPr id="495" name="Picture 4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8" cy="16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BBDF" w14:textId="4290A93A" w:rsidR="009148A5" w:rsidRDefault="009148A5" w:rsidP="009148A5">
      <w:pPr>
        <w:rPr>
          <w:rFonts w:cstheme="minorHAnsi"/>
          <w:szCs w:val="28"/>
        </w:rPr>
      </w:pPr>
    </w:p>
    <w:p w14:paraId="026D434C" w14:textId="4C93AE49" w:rsidR="009148A5" w:rsidRDefault="001A4C7E" w:rsidP="009148A5">
      <w:pPr>
        <w:rPr>
          <w:rFonts w:cstheme="minorHAnsi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764F088F" wp14:editId="756F2C38">
                <wp:simplePos x="0" y="0"/>
                <wp:positionH relativeFrom="margin">
                  <wp:posOffset>2257425</wp:posOffset>
                </wp:positionH>
                <wp:positionV relativeFrom="paragraph">
                  <wp:posOffset>246836</wp:posOffset>
                </wp:positionV>
                <wp:extent cx="3368040" cy="1543050"/>
                <wp:effectExtent l="0" t="0" r="3810" b="0"/>
                <wp:wrapNone/>
                <wp:docPr id="2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5430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298D" id="Rectangle 3" o:spid="_x0000_s1026" style="position:absolute;margin-left:177.75pt;margin-top:19.45pt;width:265.2pt;height:121.5pt;z-index:-25087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</w:p>
    <w:p w14:paraId="14A09D80" w14:textId="589208F9" w:rsidR="009148A5" w:rsidRPr="009148A5" w:rsidRDefault="001A4C7E" w:rsidP="001A4C7E">
      <w:pPr>
        <w:rPr>
          <w:rFonts w:cstheme="minorHAnsi"/>
          <w:szCs w:val="28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2446720" behindDoc="0" locked="0" layoutInCell="1" allowOverlap="1" wp14:anchorId="659E1938" wp14:editId="386B24B7">
            <wp:simplePos x="0" y="0"/>
            <wp:positionH relativeFrom="column">
              <wp:posOffset>295910</wp:posOffset>
            </wp:positionH>
            <wp:positionV relativeFrom="paragraph">
              <wp:posOffset>42545</wp:posOffset>
            </wp:positionV>
            <wp:extent cx="1003935" cy="1383665"/>
            <wp:effectExtent l="0" t="0" r="5715" b="6985"/>
            <wp:wrapThrough wrapText="bothSides">
              <wp:wrapPolygon edited="0">
                <wp:start x="0" y="0"/>
                <wp:lineTo x="0" y="21412"/>
                <wp:lineTo x="21313" y="21412"/>
                <wp:lineTo x="2131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278" w:rsidRPr="005D6278">
        <w:rPr>
          <w:rFonts w:cstheme="minorHAnsi"/>
          <w:szCs w:val="28"/>
        </w:rPr>
        <w:t xml:space="preserve">The </w:t>
      </w:r>
      <w:r w:rsidR="005D6278" w:rsidRPr="005D6278">
        <w:rPr>
          <w:rFonts w:cstheme="minorHAnsi"/>
          <w:b/>
          <w:bCs/>
          <w:szCs w:val="28"/>
        </w:rPr>
        <w:t>Arts Council of New Zealand Toi Aotearoa Act 2014</w:t>
      </w:r>
      <w:r w:rsidR="009148A5">
        <w:rPr>
          <w:rFonts w:cstheme="minorHAnsi"/>
          <w:szCs w:val="28"/>
        </w:rPr>
        <w:t xml:space="preserve"> is the law that says what </w:t>
      </w:r>
      <w:r w:rsidR="00854EE7">
        <w:rPr>
          <w:rFonts w:cstheme="minorHAnsi"/>
          <w:szCs w:val="28"/>
        </w:rPr>
        <w:t xml:space="preserve">things </w:t>
      </w:r>
      <w:r w:rsidR="009148A5">
        <w:rPr>
          <w:rFonts w:cstheme="minorHAnsi"/>
          <w:szCs w:val="28"/>
        </w:rPr>
        <w:t>Creative New Zealand should do.</w:t>
      </w:r>
    </w:p>
    <w:p w14:paraId="3523EE9B" w14:textId="77777777" w:rsidR="003565CD" w:rsidRPr="00E95079" w:rsidRDefault="003565CD" w:rsidP="003565CD">
      <w:pPr>
        <w:pStyle w:val="ListParagraph"/>
        <w:numPr>
          <w:ilvl w:val="0"/>
          <w:numId w:val="0"/>
        </w:numPr>
        <w:spacing w:before="140" w:after="240" w:line="240" w:lineRule="auto"/>
        <w:ind w:left="4253"/>
        <w:rPr>
          <w:rFonts w:cstheme="minorHAnsi"/>
          <w:szCs w:val="28"/>
        </w:rPr>
      </w:pPr>
    </w:p>
    <w:p w14:paraId="0CC7E65F" w14:textId="77777777" w:rsidR="003565CD" w:rsidRPr="003565CD" w:rsidRDefault="003565CD" w:rsidP="003565CD">
      <w:pPr>
        <w:rPr>
          <w:rFonts w:cstheme="minorHAnsi"/>
          <w:szCs w:val="28"/>
        </w:rPr>
      </w:pPr>
    </w:p>
    <w:p w14:paraId="2109F4F8" w14:textId="77777777" w:rsidR="003565CD" w:rsidRDefault="003565CD" w:rsidP="00C2561B"/>
    <w:p w14:paraId="665112D5" w14:textId="77777777" w:rsidR="00C14997" w:rsidRDefault="00C14997">
      <w:pPr>
        <w:spacing w:line="240" w:lineRule="auto"/>
        <w:ind w:left="0"/>
      </w:pPr>
      <w:r>
        <w:br w:type="page"/>
      </w:r>
    </w:p>
    <w:p w14:paraId="1911DC7E" w14:textId="710CA5D3" w:rsidR="00323537" w:rsidRDefault="00323537" w:rsidP="00854EE7">
      <w:pPr>
        <w:pStyle w:val="Heading1"/>
      </w:pPr>
      <w:r>
        <w:lastRenderedPageBreak/>
        <w:t xml:space="preserve">What </w:t>
      </w:r>
      <w:r w:rsidR="00854EE7">
        <w:t>do we mean by disability?</w:t>
      </w:r>
    </w:p>
    <w:p w14:paraId="184F43A1" w14:textId="77777777" w:rsidR="00BC7EF8" w:rsidRDefault="00BC7EF8" w:rsidP="00BC7EF8"/>
    <w:p w14:paraId="0E1AC7CF" w14:textId="179B94A2" w:rsidR="00323537" w:rsidRDefault="00323537" w:rsidP="00BC7EF8"/>
    <w:p w14:paraId="48D3CF50" w14:textId="6846433B" w:rsidR="00323537" w:rsidRDefault="002A61D2" w:rsidP="00BC7EF8">
      <w:pPr>
        <w:rPr>
          <w:noProof/>
        </w:rPr>
      </w:pPr>
      <w:r w:rsidRPr="00DD1D11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297216" behindDoc="1" locked="0" layoutInCell="1" allowOverlap="1" wp14:anchorId="6A8E2FFB" wp14:editId="643536B8">
            <wp:simplePos x="0" y="0"/>
            <wp:positionH relativeFrom="margin">
              <wp:align>left</wp:align>
            </wp:positionH>
            <wp:positionV relativeFrom="paragraph">
              <wp:posOffset>11215</wp:posOffset>
            </wp:positionV>
            <wp:extent cx="1496060" cy="1496060"/>
            <wp:effectExtent l="0" t="0" r="8890" b="8890"/>
            <wp:wrapSquare wrapText="bothSides"/>
            <wp:docPr id="398475883" name="Picture 3984758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75883" name="Picture 3984758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EE7">
        <w:rPr>
          <w:noProof/>
        </w:rPr>
        <w:t xml:space="preserve">We use the </w:t>
      </w:r>
      <w:r w:rsidR="004A3196">
        <w:rPr>
          <w:noProof/>
        </w:rPr>
        <w:t xml:space="preserve">meaning of </w:t>
      </w:r>
      <w:r w:rsidR="002374A4">
        <w:rPr>
          <w:noProof/>
        </w:rPr>
        <w:t>disability from the United Nations Convention on the Rights of Persons with Disabilities / UNCRPD.</w:t>
      </w:r>
    </w:p>
    <w:p w14:paraId="477233E4" w14:textId="77777777" w:rsidR="002374A4" w:rsidRDefault="002374A4" w:rsidP="00BC7EF8">
      <w:pPr>
        <w:rPr>
          <w:noProof/>
        </w:rPr>
      </w:pPr>
    </w:p>
    <w:p w14:paraId="6D3A98BC" w14:textId="1B458625" w:rsidR="002374A4" w:rsidRDefault="001A4C7E" w:rsidP="00BC7EF8">
      <w:r>
        <w:rPr>
          <w:noProof/>
        </w:rPr>
        <w:drawing>
          <wp:anchor distT="0" distB="0" distL="114300" distR="114300" simplePos="0" relativeHeight="252299264" behindDoc="1" locked="0" layoutInCell="1" allowOverlap="1" wp14:anchorId="454774CC" wp14:editId="319D1630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600200" cy="1828800"/>
            <wp:effectExtent l="0" t="0" r="0" b="0"/>
            <wp:wrapSquare wrapText="bothSides"/>
            <wp:docPr id="6793710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710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F5813" w14:textId="4AFF3989" w:rsidR="002374A4" w:rsidRDefault="0069615A" w:rsidP="00BC7EF8">
      <w:r>
        <w:t xml:space="preserve">The UNCRPD </w:t>
      </w:r>
      <w:r w:rsidR="002374A4">
        <w:t xml:space="preserve">says that </w:t>
      </w:r>
      <w:r w:rsidR="004A118E">
        <w:t>disability is created by the barriers that people face like not being able to:</w:t>
      </w:r>
    </w:p>
    <w:p w14:paraId="679E43FA" w14:textId="77777777" w:rsidR="004A118E" w:rsidRDefault="004A118E" w:rsidP="00BC7EF8"/>
    <w:p w14:paraId="24BEC7CB" w14:textId="2E75A25F" w:rsidR="004A118E" w:rsidRDefault="004A118E" w:rsidP="00FB7FD5">
      <w:pPr>
        <w:pStyle w:val="ListParagraph"/>
        <w:numPr>
          <w:ilvl w:val="0"/>
          <w:numId w:val="26"/>
        </w:numPr>
        <w:spacing w:before="0"/>
        <w:ind w:left="4253" w:hanging="567"/>
      </w:pPr>
      <w:r>
        <w:t>get into buildings</w:t>
      </w:r>
    </w:p>
    <w:p w14:paraId="3A773DD8" w14:textId="77777777" w:rsidR="004A118E" w:rsidRDefault="004A118E" w:rsidP="00AD36FE">
      <w:pPr>
        <w:ind w:left="4253" w:hanging="567"/>
      </w:pPr>
    </w:p>
    <w:p w14:paraId="2432FD3A" w14:textId="6326E8AA" w:rsidR="004A118E" w:rsidRDefault="00830872" w:rsidP="00FB7FD5">
      <w:pPr>
        <w:pStyle w:val="ListParagraph"/>
        <w:numPr>
          <w:ilvl w:val="0"/>
          <w:numId w:val="26"/>
        </w:numPr>
        <w:spacing w:before="0"/>
        <w:ind w:left="4253" w:hanging="567"/>
      </w:pPr>
      <w:r>
        <w:rPr>
          <w:noProof/>
        </w:rPr>
        <w:drawing>
          <wp:anchor distT="0" distB="0" distL="114300" distR="114300" simplePos="0" relativeHeight="252301312" behindDoc="1" locked="0" layoutInCell="1" allowOverlap="1" wp14:anchorId="66B8BB5D" wp14:editId="3B9D3510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1597025" cy="1505585"/>
            <wp:effectExtent l="0" t="0" r="3175" b="0"/>
            <wp:wrapSquare wrapText="bothSides"/>
            <wp:docPr id="3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18E">
        <w:t>get jobs</w:t>
      </w:r>
    </w:p>
    <w:p w14:paraId="0629A977" w14:textId="77777777" w:rsidR="004A118E" w:rsidRDefault="004A118E" w:rsidP="00AD36FE">
      <w:pPr>
        <w:ind w:left="4253" w:hanging="567"/>
      </w:pPr>
    </w:p>
    <w:p w14:paraId="2D826393" w14:textId="29F01734" w:rsidR="004A118E" w:rsidRDefault="00AD36FE" w:rsidP="00FB7FD5">
      <w:pPr>
        <w:pStyle w:val="ListParagraph"/>
        <w:numPr>
          <w:ilvl w:val="0"/>
          <w:numId w:val="26"/>
        </w:numPr>
        <w:spacing w:before="0"/>
        <w:ind w:left="4253" w:hanging="567"/>
      </w:pPr>
      <w:r>
        <w:t>have a good education.</w:t>
      </w:r>
    </w:p>
    <w:p w14:paraId="0C2B2E06" w14:textId="77777777" w:rsidR="00C35942" w:rsidRDefault="00C35942" w:rsidP="00BC7EF8"/>
    <w:p w14:paraId="7D46F049" w14:textId="1E17BB6D" w:rsidR="00536F1D" w:rsidRDefault="00536F1D">
      <w:pPr>
        <w:spacing w:line="240" w:lineRule="auto"/>
        <w:ind w:left="0"/>
      </w:pPr>
      <w:r>
        <w:br w:type="page"/>
      </w:r>
    </w:p>
    <w:p w14:paraId="0F7E14B3" w14:textId="0772F3A0" w:rsidR="00AD36FE" w:rsidRDefault="00455B60" w:rsidP="00BC7EF8"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78039F01" wp14:editId="36B177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9265" cy="1666875"/>
            <wp:effectExtent l="0" t="0" r="0" b="9525"/>
            <wp:wrapSquare wrapText="bothSides"/>
            <wp:docPr id="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6F1D">
        <w:t>Disabled people can include people who:</w:t>
      </w:r>
    </w:p>
    <w:p w14:paraId="70DF89AA" w14:textId="77777777" w:rsidR="00536F1D" w:rsidRDefault="00536F1D" w:rsidP="00BC7EF8"/>
    <w:p w14:paraId="0AB56D1E" w14:textId="46BADC8E" w:rsidR="00536F1D" w:rsidRDefault="00E712EB" w:rsidP="00FB7FD5">
      <w:pPr>
        <w:pStyle w:val="ListParagraph"/>
        <w:numPr>
          <w:ilvl w:val="0"/>
          <w:numId w:val="27"/>
        </w:numPr>
        <w:spacing w:before="0"/>
        <w:ind w:left="4253" w:hanging="567"/>
      </w:pPr>
      <w:r>
        <w:t>h</w:t>
      </w:r>
      <w:r w:rsidR="00536F1D">
        <w:t>ave mental health issues</w:t>
      </w:r>
      <w:r w:rsidR="00B51D9D">
        <w:t xml:space="preserve"> </w:t>
      </w:r>
      <w:r w:rsidR="00920FB6">
        <w:t>like depression</w:t>
      </w:r>
    </w:p>
    <w:p w14:paraId="64A7FE74" w14:textId="0416F7F1" w:rsidR="00536F1D" w:rsidRDefault="00536F1D" w:rsidP="00373155">
      <w:pPr>
        <w:ind w:left="4253" w:hanging="567"/>
      </w:pPr>
    </w:p>
    <w:p w14:paraId="6B5374E9" w14:textId="5A3FAEED" w:rsidR="00E712EB" w:rsidRDefault="007D55BE" w:rsidP="00FB7FD5">
      <w:pPr>
        <w:pStyle w:val="ListParagraph"/>
        <w:numPr>
          <w:ilvl w:val="0"/>
          <w:numId w:val="27"/>
        </w:numPr>
        <w:spacing w:before="0"/>
        <w:ind w:left="4253" w:hanging="567"/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5462BD49" wp14:editId="1EE0F205">
            <wp:simplePos x="0" y="0"/>
            <wp:positionH relativeFrom="margin">
              <wp:align>left</wp:align>
            </wp:positionH>
            <wp:positionV relativeFrom="paragraph">
              <wp:posOffset>50652</wp:posOffset>
            </wp:positionV>
            <wp:extent cx="1899285" cy="1187450"/>
            <wp:effectExtent l="0" t="0" r="5715" b="0"/>
            <wp:wrapSquare wrapText="bothSides"/>
            <wp:docPr id="1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2EB">
        <w:t xml:space="preserve">are </w:t>
      </w:r>
      <w:r w:rsidR="00E712EB" w:rsidRPr="00E95079">
        <w:t>neurodiver</w:t>
      </w:r>
      <w:r w:rsidR="00E712EB">
        <w:t>gent</w:t>
      </w:r>
      <w:r w:rsidR="00920FB6">
        <w:t xml:space="preserve"> </w:t>
      </w:r>
      <w:r w:rsidR="00817528">
        <w:t>/ see the world differently to other people</w:t>
      </w:r>
    </w:p>
    <w:p w14:paraId="46BF6E9A" w14:textId="77777777" w:rsidR="00E712EB" w:rsidRDefault="00E712EB" w:rsidP="00373155">
      <w:pPr>
        <w:ind w:left="4253" w:hanging="567"/>
      </w:pPr>
    </w:p>
    <w:p w14:paraId="30B6E206" w14:textId="751ED3AD" w:rsidR="005D1A63" w:rsidRDefault="00436D3C" w:rsidP="00FB7FD5">
      <w:pPr>
        <w:pStyle w:val="ListParagraph"/>
        <w:numPr>
          <w:ilvl w:val="0"/>
          <w:numId w:val="27"/>
        </w:numPr>
        <w:spacing w:before="0"/>
        <w:ind w:left="4253" w:hanging="567"/>
      </w:pPr>
      <w:r w:rsidRPr="007D55BE">
        <w:rPr>
          <w:noProof/>
        </w:rPr>
        <w:drawing>
          <wp:anchor distT="0" distB="0" distL="114300" distR="114300" simplePos="0" relativeHeight="251650560" behindDoc="1" locked="0" layoutInCell="1" allowOverlap="1" wp14:anchorId="0B09FA3C" wp14:editId="561749EE">
            <wp:simplePos x="0" y="0"/>
            <wp:positionH relativeFrom="margin">
              <wp:posOffset>140970</wp:posOffset>
            </wp:positionH>
            <wp:positionV relativeFrom="paragraph">
              <wp:posOffset>330200</wp:posOffset>
            </wp:positionV>
            <wp:extent cx="1425039" cy="1425039"/>
            <wp:effectExtent l="0" t="0" r="3810" b="3810"/>
            <wp:wrapSquare wrapText="bothSides"/>
            <wp:docPr id="17271247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247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2EB">
        <w:t>are blind</w:t>
      </w:r>
      <w:r w:rsidR="00D64019">
        <w:t xml:space="preserve"> / have low vision</w:t>
      </w:r>
    </w:p>
    <w:p w14:paraId="0E17E6CB" w14:textId="2489D4D5" w:rsidR="004970D0" w:rsidRDefault="003622E8" w:rsidP="00757D24">
      <w:pPr>
        <w:pStyle w:val="ListParagraph"/>
      </w:pPr>
      <w:r>
        <w:t>have physical impairments</w:t>
      </w:r>
    </w:p>
    <w:p w14:paraId="13E74C3B" w14:textId="2C703F5F" w:rsidR="004970D0" w:rsidRDefault="004970D0" w:rsidP="004970D0">
      <w:pPr>
        <w:pStyle w:val="ListParagraph"/>
      </w:pPr>
      <w:r>
        <w:t xml:space="preserve">are </w:t>
      </w:r>
      <w:r w:rsidRPr="004970D0">
        <w:rPr>
          <w:b/>
          <w:bCs/>
        </w:rPr>
        <w:t>D</w:t>
      </w:r>
      <w:r w:rsidR="006140DA">
        <w:rPr>
          <w:b/>
          <w:bCs/>
        </w:rPr>
        <w:t xml:space="preserve">eaf </w:t>
      </w:r>
      <w:r w:rsidRPr="004970D0">
        <w:rPr>
          <w:b/>
          <w:bCs/>
        </w:rPr>
        <w:t>/</w:t>
      </w:r>
      <w:r w:rsidR="006140DA">
        <w:rPr>
          <w:b/>
          <w:bCs/>
        </w:rPr>
        <w:t xml:space="preserve"> </w:t>
      </w:r>
      <w:r w:rsidRPr="004970D0">
        <w:rPr>
          <w:b/>
          <w:bCs/>
        </w:rPr>
        <w:t>deaf</w:t>
      </w:r>
      <w:r>
        <w:t>.</w:t>
      </w:r>
    </w:p>
    <w:p w14:paraId="00CFA262" w14:textId="419F1414" w:rsidR="00E712EB" w:rsidRDefault="00E712EB" w:rsidP="00BC7EF8"/>
    <w:p w14:paraId="50E7A2A2" w14:textId="1C3B0D27" w:rsidR="004970D0" w:rsidRDefault="00402D04" w:rsidP="00BC7EF8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0793C01F" wp14:editId="2870A134">
                <wp:simplePos x="0" y="0"/>
                <wp:positionH relativeFrom="margin">
                  <wp:posOffset>2193925</wp:posOffset>
                </wp:positionH>
                <wp:positionV relativeFrom="paragraph">
                  <wp:posOffset>277316</wp:posOffset>
                </wp:positionV>
                <wp:extent cx="3368040" cy="2107565"/>
                <wp:effectExtent l="0" t="0" r="3810" b="6985"/>
                <wp:wrapNone/>
                <wp:docPr id="189577987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10756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38A2D" id="Rectangle 3" o:spid="_x0000_s1026" style="position:absolute;margin-left:172.75pt;margin-top:21.85pt;width:265.2pt;height:165.95pt;z-index:-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</w:p>
    <w:p w14:paraId="5FA5B7F0" w14:textId="5EF6053E" w:rsidR="004970D0" w:rsidRDefault="00546A4F" w:rsidP="004629C8">
      <w:pPr>
        <w:pStyle w:val="ERParagraph"/>
      </w:pPr>
      <w:r w:rsidRPr="00546A4F">
        <w:rPr>
          <w:b/>
          <w:bCs/>
          <w:noProof/>
        </w:rPr>
        <w:drawing>
          <wp:anchor distT="0" distB="0" distL="114300" distR="114300" simplePos="0" relativeHeight="251729408" behindDoc="1" locked="0" layoutInCell="1" allowOverlap="1" wp14:anchorId="33581343" wp14:editId="2074445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768985" cy="891540"/>
            <wp:effectExtent l="0" t="0" r="0" b="3810"/>
            <wp:wrapSquare wrapText="bothSides"/>
            <wp:docPr id="766856987" name="Picture 1" descr="A close-up of a hearing 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56987" name="Picture 1" descr="A close-up of a hearing a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115">
        <w:rPr>
          <w:b/>
          <w:bCs/>
        </w:rPr>
        <w:t>D</w:t>
      </w:r>
      <w:r w:rsidR="006140DA">
        <w:rPr>
          <w:b/>
          <w:bCs/>
        </w:rPr>
        <w:t xml:space="preserve">eaf </w:t>
      </w:r>
      <w:r w:rsidR="00971115">
        <w:rPr>
          <w:b/>
          <w:bCs/>
        </w:rPr>
        <w:t>/</w:t>
      </w:r>
      <w:r w:rsidR="006140DA">
        <w:rPr>
          <w:b/>
          <w:bCs/>
        </w:rPr>
        <w:t xml:space="preserve"> </w:t>
      </w:r>
      <w:r w:rsidR="00971115">
        <w:rPr>
          <w:b/>
          <w:bCs/>
        </w:rPr>
        <w:t xml:space="preserve">deaf </w:t>
      </w:r>
      <w:r w:rsidR="00971115">
        <w:t>means both:</w:t>
      </w:r>
    </w:p>
    <w:p w14:paraId="78BC93CA" w14:textId="5B0E512F" w:rsidR="00971115" w:rsidRDefault="003B5A1D" w:rsidP="004629C8">
      <w:pPr>
        <w:pStyle w:val="Listtoplevel"/>
      </w:pPr>
      <w:r w:rsidRPr="003B5A1D">
        <w:drawing>
          <wp:anchor distT="0" distB="0" distL="114300" distR="114300" simplePos="0" relativeHeight="251734528" behindDoc="1" locked="0" layoutInCell="1" allowOverlap="1" wp14:anchorId="5F7F00F1" wp14:editId="0A42CA6D">
            <wp:simplePos x="0" y="0"/>
            <wp:positionH relativeFrom="margin">
              <wp:align>left</wp:align>
            </wp:positionH>
            <wp:positionV relativeFrom="paragraph">
              <wp:posOffset>648335</wp:posOffset>
            </wp:positionV>
            <wp:extent cx="1051560" cy="1051560"/>
            <wp:effectExtent l="0" t="0" r="0" b="0"/>
            <wp:wrapSquare wrapText="bothSides"/>
            <wp:docPr id="1154645624" name="Picture 2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45624" name="Picture 2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08">
        <w:t xml:space="preserve">people who have hearing loss </w:t>
      </w:r>
    </w:p>
    <w:p w14:paraId="7DAE2610" w14:textId="1D0ECAF8" w:rsidR="00971115" w:rsidRPr="00971115" w:rsidRDefault="00971115" w:rsidP="003B5A1D">
      <w:pPr>
        <w:pStyle w:val="Listtoplevel"/>
      </w:pPr>
      <w:r>
        <w:t>Deaf people who</w:t>
      </w:r>
      <w:r w:rsidR="004629C8">
        <w:t xml:space="preserve"> </w:t>
      </w:r>
      <w:r>
        <w:t xml:space="preserve">use sign </w:t>
      </w:r>
      <w:r w:rsidR="004E4E08">
        <w:t>language</w:t>
      </w:r>
      <w:r w:rsidR="004629C8">
        <w:t>.</w:t>
      </w:r>
    </w:p>
    <w:p w14:paraId="31EB713C" w14:textId="4C165D37" w:rsidR="00436D3C" w:rsidRDefault="00436D3C">
      <w:pPr>
        <w:spacing w:line="240" w:lineRule="auto"/>
        <w:ind w:left="0"/>
      </w:pPr>
      <w:r>
        <w:br w:type="page"/>
      </w:r>
    </w:p>
    <w:p w14:paraId="4D1E0319" w14:textId="71465302" w:rsidR="00536F1D" w:rsidRDefault="00BE085E" w:rsidP="00BC7EF8">
      <w:r w:rsidRPr="00DF579F">
        <w:rPr>
          <w:noProof/>
        </w:rPr>
        <w:lastRenderedPageBreak/>
        <w:drawing>
          <wp:anchor distT="0" distB="0" distL="114300" distR="114300" simplePos="0" relativeHeight="252350464" behindDoc="1" locked="0" layoutInCell="1" allowOverlap="1" wp14:anchorId="5445CD5C" wp14:editId="52BD45D6">
            <wp:simplePos x="0" y="0"/>
            <wp:positionH relativeFrom="margin">
              <wp:align>left</wp:align>
            </wp:positionH>
            <wp:positionV relativeFrom="paragraph">
              <wp:posOffset>-241935</wp:posOffset>
            </wp:positionV>
            <wp:extent cx="1341755" cy="1153160"/>
            <wp:effectExtent l="0" t="0" r="0" b="8890"/>
            <wp:wrapNone/>
            <wp:docPr id="195267891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7891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7E">
        <w:t>People do not need to say that they are disabled to be included.</w:t>
      </w:r>
    </w:p>
    <w:p w14:paraId="47B64673" w14:textId="7BB4909B" w:rsidR="00A6227E" w:rsidRDefault="00A6227E" w:rsidP="00BC7EF8"/>
    <w:p w14:paraId="070C29CA" w14:textId="602E6D4B" w:rsidR="00A6227E" w:rsidRDefault="00983E60" w:rsidP="00BC7EF8">
      <w:r w:rsidRPr="00910350">
        <w:rPr>
          <w:noProof/>
        </w:rPr>
        <w:drawing>
          <wp:anchor distT="0" distB="0" distL="114300" distR="114300" simplePos="0" relativeHeight="252352512" behindDoc="1" locked="0" layoutInCell="1" allowOverlap="1" wp14:anchorId="07C4AE28" wp14:editId="12E59DA7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729740" cy="1294130"/>
            <wp:effectExtent l="0" t="0" r="3810" b="1270"/>
            <wp:wrapSquare wrapText="bothSides"/>
            <wp:docPr id="85878432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8432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00F2" w14:textId="1F141320" w:rsidR="00A6227E" w:rsidRDefault="00E226D9" w:rsidP="00BC7EF8">
      <w:r>
        <w:t xml:space="preserve">We try to use the words that disabled people choose to </w:t>
      </w:r>
      <w:r w:rsidR="00BD5DB7">
        <w:t xml:space="preserve">talk about </w:t>
      </w:r>
      <w:r>
        <w:t>themselves.</w:t>
      </w:r>
    </w:p>
    <w:p w14:paraId="6785D94C" w14:textId="77777777" w:rsidR="00E226D9" w:rsidRDefault="00E226D9" w:rsidP="00BC7EF8"/>
    <w:p w14:paraId="11C9F7F4" w14:textId="321FBB41" w:rsidR="00E226D9" w:rsidRDefault="00983E60" w:rsidP="00BC7EF8">
      <w:r>
        <w:rPr>
          <w:noProof/>
        </w:rPr>
        <w:drawing>
          <wp:anchor distT="0" distB="0" distL="114300" distR="114300" simplePos="0" relativeHeight="252449792" behindDoc="0" locked="0" layoutInCell="1" allowOverlap="1" wp14:anchorId="00536A72" wp14:editId="033E344D">
            <wp:simplePos x="0" y="0"/>
            <wp:positionH relativeFrom="column">
              <wp:posOffset>51435</wp:posOffset>
            </wp:positionH>
            <wp:positionV relativeFrom="paragraph">
              <wp:posOffset>15240</wp:posOffset>
            </wp:positionV>
            <wp:extent cx="1555115" cy="1558290"/>
            <wp:effectExtent l="0" t="0" r="6985" b="3810"/>
            <wp:wrapThrough wrapText="bothSides">
              <wp:wrapPolygon edited="0">
                <wp:start x="0" y="0"/>
                <wp:lineTo x="0" y="21389"/>
                <wp:lineTo x="21432" y="21389"/>
                <wp:lineTo x="2143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44368" w14:textId="6D31FF65" w:rsidR="004629C8" w:rsidRDefault="00BD5DB7" w:rsidP="00BC7EF8">
      <w:r>
        <w:t>We will change our policy w</w:t>
      </w:r>
      <w:r w:rsidR="00E226D9">
        <w:t>hen ideas about disability change</w:t>
      </w:r>
      <w:r w:rsidR="00013BCC">
        <w:t>.</w:t>
      </w:r>
    </w:p>
    <w:p w14:paraId="44631926" w14:textId="77777777" w:rsidR="004629C8" w:rsidRDefault="004629C8">
      <w:pPr>
        <w:spacing w:line="240" w:lineRule="auto"/>
        <w:ind w:left="0"/>
      </w:pPr>
      <w:r>
        <w:br w:type="page"/>
      </w:r>
    </w:p>
    <w:p w14:paraId="5D37CDCF" w14:textId="250EA65D" w:rsidR="00D73072" w:rsidRDefault="006667A1" w:rsidP="006C75A0">
      <w:pPr>
        <w:pStyle w:val="Heading1"/>
      </w:pPr>
      <w:r>
        <w:lastRenderedPageBreak/>
        <w:t>Wh</w:t>
      </w:r>
      <w:r w:rsidR="006C75A0">
        <w:t>en the policy will be reviewed</w:t>
      </w:r>
    </w:p>
    <w:p w14:paraId="76E5A1A1" w14:textId="4285EEA5" w:rsidR="00024091" w:rsidRPr="006140DA" w:rsidRDefault="00024091" w:rsidP="00124EA8">
      <w:pPr>
        <w:rPr>
          <w:sz w:val="24"/>
          <w:szCs w:val="16"/>
        </w:rPr>
      </w:pPr>
    </w:p>
    <w:p w14:paraId="764CE72C" w14:textId="4F7C1DC3" w:rsidR="006667A1" w:rsidRPr="006140DA" w:rsidRDefault="006667A1" w:rsidP="00124EA8">
      <w:pPr>
        <w:rPr>
          <w:sz w:val="24"/>
          <w:szCs w:val="16"/>
        </w:rPr>
      </w:pPr>
    </w:p>
    <w:p w14:paraId="06E0A771" w14:textId="216727E0" w:rsidR="00EC4D99" w:rsidRDefault="002B7F73" w:rsidP="001034B0">
      <w:r>
        <w:rPr>
          <w:noProof/>
        </w:rPr>
        <w:drawing>
          <wp:anchor distT="0" distB="0" distL="114300" distR="114300" simplePos="0" relativeHeight="252313600" behindDoc="1" locked="0" layoutInCell="1" allowOverlap="1" wp14:anchorId="0D7170C1" wp14:editId="1C06BEF0">
            <wp:simplePos x="0" y="0"/>
            <wp:positionH relativeFrom="margin">
              <wp:align>left</wp:align>
            </wp:positionH>
            <wp:positionV relativeFrom="paragraph">
              <wp:posOffset>11216</wp:posOffset>
            </wp:positionV>
            <wp:extent cx="1490980" cy="1115695"/>
            <wp:effectExtent l="0" t="0" r="0" b="8255"/>
            <wp:wrapSquare wrapText="bothSides"/>
            <wp:docPr id="3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4B">
        <w:t>Every 3 years w</w:t>
      </w:r>
      <w:r w:rsidR="006C75A0">
        <w:t xml:space="preserve">e will </w:t>
      </w:r>
      <w:r w:rsidR="00B97A70">
        <w:t xml:space="preserve">work with disabled people to </w:t>
      </w:r>
      <w:r w:rsidR="00EC4D99">
        <w:t xml:space="preserve">check how well we are doing with the: </w:t>
      </w:r>
    </w:p>
    <w:p w14:paraId="3418174E" w14:textId="5EDD5F76" w:rsidR="00EC4D99" w:rsidRPr="006140DA" w:rsidRDefault="00EC4D99" w:rsidP="001034B0">
      <w:pPr>
        <w:rPr>
          <w:sz w:val="28"/>
          <w:szCs w:val="20"/>
        </w:rPr>
      </w:pPr>
    </w:p>
    <w:p w14:paraId="3E86741C" w14:textId="3DF3E26C" w:rsidR="00EC4D99" w:rsidRDefault="005C1777" w:rsidP="00FB7FD5">
      <w:pPr>
        <w:pStyle w:val="ListParagraph"/>
        <w:numPr>
          <w:ilvl w:val="0"/>
          <w:numId w:val="28"/>
        </w:numPr>
        <w:spacing w:before="0"/>
        <w:ind w:left="4253" w:hanging="567"/>
      </w:pPr>
      <w:r w:rsidRPr="00AC4B39">
        <w:rPr>
          <w:rFonts w:cs="Arial"/>
          <w:noProof/>
          <w:color w:val="222222"/>
          <w:szCs w:val="32"/>
          <w:lang w:val="en-NZ"/>
        </w:rPr>
        <w:drawing>
          <wp:anchor distT="0" distB="0" distL="114300" distR="114300" simplePos="0" relativeHeight="252227584" behindDoc="0" locked="0" layoutInCell="1" allowOverlap="1" wp14:anchorId="3845FEE4" wp14:editId="043754A0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543685" cy="1210310"/>
            <wp:effectExtent l="0" t="0" r="0" b="8890"/>
            <wp:wrapSquare wrapText="bothSides"/>
            <wp:docPr id="2127987526" name="Picture 21279875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87526" name="Picture 21279875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99">
        <w:t>Accessibility Policy</w:t>
      </w:r>
      <w:r w:rsidR="006140DA">
        <w:t xml:space="preserve"> 2023 to 2028</w:t>
      </w:r>
    </w:p>
    <w:p w14:paraId="2281D7BA" w14:textId="2BEE50FC" w:rsidR="006140DA" w:rsidRDefault="006140DA" w:rsidP="006140DA">
      <w:pPr>
        <w:pStyle w:val="Listtoplevel"/>
        <w:numPr>
          <w:ilvl w:val="0"/>
          <w:numId w:val="28"/>
        </w:numPr>
        <w:ind w:left="4253" w:hanging="567"/>
      </w:pPr>
      <w:r>
        <w:t>Accessibility Action Plan 2023 to 2028.</w:t>
      </w:r>
    </w:p>
    <w:p w14:paraId="374EF55E" w14:textId="77777777" w:rsidR="006140DA" w:rsidRPr="006140DA" w:rsidRDefault="006140DA" w:rsidP="006140DA">
      <w:pPr>
        <w:pStyle w:val="Listtoplevel"/>
        <w:numPr>
          <w:ilvl w:val="0"/>
          <w:numId w:val="0"/>
        </w:numPr>
        <w:spacing w:before="0"/>
        <w:ind w:left="4253" w:hanging="567"/>
        <w:rPr>
          <w:sz w:val="28"/>
          <w:szCs w:val="18"/>
        </w:rPr>
      </w:pPr>
    </w:p>
    <w:p w14:paraId="75B8F47E" w14:textId="059D162B" w:rsidR="006140DA" w:rsidRPr="006140DA" w:rsidRDefault="006140DA" w:rsidP="006140DA">
      <w:pPr>
        <w:pStyle w:val="Listtoplevel"/>
        <w:numPr>
          <w:ilvl w:val="0"/>
          <w:numId w:val="0"/>
        </w:numPr>
        <w:spacing w:before="0"/>
        <w:ind w:left="4253" w:hanging="567"/>
        <w:rPr>
          <w:sz w:val="28"/>
          <w:szCs w:val="18"/>
        </w:rPr>
      </w:pPr>
      <w:r>
        <w:drawing>
          <wp:anchor distT="0" distB="0" distL="114300" distR="114300" simplePos="0" relativeHeight="252481536" behindDoc="0" locked="0" layoutInCell="1" allowOverlap="1" wp14:anchorId="2C8C988D" wp14:editId="126614EF">
            <wp:simplePos x="0" y="0"/>
            <wp:positionH relativeFrom="margin">
              <wp:posOffset>-194945</wp:posOffset>
            </wp:positionH>
            <wp:positionV relativeFrom="paragraph">
              <wp:posOffset>314325</wp:posOffset>
            </wp:positionV>
            <wp:extent cx="1856105" cy="992505"/>
            <wp:effectExtent l="0" t="0" r="0" b="0"/>
            <wp:wrapThrough wrapText="bothSides">
              <wp:wrapPolygon edited="0">
                <wp:start x="0" y="0"/>
                <wp:lineTo x="0" y="21144"/>
                <wp:lineTo x="21282" y="21144"/>
                <wp:lineTo x="21282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28A6AB60" wp14:editId="2334D67A">
                <wp:simplePos x="0" y="0"/>
                <wp:positionH relativeFrom="margin">
                  <wp:posOffset>2193925</wp:posOffset>
                </wp:positionH>
                <wp:positionV relativeFrom="paragraph">
                  <wp:posOffset>134164</wp:posOffset>
                </wp:positionV>
                <wp:extent cx="3368040" cy="1249045"/>
                <wp:effectExtent l="0" t="0" r="3810" b="8255"/>
                <wp:wrapNone/>
                <wp:docPr id="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2490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E7223" id="Rectangle 3" o:spid="_x0000_s1026" style="position:absolute;margin-left:172.75pt;margin-top:10.55pt;width:265.2pt;height:98.35pt;z-index:-25083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</w:p>
    <w:p w14:paraId="7FAAC039" w14:textId="2836F947" w:rsidR="006140DA" w:rsidRDefault="006140DA" w:rsidP="006140DA">
      <w:pPr>
        <w:pStyle w:val="Listtoplevel"/>
        <w:numPr>
          <w:ilvl w:val="0"/>
          <w:numId w:val="0"/>
        </w:numPr>
        <w:spacing w:before="0"/>
        <w:ind w:left="3686"/>
      </w:pPr>
      <w:r>
        <w:t xml:space="preserve">On </w:t>
      </w:r>
      <w:r w:rsidRPr="006140DA">
        <w:rPr>
          <w:b/>
          <w:bCs/>
        </w:rPr>
        <w:t>page 3</w:t>
      </w:r>
      <w:r w:rsidR="009C78C1">
        <w:rPr>
          <w:b/>
          <w:bCs/>
        </w:rPr>
        <w:t>3</w:t>
      </w:r>
      <w:r>
        <w:t xml:space="preserve"> you can find informati</w:t>
      </w:r>
      <w:r w:rsidR="00A1233C">
        <w:t>o</w:t>
      </w:r>
      <w:r>
        <w:t>n about where to find these 2 documents.</w:t>
      </w:r>
      <w:r w:rsidRPr="006140DA">
        <w:t xml:space="preserve"> </w:t>
      </w:r>
    </w:p>
    <w:p w14:paraId="71195741" w14:textId="77777777" w:rsidR="006140DA" w:rsidRPr="006140DA" w:rsidRDefault="006140DA" w:rsidP="006140DA">
      <w:pPr>
        <w:pStyle w:val="ListParagraph"/>
        <w:numPr>
          <w:ilvl w:val="0"/>
          <w:numId w:val="0"/>
        </w:numPr>
        <w:spacing w:before="0"/>
        <w:ind w:left="4253"/>
        <w:rPr>
          <w:sz w:val="28"/>
          <w:szCs w:val="18"/>
        </w:rPr>
      </w:pPr>
    </w:p>
    <w:p w14:paraId="40D1E15E" w14:textId="361B3B59" w:rsidR="00EC4D99" w:rsidRPr="006140DA" w:rsidRDefault="00EC4D99" w:rsidP="006140DA">
      <w:pPr>
        <w:rPr>
          <w:sz w:val="28"/>
          <w:szCs w:val="20"/>
        </w:rPr>
      </w:pPr>
    </w:p>
    <w:p w14:paraId="4621D39E" w14:textId="4EF15C17" w:rsidR="001E4288" w:rsidRDefault="00EC4D99" w:rsidP="006140DA">
      <w:r>
        <w:t xml:space="preserve">We </w:t>
      </w:r>
      <w:r w:rsidR="00EC78A2">
        <w:t xml:space="preserve">will </w:t>
      </w:r>
      <w:r>
        <w:t>write a report to say</w:t>
      </w:r>
      <w:r w:rsidR="001E4288">
        <w:t>:</w:t>
      </w:r>
    </w:p>
    <w:p w14:paraId="2B450D1C" w14:textId="291C47E3" w:rsidR="00E43BAB" w:rsidRDefault="00983E60" w:rsidP="00C41894">
      <w:pPr>
        <w:pStyle w:val="Listtoplevel"/>
      </w:pPr>
      <w:r w:rsidRPr="00394B1D">
        <w:rPr>
          <w:rFonts w:cs="Arial"/>
          <w:color w:val="222222"/>
          <w:szCs w:val="32"/>
          <w:lang w:val="en-NZ"/>
        </w:rPr>
        <w:drawing>
          <wp:anchor distT="0" distB="0" distL="114300" distR="114300" simplePos="0" relativeHeight="251605504" behindDoc="0" locked="0" layoutInCell="1" allowOverlap="1" wp14:anchorId="3A2BB32F" wp14:editId="1C9EA21C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585595" cy="1223010"/>
            <wp:effectExtent l="0" t="0" r="0" b="0"/>
            <wp:wrapSquare wrapText="bothSides"/>
            <wp:docPr id="503" name="Picture 5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99">
        <w:t>what we have done</w:t>
      </w:r>
    </w:p>
    <w:p w14:paraId="08083024" w14:textId="77777777" w:rsidR="0053224B" w:rsidRDefault="0053224B" w:rsidP="0053224B">
      <w:pPr>
        <w:pStyle w:val="Listtoplevel"/>
      </w:pPr>
      <w:r>
        <w:t>what worked well</w:t>
      </w:r>
    </w:p>
    <w:p w14:paraId="2C7E9BE0" w14:textId="0B3B32D5" w:rsidR="00E43BAB" w:rsidRDefault="0053224B" w:rsidP="006140DA">
      <w:pPr>
        <w:pStyle w:val="Listtoplevel"/>
        <w:spacing w:line="240" w:lineRule="auto"/>
      </w:pPr>
      <w:r>
        <w:t>how we could do better.</w:t>
      </w:r>
      <w:r w:rsidR="00E43BAB">
        <w:br w:type="page"/>
      </w:r>
    </w:p>
    <w:p w14:paraId="102E9919" w14:textId="1DB13DF5" w:rsidR="00E43BAB" w:rsidRDefault="00E43BAB" w:rsidP="00E43BAB">
      <w:pPr>
        <w:pStyle w:val="Heading1"/>
      </w:pPr>
      <w:r>
        <w:lastRenderedPageBreak/>
        <w:t xml:space="preserve">The </w:t>
      </w:r>
      <w:r w:rsidR="00902FE2">
        <w:t xml:space="preserve">policy </w:t>
      </w:r>
      <w:r>
        <w:t xml:space="preserve">principles </w:t>
      </w:r>
    </w:p>
    <w:p w14:paraId="66B41AD0" w14:textId="77777777" w:rsidR="00E43BAB" w:rsidRPr="001034B0" w:rsidRDefault="00E43BAB" w:rsidP="00E43BAB">
      <w:pPr>
        <w:rPr>
          <w:sz w:val="28"/>
          <w:szCs w:val="20"/>
        </w:rPr>
      </w:pPr>
    </w:p>
    <w:p w14:paraId="26758963" w14:textId="77777777" w:rsidR="00E43BAB" w:rsidRPr="001034B0" w:rsidRDefault="00E43BAB" w:rsidP="00E43BAB">
      <w:pPr>
        <w:rPr>
          <w:sz w:val="28"/>
          <w:szCs w:val="20"/>
        </w:rPr>
      </w:pPr>
    </w:p>
    <w:p w14:paraId="58EE9900" w14:textId="4D1AC926" w:rsidR="00D41781" w:rsidRDefault="000A13CA" w:rsidP="00171353">
      <w:r w:rsidRPr="004923DF">
        <w:rPr>
          <w:rFonts w:cs="Arial"/>
          <w:b/>
          <w:bCs/>
          <w:noProof/>
          <w:color w:val="222222"/>
          <w:szCs w:val="32"/>
          <w:lang w:val="en-NZ"/>
        </w:rPr>
        <w:drawing>
          <wp:anchor distT="0" distB="0" distL="114300" distR="114300" simplePos="0" relativeHeight="252243968" behindDoc="0" locked="0" layoutInCell="1" allowOverlap="1" wp14:anchorId="17A38D93" wp14:editId="3F3BCA87">
            <wp:simplePos x="0" y="0"/>
            <wp:positionH relativeFrom="margin">
              <wp:align>left</wp:align>
            </wp:positionH>
            <wp:positionV relativeFrom="paragraph">
              <wp:posOffset>11216</wp:posOffset>
            </wp:positionV>
            <wp:extent cx="1805940" cy="916305"/>
            <wp:effectExtent l="0" t="0" r="381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FE2">
        <w:t xml:space="preserve">There are 4 </w:t>
      </w:r>
      <w:r w:rsidR="00902FE2" w:rsidRPr="005C1777">
        <w:t>principles</w:t>
      </w:r>
      <w:r w:rsidR="00902FE2">
        <w:rPr>
          <w:b/>
          <w:bCs/>
        </w:rPr>
        <w:t xml:space="preserve"> </w:t>
      </w:r>
      <w:r w:rsidR="005C1777">
        <w:rPr>
          <w:b/>
          <w:bCs/>
        </w:rPr>
        <w:t xml:space="preserve">/ </w:t>
      </w:r>
      <w:r w:rsidR="005C1777" w:rsidRPr="005C1777">
        <w:t>ideas</w:t>
      </w:r>
      <w:r w:rsidR="00171353">
        <w:t xml:space="preserve"> to</w:t>
      </w:r>
      <w:r w:rsidR="00902FE2">
        <w:t xml:space="preserve"> </w:t>
      </w:r>
      <w:r w:rsidR="00D41781">
        <w:t>guide the way we will do our work.</w:t>
      </w:r>
    </w:p>
    <w:p w14:paraId="72E8276C" w14:textId="77777777" w:rsidR="00171353" w:rsidRDefault="00171353" w:rsidP="00171353"/>
    <w:p w14:paraId="5F513752" w14:textId="0D262986" w:rsidR="005651BD" w:rsidRDefault="005651BD" w:rsidP="00E43BAB"/>
    <w:p w14:paraId="5C161684" w14:textId="6FED4898" w:rsidR="001600B4" w:rsidRDefault="00E542DC" w:rsidP="00E43BAB">
      <w:pPr>
        <w:rPr>
          <w:b/>
          <w:bCs/>
          <w:sz w:val="36"/>
          <w:szCs w:val="28"/>
        </w:rPr>
      </w:pPr>
      <w:r w:rsidRPr="00FF244E">
        <w:rPr>
          <w:b/>
          <w:bCs/>
          <w:noProof/>
        </w:rPr>
        <w:drawing>
          <wp:anchor distT="0" distB="0" distL="114300" distR="114300" simplePos="0" relativeHeight="252315648" behindDoc="1" locked="0" layoutInCell="1" allowOverlap="1" wp14:anchorId="1EBA947E" wp14:editId="20199E4F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1508125" cy="1077595"/>
            <wp:effectExtent l="0" t="0" r="0" b="8255"/>
            <wp:wrapSquare wrapText="bothSides"/>
            <wp:docPr id="28211583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1583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0B4">
        <w:rPr>
          <w:b/>
          <w:bCs/>
          <w:sz w:val="36"/>
          <w:szCs w:val="28"/>
        </w:rPr>
        <w:t>Policy p</w:t>
      </w:r>
      <w:r w:rsidR="006E0276" w:rsidRPr="001A4C7E">
        <w:rPr>
          <w:b/>
          <w:bCs/>
          <w:sz w:val="36"/>
          <w:szCs w:val="28"/>
        </w:rPr>
        <w:t>rinciple 1</w:t>
      </w:r>
      <w:r w:rsidR="001600B4">
        <w:rPr>
          <w:b/>
          <w:bCs/>
          <w:sz w:val="36"/>
          <w:szCs w:val="28"/>
        </w:rPr>
        <w:t>:</w:t>
      </w:r>
      <w:r w:rsidR="006E0276" w:rsidRPr="001A4C7E">
        <w:rPr>
          <w:b/>
          <w:bCs/>
          <w:sz w:val="36"/>
          <w:szCs w:val="28"/>
        </w:rPr>
        <w:t xml:space="preserve"> </w:t>
      </w:r>
    </w:p>
    <w:p w14:paraId="0110559C" w14:textId="170514FD" w:rsidR="006E0276" w:rsidRPr="00A1233C" w:rsidRDefault="006E0276" w:rsidP="00E43BAB">
      <w:pPr>
        <w:rPr>
          <w:b/>
          <w:bCs/>
          <w:sz w:val="36"/>
          <w:szCs w:val="36"/>
        </w:rPr>
      </w:pPr>
      <w:r w:rsidRPr="00A1233C">
        <w:rPr>
          <w:rFonts w:cs="Arial"/>
          <w:b/>
          <w:bCs/>
          <w:sz w:val="36"/>
          <w:szCs w:val="36"/>
        </w:rPr>
        <w:t xml:space="preserve">Mana </w:t>
      </w:r>
      <w:r w:rsidR="00A1233C" w:rsidRPr="00A1233C">
        <w:rPr>
          <w:rFonts w:eastAsia="Times New Roman" w:cs="Arial"/>
          <w:b/>
          <w:bCs/>
          <w:sz w:val="36"/>
          <w:szCs w:val="36"/>
        </w:rPr>
        <w:t>Tautika</w:t>
      </w:r>
      <w:r w:rsidR="00A1233C" w:rsidRPr="00A1233C">
        <w:rPr>
          <w:rFonts w:ascii="Aptos" w:eastAsia="Times New Roman" w:hAnsi="Aptos"/>
          <w:b/>
          <w:bCs/>
          <w:sz w:val="36"/>
          <w:szCs w:val="36"/>
        </w:rPr>
        <w:t xml:space="preserve"> </w:t>
      </w:r>
      <w:r w:rsidR="006C2A59" w:rsidRPr="00A1233C">
        <w:rPr>
          <w:b/>
          <w:bCs/>
          <w:sz w:val="36"/>
          <w:szCs w:val="36"/>
        </w:rPr>
        <w:t>–</w:t>
      </w:r>
      <w:r w:rsidR="003C6207" w:rsidRPr="00A1233C">
        <w:rPr>
          <w:b/>
          <w:bCs/>
          <w:sz w:val="36"/>
          <w:szCs w:val="36"/>
        </w:rPr>
        <w:t xml:space="preserve"> Equity</w:t>
      </w:r>
    </w:p>
    <w:p w14:paraId="2D83B2E1" w14:textId="77777777" w:rsidR="003C6207" w:rsidRDefault="003C6207" w:rsidP="00E43BAB"/>
    <w:p w14:paraId="52057687" w14:textId="30C145B3" w:rsidR="00E542DC" w:rsidRPr="00E542DC" w:rsidRDefault="00E542DC" w:rsidP="00E542DC">
      <w:pPr>
        <w:rPr>
          <w:rFonts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3DDE0F4A" wp14:editId="330DF7F1">
                <wp:simplePos x="0" y="0"/>
                <wp:positionH relativeFrom="margin">
                  <wp:posOffset>2193925</wp:posOffset>
                </wp:positionH>
                <wp:positionV relativeFrom="paragraph">
                  <wp:posOffset>288290</wp:posOffset>
                </wp:positionV>
                <wp:extent cx="3368040" cy="739140"/>
                <wp:effectExtent l="0" t="0" r="3810" b="3810"/>
                <wp:wrapNone/>
                <wp:docPr id="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73914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BC5DD" id="Rectangle 3" o:spid="_x0000_s1026" style="position:absolute;margin-left:172.75pt;margin-top:22.7pt;width:265.2pt;height:58.2pt;z-index:-25085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" fillcolor="#ffecaf" stroked="f" strokeweight="1pt">
                <w10:wrap anchorx="margin"/>
              </v:rect>
            </w:pict>
          </mc:Fallback>
        </mc:AlternateContent>
      </w:r>
    </w:p>
    <w:p w14:paraId="36A103E4" w14:textId="7E76DB20" w:rsidR="00E542DC" w:rsidRPr="00E542DC" w:rsidRDefault="00E542DC" w:rsidP="00E542DC">
      <w:pPr>
        <w:rPr>
          <w:rFonts w:cs="Times New Roman"/>
        </w:rPr>
      </w:pPr>
      <w:r w:rsidRPr="00E542DC">
        <w:rPr>
          <w:rFonts w:cs="Times New Roman"/>
          <w:b/>
          <w:bCs/>
        </w:rPr>
        <w:t xml:space="preserve">Equity </w:t>
      </w:r>
      <w:r w:rsidRPr="00E542DC">
        <w:rPr>
          <w:rFonts w:cs="Times New Roman"/>
        </w:rPr>
        <w:t>means treating everyone fairly.</w:t>
      </w:r>
      <w:r w:rsidRPr="00E542DC">
        <w:rPr>
          <w:noProof/>
        </w:rPr>
        <w:t xml:space="preserve"> </w:t>
      </w:r>
    </w:p>
    <w:p w14:paraId="25793B93" w14:textId="7F6607E6" w:rsidR="003C6207" w:rsidRDefault="00E542DC" w:rsidP="00E43BAB">
      <w:r w:rsidRPr="000E71FA">
        <w:rPr>
          <w:noProof/>
        </w:rPr>
        <w:drawing>
          <wp:anchor distT="0" distB="0" distL="114300" distR="114300" simplePos="0" relativeHeight="252317696" behindDoc="1" locked="0" layoutInCell="1" allowOverlap="1" wp14:anchorId="5269DB38" wp14:editId="1AF60DA0">
            <wp:simplePos x="0" y="0"/>
            <wp:positionH relativeFrom="column">
              <wp:posOffset>90170</wp:posOffset>
            </wp:positionH>
            <wp:positionV relativeFrom="paragraph">
              <wp:posOffset>156210</wp:posOffset>
            </wp:positionV>
            <wp:extent cx="1349375" cy="1377315"/>
            <wp:effectExtent l="0" t="0" r="3175" b="0"/>
            <wp:wrapSquare wrapText="bothSides"/>
            <wp:docPr id="81570938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0938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1A313" w14:textId="77777777" w:rsidR="00E542DC" w:rsidRDefault="00E542DC" w:rsidP="00E43BAB"/>
    <w:p w14:paraId="58AAFC9D" w14:textId="28B6D4A0" w:rsidR="006C4FD4" w:rsidRDefault="0032408F" w:rsidP="00E542DC">
      <w:r>
        <w:t>We will remove barriers so that disabled people have equal access to</w:t>
      </w:r>
      <w:r w:rsidR="006C4FD4">
        <w:t xml:space="preserve"> be involved in</w:t>
      </w:r>
      <w:r w:rsidR="00E542DC">
        <w:t xml:space="preserve"> </w:t>
      </w:r>
      <w:r w:rsidR="006C4FD4">
        <w:t>ngā toi</w:t>
      </w:r>
      <w:r w:rsidR="00E542DC" w:rsidRPr="00E542DC">
        <w:t xml:space="preserve"> </w:t>
      </w:r>
      <w:r w:rsidR="00E542DC">
        <w:t>/ the arts</w:t>
      </w:r>
      <w:r w:rsidR="006C4FD4">
        <w:t>.</w:t>
      </w:r>
    </w:p>
    <w:p w14:paraId="488331F5" w14:textId="78E11BFB" w:rsidR="001205B1" w:rsidRDefault="00E542DC" w:rsidP="00E43BAB">
      <w:r w:rsidRPr="00C711E7">
        <w:rPr>
          <w:noProof/>
        </w:rPr>
        <w:drawing>
          <wp:anchor distT="0" distB="0" distL="114300" distR="114300" simplePos="0" relativeHeight="252427264" behindDoc="1" locked="0" layoutInCell="1" allowOverlap="1" wp14:anchorId="4B7E1981" wp14:editId="4DD2785B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555115" cy="1555115"/>
            <wp:effectExtent l="0" t="0" r="0" b="6985"/>
            <wp:wrapSquare wrapText="bothSides"/>
            <wp:docPr id="193588556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4362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08D13" w14:textId="77777777" w:rsidR="00E542DC" w:rsidRDefault="00E542DC" w:rsidP="00E43BAB"/>
    <w:p w14:paraId="0AC27D2C" w14:textId="036FF39A" w:rsidR="001205B1" w:rsidRDefault="001205B1" w:rsidP="00E43BAB">
      <w:r>
        <w:t>We want to stop discrimination</w:t>
      </w:r>
      <w:r w:rsidR="0024477D">
        <w:t xml:space="preserve"> where</w:t>
      </w:r>
      <w:r>
        <w:t xml:space="preserve"> disabled people </w:t>
      </w:r>
      <w:r w:rsidR="0024477D">
        <w:t xml:space="preserve">are </w:t>
      </w:r>
      <w:r>
        <w:t xml:space="preserve">treated </w:t>
      </w:r>
      <w:r w:rsidR="0024477D">
        <w:t>unfairly</w:t>
      </w:r>
      <w:r>
        <w:t>.</w:t>
      </w:r>
    </w:p>
    <w:p w14:paraId="47E1BC69" w14:textId="3DBF7311" w:rsidR="00D87474" w:rsidRDefault="00D5538A" w:rsidP="0024477D">
      <w:r w:rsidRPr="00D5538A">
        <w:rPr>
          <w:noProof/>
        </w:rPr>
        <w:lastRenderedPageBreak/>
        <w:drawing>
          <wp:anchor distT="0" distB="0" distL="114300" distR="114300" simplePos="0" relativeHeight="252319744" behindDoc="1" locked="0" layoutInCell="1" allowOverlap="1" wp14:anchorId="26C3AD96" wp14:editId="61805663">
            <wp:simplePos x="0" y="0"/>
            <wp:positionH relativeFrom="margin">
              <wp:align>left</wp:align>
            </wp:positionH>
            <wp:positionV relativeFrom="paragraph">
              <wp:posOffset>-338455</wp:posOffset>
            </wp:positionV>
            <wp:extent cx="1212820" cy="1146220"/>
            <wp:effectExtent l="0" t="0" r="6985" b="0"/>
            <wp:wrapNone/>
            <wp:docPr id="90459279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9279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20" cy="11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2A">
        <w:t>We want to make sure</w:t>
      </w:r>
      <w:r w:rsidR="00D87474">
        <w:t xml:space="preserve"> that</w:t>
      </w:r>
      <w:r w:rsidR="00400A19">
        <w:t xml:space="preserve"> all people can use our</w:t>
      </w:r>
      <w:r w:rsidR="00D87474">
        <w:t>:</w:t>
      </w:r>
    </w:p>
    <w:p w14:paraId="0D6261BE" w14:textId="77777777" w:rsidR="00D87474" w:rsidRDefault="00D87474" w:rsidP="00E43BAB"/>
    <w:p w14:paraId="674E728F" w14:textId="2902C30A" w:rsidR="00A53310" w:rsidRDefault="00410DDF" w:rsidP="0039437B">
      <w:pPr>
        <w:pStyle w:val="ListParagraph"/>
        <w:numPr>
          <w:ilvl w:val="0"/>
          <w:numId w:val="29"/>
        </w:numPr>
        <w:spacing w:before="0"/>
        <w:ind w:left="4253" w:hanging="567"/>
      </w:pPr>
      <w:r w:rsidRPr="00D92020"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1608576" behindDoc="0" locked="0" layoutInCell="1" allowOverlap="1" wp14:anchorId="5482E783" wp14:editId="537DF12A">
            <wp:simplePos x="0" y="0"/>
            <wp:positionH relativeFrom="margin">
              <wp:posOffset>103030</wp:posOffset>
            </wp:positionH>
            <wp:positionV relativeFrom="paragraph">
              <wp:posOffset>68902</wp:posOffset>
            </wp:positionV>
            <wp:extent cx="1104227" cy="1275008"/>
            <wp:effectExtent l="0" t="0" r="1270" b="1905"/>
            <wp:wrapSquare wrapText="bothSides"/>
            <wp:docPr id="488" name="Picture 4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27" cy="12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310">
        <w:t>s</w:t>
      </w:r>
      <w:r w:rsidR="00400A19">
        <w:t>ervices</w:t>
      </w:r>
    </w:p>
    <w:p w14:paraId="36AD4FF5" w14:textId="2B74558D" w:rsidR="00A53310" w:rsidRDefault="00A53310" w:rsidP="0039437B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633DF204" w14:textId="7348F381" w:rsidR="005C1777" w:rsidRDefault="00A53310" w:rsidP="0039437B">
      <w:pPr>
        <w:pStyle w:val="ListParagraph"/>
        <w:numPr>
          <w:ilvl w:val="0"/>
          <w:numId w:val="29"/>
        </w:numPr>
        <w:spacing w:before="0"/>
        <w:ind w:left="4253" w:hanging="567"/>
      </w:pPr>
      <w:r>
        <w:t>workplaces.</w:t>
      </w:r>
    </w:p>
    <w:p w14:paraId="50B27F5E" w14:textId="5F145463" w:rsidR="005C1777" w:rsidRDefault="005C1777">
      <w:pPr>
        <w:spacing w:line="240" w:lineRule="auto"/>
        <w:ind w:left="0"/>
        <w:rPr>
          <w:rFonts w:eastAsiaTheme="minorHAnsi"/>
          <w:szCs w:val="22"/>
          <w:lang w:val="en-GB"/>
        </w:rPr>
      </w:pPr>
    </w:p>
    <w:p w14:paraId="68673264" w14:textId="77777777" w:rsidR="00410DDF" w:rsidRDefault="00410DDF" w:rsidP="0039437B">
      <w:pPr>
        <w:pStyle w:val="ERParagraph"/>
      </w:pPr>
    </w:p>
    <w:p w14:paraId="66F1F366" w14:textId="29F6494F" w:rsidR="00E704D0" w:rsidRDefault="00A328EC" w:rsidP="0039437B">
      <w:pPr>
        <w:pStyle w:val="ERParagraph"/>
      </w:pPr>
      <w:r w:rsidRPr="0039437B">
        <w:rPr>
          <w:noProof/>
        </w:rPr>
        <w:drawing>
          <wp:anchor distT="0" distB="0" distL="114300" distR="114300" simplePos="0" relativeHeight="251634176" behindDoc="1" locked="0" layoutInCell="1" allowOverlap="1" wp14:anchorId="5C0FACF3" wp14:editId="1682458F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123950" cy="1622425"/>
            <wp:effectExtent l="19050" t="19050" r="19050" b="15875"/>
            <wp:wrapSquare wrapText="bothSides"/>
            <wp:docPr id="9415222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22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/>
                    <a:srcRect l="44596" t="11005" r="23189" b="6240"/>
                    <a:stretch/>
                  </pic:blipFill>
                  <pic:spPr bwMode="auto">
                    <a:xfrm>
                      <a:off x="0" y="0"/>
                      <a:ext cx="1123950" cy="1622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132" w:rsidRPr="0039437B">
        <w:t>We</w:t>
      </w:r>
      <w:r w:rsidR="00296132" w:rsidRPr="00296132">
        <w:t xml:space="preserve"> </w:t>
      </w:r>
      <w:r w:rsidR="0039437B">
        <w:t>support</w:t>
      </w:r>
      <w:r w:rsidR="00296132" w:rsidRPr="00296132">
        <w:t xml:space="preserve"> the </w:t>
      </w:r>
      <w:r w:rsidR="00296132">
        <w:t>idea</w:t>
      </w:r>
      <w:r w:rsidR="00296132" w:rsidRPr="00296132">
        <w:t xml:space="preserve"> </w:t>
      </w:r>
      <w:r w:rsidR="00296132">
        <w:t xml:space="preserve">in the </w:t>
      </w:r>
      <w:r w:rsidR="00296132" w:rsidRPr="00296132">
        <w:t xml:space="preserve">New Zealand Disability Strategy of Aotearoa New Zealand being a </w:t>
      </w:r>
      <w:r w:rsidR="00296132" w:rsidRPr="00043B7F">
        <w:rPr>
          <w:b/>
          <w:bCs/>
        </w:rPr>
        <w:t>non-disabling</w:t>
      </w:r>
      <w:r w:rsidR="00296132" w:rsidRPr="00296132">
        <w:t xml:space="preserve"> society</w:t>
      </w:r>
      <w:r w:rsidR="00E704D0">
        <w:t>.</w:t>
      </w:r>
    </w:p>
    <w:p w14:paraId="6592882D" w14:textId="166C4CF2" w:rsidR="00E704D0" w:rsidRDefault="00E704D0" w:rsidP="0049421F">
      <w:pPr>
        <w:pStyle w:val="ERParagraph"/>
      </w:pPr>
    </w:p>
    <w:p w14:paraId="4413D69F" w14:textId="3D1BE047" w:rsidR="00E704D0" w:rsidRDefault="006A69E4" w:rsidP="0049421F">
      <w:pPr>
        <w:pStyle w:val="ERParagraph"/>
      </w:pPr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5651323F" wp14:editId="5752F8A6">
                <wp:simplePos x="0" y="0"/>
                <wp:positionH relativeFrom="margin">
                  <wp:posOffset>2239466</wp:posOffset>
                </wp:positionH>
                <wp:positionV relativeFrom="paragraph">
                  <wp:posOffset>246380</wp:posOffset>
                </wp:positionV>
                <wp:extent cx="3515360" cy="1506220"/>
                <wp:effectExtent l="0" t="0" r="8890" b="0"/>
                <wp:wrapNone/>
                <wp:docPr id="2044921143" name="Rectangle 204492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5360" cy="150622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E5DE" id="Rectangle 2044921143" o:spid="_x0000_s1026" style="position:absolute;margin-left:176.35pt;margin-top:19.4pt;width:276.8pt;height:118.6pt;z-index:-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" fillcolor="#ffecaf" stroked="f" strokeweight="1pt">
                <w10:wrap anchorx="margin"/>
              </v:rect>
            </w:pict>
          </mc:Fallback>
        </mc:AlternateContent>
      </w:r>
    </w:p>
    <w:p w14:paraId="486A11CA" w14:textId="7177E6B2" w:rsidR="00296132" w:rsidRDefault="00983E60" w:rsidP="006A69E4">
      <w:pPr>
        <w:pStyle w:val="ERParagraph"/>
      </w:pPr>
      <w:r w:rsidRPr="000D5A34">
        <w:rPr>
          <w:b/>
          <w:bCs/>
          <w:noProof/>
        </w:rPr>
        <w:drawing>
          <wp:anchor distT="0" distB="0" distL="114300" distR="114300" simplePos="0" relativeHeight="251654656" behindDoc="1" locked="0" layoutInCell="1" allowOverlap="1" wp14:anchorId="1373202D" wp14:editId="42E8A37F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320165" cy="1181100"/>
            <wp:effectExtent l="0" t="0" r="0" b="0"/>
            <wp:wrapSquare wrapText="bothSides"/>
            <wp:docPr id="196593153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3153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B7F">
        <w:rPr>
          <w:b/>
          <w:bCs/>
        </w:rPr>
        <w:t>Non-disabling</w:t>
      </w:r>
      <w:r w:rsidR="00E704D0">
        <w:t xml:space="preserve"> mean</w:t>
      </w:r>
      <w:r w:rsidR="00925B42">
        <w:t>s</w:t>
      </w:r>
      <w:r w:rsidR="00E704D0">
        <w:t xml:space="preserve"> that</w:t>
      </w:r>
      <w:r w:rsidR="00296132" w:rsidRPr="00296132">
        <w:t xml:space="preserve"> </w:t>
      </w:r>
      <w:r w:rsidR="006A69E4">
        <w:t xml:space="preserve">we take away barriers / the things that stop </w:t>
      </w:r>
      <w:r w:rsidR="00296132" w:rsidRPr="00296132">
        <w:t>disabled people</w:t>
      </w:r>
      <w:r w:rsidR="00925B42">
        <w:t xml:space="preserve"> </w:t>
      </w:r>
      <w:r w:rsidR="00296132" w:rsidRPr="00296132">
        <w:t>hav</w:t>
      </w:r>
      <w:r w:rsidR="006A69E4">
        <w:t>ing</w:t>
      </w:r>
      <w:r w:rsidR="00296132" w:rsidRPr="00296132">
        <w:t xml:space="preserve"> </w:t>
      </w:r>
      <w:r w:rsidR="00E704D0">
        <w:t>the same</w:t>
      </w:r>
      <w:r w:rsidR="00296132" w:rsidRPr="00296132">
        <w:t xml:space="preserve"> </w:t>
      </w:r>
      <w:r w:rsidR="000F3569">
        <w:t>chanc</w:t>
      </w:r>
      <w:r w:rsidR="00296132" w:rsidRPr="00296132">
        <w:t xml:space="preserve">es </w:t>
      </w:r>
      <w:r w:rsidR="00E704D0">
        <w:t>as everyone else</w:t>
      </w:r>
      <w:r w:rsidR="00296132" w:rsidRPr="00296132">
        <w:t xml:space="preserve">. </w:t>
      </w:r>
    </w:p>
    <w:p w14:paraId="189C61C7" w14:textId="77777777" w:rsidR="00E704D0" w:rsidRDefault="00E704D0" w:rsidP="001A4C7E">
      <w:pPr>
        <w:pStyle w:val="Principles"/>
        <w:numPr>
          <w:ilvl w:val="0"/>
          <w:numId w:val="0"/>
        </w:numPr>
        <w:spacing w:after="0" w:line="360" w:lineRule="auto"/>
        <w:ind w:left="567" w:hanging="567"/>
        <w:rPr>
          <w:rFonts w:ascii="Arial" w:hAnsi="Arial" w:cs="Arial"/>
          <w:sz w:val="32"/>
          <w:szCs w:val="32"/>
        </w:rPr>
      </w:pPr>
    </w:p>
    <w:p w14:paraId="70779D73" w14:textId="48D055E9" w:rsidR="00E704D0" w:rsidRDefault="00E704D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B8E966F" w14:textId="0302B8AA" w:rsidR="00410DDF" w:rsidRDefault="00410DDF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21DB2E68" w14:textId="7B7CB823" w:rsidR="00FC0233" w:rsidRDefault="00410DDF" w:rsidP="006A69E4">
      <w:pPr>
        <w:pStyle w:val="ERParagraph"/>
      </w:pPr>
      <w:r w:rsidRPr="00D64F7D">
        <w:rPr>
          <w:rFonts w:eastAsia="Calibri"/>
          <w:noProof/>
          <w:szCs w:val="32"/>
        </w:rPr>
        <w:lastRenderedPageBreak/>
        <w:drawing>
          <wp:anchor distT="0" distB="0" distL="114300" distR="114300" simplePos="0" relativeHeight="251656704" behindDoc="1" locked="0" layoutInCell="1" allowOverlap="1" wp14:anchorId="2AB12AD4" wp14:editId="6FEDBB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81175" cy="1016000"/>
            <wp:effectExtent l="0" t="0" r="0" b="0"/>
            <wp:wrapSquare wrapText="bothSides"/>
            <wp:docPr id="193326523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652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63" cy="10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33">
        <w:t xml:space="preserve">When we make </w:t>
      </w:r>
      <w:r w:rsidR="006A69E4">
        <w:t>choices</w:t>
      </w:r>
      <w:r w:rsidR="00FC0233">
        <w:t xml:space="preserve"> we always listen to artists </w:t>
      </w:r>
      <w:r w:rsidR="00555459">
        <w:t>so we can:</w:t>
      </w:r>
    </w:p>
    <w:p w14:paraId="7E51DCBB" w14:textId="63CD1FD1" w:rsidR="00555459" w:rsidRDefault="00AF5A76" w:rsidP="00FC0233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AF5A76">
        <w:rPr>
          <w:rFonts w:ascii="Arial" w:eastAsia="Calibri" w:hAnsi="Arial" w:cs="Arial"/>
          <w:noProof/>
          <w:sz w:val="32"/>
          <w:szCs w:val="32"/>
        </w:rPr>
        <w:drawing>
          <wp:anchor distT="0" distB="0" distL="114300" distR="114300" simplePos="0" relativeHeight="252325888" behindDoc="1" locked="0" layoutInCell="1" allowOverlap="1" wp14:anchorId="2E3D3AC0" wp14:editId="3EED791E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427480" cy="2018665"/>
            <wp:effectExtent l="0" t="0" r="1270" b="0"/>
            <wp:wrapSquare wrapText="bothSides"/>
            <wp:docPr id="158107520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7520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AC069" w14:textId="0EE7A0FE" w:rsidR="00555459" w:rsidRDefault="00555459" w:rsidP="006A69E4">
      <w:pPr>
        <w:pStyle w:val="Principles"/>
        <w:numPr>
          <w:ilvl w:val="0"/>
          <w:numId w:val="31"/>
        </w:numPr>
        <w:spacing w:after="0" w:line="360" w:lineRule="auto"/>
        <w:ind w:left="4253" w:hanging="567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take away barriers</w:t>
      </w:r>
    </w:p>
    <w:p w14:paraId="2C859694" w14:textId="77777777" w:rsidR="00555459" w:rsidRDefault="00555459" w:rsidP="006A69E4">
      <w:pPr>
        <w:pStyle w:val="Principles"/>
        <w:numPr>
          <w:ilvl w:val="0"/>
          <w:numId w:val="0"/>
        </w:numPr>
        <w:spacing w:after="0" w:line="360" w:lineRule="auto"/>
        <w:ind w:left="4253" w:hanging="567"/>
        <w:rPr>
          <w:rFonts w:ascii="Arial" w:eastAsia="Calibri" w:hAnsi="Arial" w:cs="Arial"/>
          <w:sz w:val="32"/>
          <w:szCs w:val="32"/>
        </w:rPr>
      </w:pPr>
    </w:p>
    <w:p w14:paraId="243E4E63" w14:textId="602D5B71" w:rsidR="00555459" w:rsidRDefault="00555459" w:rsidP="006A69E4">
      <w:pPr>
        <w:pStyle w:val="Principles"/>
        <w:numPr>
          <w:ilvl w:val="0"/>
          <w:numId w:val="31"/>
        </w:numPr>
        <w:spacing w:after="0" w:line="360" w:lineRule="auto"/>
        <w:ind w:left="4253" w:hanging="567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treat people fairly.</w:t>
      </w:r>
    </w:p>
    <w:p w14:paraId="5793B761" w14:textId="77777777" w:rsidR="00FC0233" w:rsidRDefault="00FC0233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62A46A94" w14:textId="1FDAE6D2" w:rsidR="00DA08F0" w:rsidRDefault="00DA08F0">
      <w:pPr>
        <w:spacing w:line="240" w:lineRule="auto"/>
        <w:ind w:left="0"/>
        <w:rPr>
          <w:rFonts w:eastAsia="Calibri" w:cs="Arial"/>
          <w:color w:val="000000"/>
          <w:position w:val="1"/>
          <w:szCs w:val="32"/>
          <w:lang w:val="en-GB" w:eastAsia="en-NZ"/>
        </w:rPr>
      </w:pPr>
      <w:r>
        <w:rPr>
          <w:rFonts w:eastAsia="Calibri" w:cs="Arial"/>
          <w:szCs w:val="32"/>
        </w:rPr>
        <w:br w:type="page"/>
      </w:r>
    </w:p>
    <w:p w14:paraId="6077B6D7" w14:textId="77777777" w:rsidR="001600B4" w:rsidRDefault="00090DE9" w:rsidP="00592844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b/>
          <w:bCs/>
          <w:sz w:val="36"/>
          <w:szCs w:val="36"/>
        </w:rPr>
      </w:pPr>
      <w:r w:rsidRPr="001A4C7E">
        <w:rPr>
          <w:rFonts w:ascii="Arial" w:eastAsia="Calibri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752" behindDoc="1" locked="0" layoutInCell="1" allowOverlap="1" wp14:anchorId="1A210E9B" wp14:editId="0E42D5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/>
            <wp:docPr id="33077634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7634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0B4">
        <w:rPr>
          <w:rFonts w:ascii="Arial" w:eastAsia="Calibri" w:hAnsi="Arial" w:cs="Arial"/>
          <w:b/>
          <w:bCs/>
          <w:sz w:val="36"/>
          <w:szCs w:val="36"/>
        </w:rPr>
        <w:t>Policy p</w:t>
      </w:r>
      <w:r w:rsidR="00DA08F0" w:rsidRPr="001A4C7E">
        <w:rPr>
          <w:rFonts w:ascii="Arial" w:eastAsia="Calibri" w:hAnsi="Arial" w:cs="Arial"/>
          <w:b/>
          <w:bCs/>
          <w:sz w:val="36"/>
          <w:szCs w:val="36"/>
        </w:rPr>
        <w:t>rinciple 2</w:t>
      </w:r>
      <w:r w:rsidR="001600B4">
        <w:rPr>
          <w:rFonts w:ascii="Arial" w:eastAsia="Calibri" w:hAnsi="Arial" w:cs="Arial"/>
          <w:b/>
          <w:bCs/>
          <w:sz w:val="36"/>
          <w:szCs w:val="36"/>
        </w:rPr>
        <w:t>:</w:t>
      </w:r>
    </w:p>
    <w:p w14:paraId="50C76BE7" w14:textId="2D4E1DD9" w:rsidR="00FC0233" w:rsidRPr="001A4C7E" w:rsidRDefault="00A1233C" w:rsidP="006140DA">
      <w:pPr>
        <w:pStyle w:val="Principles"/>
        <w:numPr>
          <w:ilvl w:val="0"/>
          <w:numId w:val="0"/>
        </w:numPr>
        <w:spacing w:after="0" w:line="360" w:lineRule="auto"/>
        <w:ind w:left="3686" w:right="-307"/>
        <w:rPr>
          <w:b/>
          <w:bCs/>
          <w:sz w:val="32"/>
          <w:szCs w:val="32"/>
        </w:rPr>
      </w:pPr>
      <w:r w:rsidRPr="00A1233C">
        <w:rPr>
          <w:rFonts w:ascii="Arial" w:hAnsi="Arial" w:cs="Arial"/>
          <w:b/>
          <w:bCs/>
          <w:sz w:val="36"/>
          <w:szCs w:val="36"/>
        </w:rPr>
        <w:t xml:space="preserve">Te Mana Whaikaha Hei Kaihautū </w:t>
      </w:r>
      <w:r w:rsidR="00DA08F0" w:rsidRPr="001A4C7E">
        <w:rPr>
          <w:rFonts w:ascii="Arial" w:eastAsia="Calibri" w:hAnsi="Arial" w:cs="Arial"/>
          <w:b/>
          <w:bCs/>
          <w:sz w:val="36"/>
          <w:szCs w:val="36"/>
        </w:rPr>
        <w:t>– Leadership</w:t>
      </w:r>
      <w:r w:rsidR="00A04224" w:rsidRPr="001A4C7E">
        <w:rPr>
          <w:rFonts w:ascii="Arial" w:eastAsia="Calibri" w:hAnsi="Arial" w:cs="Arial"/>
          <w:b/>
          <w:bCs/>
          <w:sz w:val="36"/>
          <w:szCs w:val="36"/>
        </w:rPr>
        <w:t xml:space="preserve"> </w:t>
      </w:r>
      <w:r w:rsidR="006A0419" w:rsidRPr="001A4C7E">
        <w:rPr>
          <w:rFonts w:ascii="Arial" w:eastAsia="Calibri" w:hAnsi="Arial" w:cs="Arial"/>
          <w:b/>
          <w:bCs/>
          <w:sz w:val="36"/>
          <w:szCs w:val="36"/>
        </w:rPr>
        <w:t xml:space="preserve">by </w:t>
      </w:r>
      <w:r w:rsidR="00592844" w:rsidRPr="001A4C7E">
        <w:rPr>
          <w:rFonts w:ascii="Arial" w:eastAsia="Calibri" w:hAnsi="Arial" w:cs="Arial"/>
          <w:b/>
          <w:bCs/>
          <w:sz w:val="36"/>
          <w:szCs w:val="36"/>
        </w:rPr>
        <w:t>disabled people</w:t>
      </w:r>
    </w:p>
    <w:p w14:paraId="152FACA7" w14:textId="77777777" w:rsidR="00DA08F0" w:rsidRDefault="00DA08F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3A26171B" w14:textId="2DE55D66" w:rsidR="00DA08F0" w:rsidRDefault="00DA08F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343A0273" w14:textId="4012A19F" w:rsidR="006C2A59" w:rsidRDefault="00983E6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890F4A">
        <w:rPr>
          <w:rFonts w:ascii="Arial" w:eastAsia="Calibri" w:hAnsi="Arial" w:cs="Arial"/>
          <w:noProof/>
          <w:sz w:val="32"/>
          <w:szCs w:val="32"/>
        </w:rPr>
        <w:drawing>
          <wp:anchor distT="0" distB="0" distL="114300" distR="114300" simplePos="0" relativeHeight="252329984" behindDoc="1" locked="0" layoutInCell="1" allowOverlap="1" wp14:anchorId="3027736E" wp14:editId="061867D9">
            <wp:simplePos x="0" y="0"/>
            <wp:positionH relativeFrom="margin">
              <wp:posOffset>231775</wp:posOffset>
            </wp:positionH>
            <wp:positionV relativeFrom="paragraph">
              <wp:posOffset>201295</wp:posOffset>
            </wp:positionV>
            <wp:extent cx="1270635" cy="1270635"/>
            <wp:effectExtent l="0" t="0" r="5715" b="5715"/>
            <wp:wrapSquare wrapText="bothSides"/>
            <wp:docPr id="68170724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0724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EBF">
        <w:rPr>
          <w:rFonts w:ascii="Arial" w:eastAsia="Calibri" w:hAnsi="Arial" w:cs="Arial"/>
          <w:sz w:val="32"/>
          <w:szCs w:val="32"/>
        </w:rPr>
        <w:t xml:space="preserve">We </w:t>
      </w:r>
      <w:r w:rsidR="00DB7DE0">
        <w:rPr>
          <w:rFonts w:ascii="Arial" w:eastAsia="Calibri" w:hAnsi="Arial" w:cs="Arial"/>
          <w:sz w:val="32"/>
          <w:szCs w:val="32"/>
        </w:rPr>
        <w:t>ask</w:t>
      </w:r>
      <w:r w:rsidR="001C5EBF">
        <w:rPr>
          <w:rFonts w:ascii="Arial" w:eastAsia="Calibri" w:hAnsi="Arial" w:cs="Arial"/>
          <w:sz w:val="32"/>
          <w:szCs w:val="32"/>
        </w:rPr>
        <w:t xml:space="preserve"> disabled artists </w:t>
      </w:r>
      <w:r w:rsidR="00DB7DE0">
        <w:rPr>
          <w:rFonts w:ascii="Arial" w:eastAsia="Calibri" w:hAnsi="Arial" w:cs="Arial"/>
          <w:sz w:val="32"/>
          <w:szCs w:val="32"/>
        </w:rPr>
        <w:t>about choices</w:t>
      </w:r>
      <w:r w:rsidR="001C5EBF">
        <w:rPr>
          <w:rFonts w:ascii="Arial" w:eastAsia="Calibri" w:hAnsi="Arial" w:cs="Arial"/>
          <w:sz w:val="32"/>
          <w:szCs w:val="32"/>
        </w:rPr>
        <w:t xml:space="preserve"> that </w:t>
      </w:r>
      <w:r w:rsidR="00B1683B">
        <w:rPr>
          <w:rFonts w:ascii="Arial" w:eastAsia="Calibri" w:hAnsi="Arial" w:cs="Arial"/>
          <w:sz w:val="32"/>
          <w:szCs w:val="32"/>
        </w:rPr>
        <w:t xml:space="preserve">might </w:t>
      </w:r>
      <w:r w:rsidR="006C2A59">
        <w:rPr>
          <w:rFonts w:ascii="Arial" w:eastAsia="Calibri" w:hAnsi="Arial" w:cs="Arial"/>
          <w:sz w:val="32"/>
          <w:szCs w:val="32"/>
        </w:rPr>
        <w:t>change</w:t>
      </w:r>
    </w:p>
    <w:p w14:paraId="0BEC5B5D" w14:textId="5AD4E3F5" w:rsidR="00DA08F0" w:rsidRDefault="00B1683B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things for</w:t>
      </w:r>
      <w:r w:rsidR="002814D5">
        <w:rPr>
          <w:rFonts w:ascii="Arial" w:eastAsia="Calibri" w:hAnsi="Arial" w:cs="Arial"/>
          <w:sz w:val="32"/>
          <w:szCs w:val="32"/>
        </w:rPr>
        <w:t xml:space="preserve"> them.</w:t>
      </w:r>
    </w:p>
    <w:p w14:paraId="7E3788A3" w14:textId="77777777" w:rsidR="002814D5" w:rsidRDefault="002814D5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1569CCB1" w14:textId="115D8BF7" w:rsidR="002814D5" w:rsidRDefault="00983E6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1607C2">
        <w:rPr>
          <w:rFonts w:ascii="Arial" w:eastAsia="Calibri" w:hAnsi="Arial" w:cs="Arial"/>
          <w:noProof/>
          <w:sz w:val="32"/>
          <w:szCs w:val="32"/>
        </w:rPr>
        <w:drawing>
          <wp:anchor distT="0" distB="0" distL="114300" distR="114300" simplePos="0" relativeHeight="252332032" behindDoc="1" locked="0" layoutInCell="1" allowOverlap="1" wp14:anchorId="4FCA8EC9" wp14:editId="26CBB593">
            <wp:simplePos x="0" y="0"/>
            <wp:positionH relativeFrom="margin">
              <wp:posOffset>167005</wp:posOffset>
            </wp:positionH>
            <wp:positionV relativeFrom="paragraph">
              <wp:posOffset>293370</wp:posOffset>
            </wp:positionV>
            <wp:extent cx="1353185" cy="1353185"/>
            <wp:effectExtent l="0" t="0" r="0" b="0"/>
            <wp:wrapSquare wrapText="bothSides"/>
            <wp:docPr id="17412030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030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00DD0" w14:textId="7974D007" w:rsidR="002814D5" w:rsidRDefault="00AE7DB7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We tell people about the art of disabled people in Aotearoa New Zealand.</w:t>
      </w:r>
    </w:p>
    <w:p w14:paraId="2C2B0757" w14:textId="1141A740" w:rsidR="008B00A0" w:rsidRDefault="008B00A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5C0BEAB6" w14:textId="73700EB5" w:rsidR="004937B5" w:rsidRDefault="00983E60">
      <w:pPr>
        <w:spacing w:line="240" w:lineRule="auto"/>
        <w:ind w:left="0"/>
        <w:rPr>
          <w:rFonts w:eastAsia="Calibri" w:cs="Arial"/>
          <w:color w:val="000000"/>
          <w:position w:val="1"/>
          <w:szCs w:val="32"/>
          <w:lang w:val="en-GB" w:eastAsia="en-NZ"/>
        </w:rPr>
      </w:pPr>
      <w:r w:rsidRPr="004C0942">
        <w:rPr>
          <w:noProof/>
        </w:rPr>
        <w:drawing>
          <wp:anchor distT="0" distB="0" distL="114300" distR="114300" simplePos="0" relativeHeight="251662848" behindDoc="1" locked="0" layoutInCell="1" allowOverlap="1" wp14:anchorId="6B3CBFAB" wp14:editId="43D83E47">
            <wp:simplePos x="0" y="0"/>
            <wp:positionH relativeFrom="margin">
              <wp:posOffset>200660</wp:posOffset>
            </wp:positionH>
            <wp:positionV relativeFrom="paragraph">
              <wp:posOffset>201930</wp:posOffset>
            </wp:positionV>
            <wp:extent cx="1300480" cy="1300480"/>
            <wp:effectExtent l="0" t="0" r="0" b="0"/>
            <wp:wrapSquare wrapText="bothSides"/>
            <wp:docPr id="135482299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2299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A550C" w14:textId="799F6845" w:rsidR="0037403E" w:rsidRDefault="0037403E" w:rsidP="00B1683B">
      <w:pPr>
        <w:pStyle w:val="ERParagraph"/>
      </w:pPr>
      <w:r w:rsidRPr="0037403E">
        <w:t xml:space="preserve">We </w:t>
      </w:r>
      <w:r w:rsidR="004937B5">
        <w:t>have</w:t>
      </w:r>
      <w:r w:rsidRPr="0037403E">
        <w:t xml:space="preserve"> </w:t>
      </w:r>
      <w:r>
        <w:t>disab</w:t>
      </w:r>
      <w:r w:rsidR="00A007B8">
        <w:t>led</w:t>
      </w:r>
      <w:r>
        <w:t xml:space="preserve"> </w:t>
      </w:r>
      <w:r w:rsidRPr="0037403E">
        <w:t>leaders in our</w:t>
      </w:r>
      <w:r>
        <w:t>:</w:t>
      </w:r>
    </w:p>
    <w:p w14:paraId="1453363A" w14:textId="437F0F89" w:rsidR="002A6DA1" w:rsidRDefault="00D73048" w:rsidP="007232BD">
      <w:pPr>
        <w:pStyle w:val="Listtoplevel"/>
      </w:pPr>
      <w:r>
        <w:t>w</w:t>
      </w:r>
      <w:r w:rsidR="0037403E" w:rsidRPr="0037403E">
        <w:t>ork</w:t>
      </w:r>
    </w:p>
    <w:p w14:paraId="4A319FCC" w14:textId="6FF23817" w:rsidR="002A6DA1" w:rsidRDefault="00983E60" w:rsidP="00AA22BF">
      <w:pPr>
        <w:pStyle w:val="Listtoplevel"/>
      </w:pPr>
      <w:r w:rsidRPr="00DC35CE">
        <w:drawing>
          <wp:anchor distT="0" distB="0" distL="114300" distR="114300" simplePos="0" relativeHeight="251660800" behindDoc="1" locked="0" layoutInCell="1" allowOverlap="1" wp14:anchorId="63B38026" wp14:editId="5363F734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828800" cy="1828800"/>
            <wp:effectExtent l="0" t="0" r="0" b="0"/>
            <wp:wrapSquare wrapText="bothSides"/>
            <wp:docPr id="171169023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9023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048">
        <w:t>s</w:t>
      </w:r>
      <w:r w:rsidR="0037403E" w:rsidRPr="0037403E">
        <w:t>taff</w:t>
      </w:r>
    </w:p>
    <w:p w14:paraId="148CC4E7" w14:textId="78087EE7" w:rsidR="00AE7DB7" w:rsidRDefault="0037403E" w:rsidP="007232BD">
      <w:pPr>
        <w:pStyle w:val="Listtoplevel"/>
      </w:pPr>
      <w:r w:rsidRPr="0037403E">
        <w:t>governance</w:t>
      </w:r>
      <w:r w:rsidR="00A007B8">
        <w:t xml:space="preserve"> / board</w:t>
      </w:r>
      <w:r w:rsidRPr="0037403E">
        <w:t>.</w:t>
      </w:r>
    </w:p>
    <w:p w14:paraId="4B88CAA0" w14:textId="3DBA4299" w:rsidR="008878A4" w:rsidRDefault="00966776" w:rsidP="0056287C">
      <w:pPr>
        <w:pStyle w:val="ERParagraph"/>
      </w:pPr>
      <w:r w:rsidRPr="00966776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48257232" wp14:editId="59D457D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3390" cy="1828800"/>
            <wp:effectExtent l="0" t="0" r="0" b="0"/>
            <wp:wrapSquare wrapText="bothSides"/>
            <wp:docPr id="14719439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439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F9">
        <w:t xml:space="preserve">We </w:t>
      </w:r>
      <w:r w:rsidR="0056287C">
        <w:t>ask</w:t>
      </w:r>
      <w:r w:rsidR="005959F9">
        <w:t xml:space="preserve"> </w:t>
      </w:r>
      <w:r w:rsidR="008878A4">
        <w:t xml:space="preserve">disabled people </w:t>
      </w:r>
      <w:r w:rsidR="0056287C">
        <w:t xml:space="preserve">what they think about how we do </w:t>
      </w:r>
      <w:r w:rsidR="008878A4">
        <w:t>our</w:t>
      </w:r>
      <w:r w:rsidR="005959F9" w:rsidRPr="005959F9">
        <w:t xml:space="preserve"> work</w:t>
      </w:r>
      <w:r w:rsidR="008878A4">
        <w:t xml:space="preserve">. </w:t>
      </w:r>
    </w:p>
    <w:p w14:paraId="6F920E63" w14:textId="77777777" w:rsidR="008878A4" w:rsidRDefault="008878A4" w:rsidP="008878A4">
      <w:pPr>
        <w:pStyle w:val="Principles"/>
        <w:numPr>
          <w:ilvl w:val="0"/>
          <w:numId w:val="0"/>
        </w:numPr>
        <w:tabs>
          <w:tab w:val="left" w:pos="4253"/>
        </w:tabs>
        <w:spacing w:after="0" w:line="360" w:lineRule="auto"/>
        <w:ind w:left="4256"/>
        <w:rPr>
          <w:rFonts w:ascii="Arial" w:eastAsia="Calibri" w:hAnsi="Arial" w:cs="Arial"/>
          <w:sz w:val="32"/>
          <w:szCs w:val="32"/>
        </w:rPr>
      </w:pPr>
    </w:p>
    <w:p w14:paraId="22807FB3" w14:textId="152D5F33" w:rsidR="00190003" w:rsidRDefault="00190003" w:rsidP="008878A4">
      <w:pPr>
        <w:pStyle w:val="Principles"/>
        <w:numPr>
          <w:ilvl w:val="0"/>
          <w:numId w:val="0"/>
        </w:numPr>
        <w:tabs>
          <w:tab w:val="left" w:pos="4253"/>
        </w:tabs>
        <w:spacing w:after="0" w:line="360" w:lineRule="auto"/>
        <w:ind w:left="4256"/>
        <w:rPr>
          <w:rFonts w:ascii="Arial" w:eastAsia="Calibri" w:hAnsi="Arial" w:cs="Arial"/>
          <w:sz w:val="32"/>
          <w:szCs w:val="32"/>
        </w:rPr>
      </w:pPr>
    </w:p>
    <w:p w14:paraId="5E1CACFA" w14:textId="355D2E1C" w:rsidR="005959F9" w:rsidRDefault="005959F9" w:rsidP="00152463">
      <w:pPr>
        <w:pStyle w:val="ERParagraph"/>
      </w:pPr>
      <w:r w:rsidRPr="005959F9">
        <w:t xml:space="preserve">We support disabled artists to have rangatiratanga </w:t>
      </w:r>
      <w:r w:rsidR="008878A4">
        <w:t>/</w:t>
      </w:r>
      <w:r w:rsidRPr="005959F9">
        <w:t xml:space="preserve"> </w:t>
      </w:r>
      <w:r w:rsidR="00190003">
        <w:t xml:space="preserve">make </w:t>
      </w:r>
      <w:r w:rsidR="00152463">
        <w:t>choices</w:t>
      </w:r>
      <w:r w:rsidR="00190003">
        <w:t xml:space="preserve"> about their</w:t>
      </w:r>
      <w:r w:rsidRPr="005959F9">
        <w:t xml:space="preserve"> own futures.</w:t>
      </w:r>
    </w:p>
    <w:p w14:paraId="6032E89B" w14:textId="19754812" w:rsidR="00DA08F0" w:rsidRDefault="00983E60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E267FC">
        <w:rPr>
          <w:noProof/>
        </w:rPr>
        <w:drawing>
          <wp:anchor distT="0" distB="0" distL="114300" distR="114300" simplePos="0" relativeHeight="251678208" behindDoc="1" locked="0" layoutInCell="1" allowOverlap="1" wp14:anchorId="751BE548" wp14:editId="2DC2491C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792605" cy="1792605"/>
            <wp:effectExtent l="0" t="0" r="0" b="0"/>
            <wp:wrapSquare wrapText="bothSides"/>
            <wp:docPr id="143212212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2212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E951" w14:textId="03092324" w:rsidR="007923D1" w:rsidRDefault="007923D1" w:rsidP="00296132">
      <w:pPr>
        <w:pStyle w:val="Principles"/>
        <w:numPr>
          <w:ilvl w:val="0"/>
          <w:numId w:val="0"/>
        </w:num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7A6CB439" w14:textId="5397CD57" w:rsidR="007923D1" w:rsidRDefault="007923D1" w:rsidP="00152463">
      <w:pPr>
        <w:pStyle w:val="ERParagraph"/>
      </w:pPr>
      <w:r w:rsidRPr="007923D1">
        <w:t xml:space="preserve">We </w:t>
      </w:r>
      <w:r w:rsidR="007D4A37">
        <w:t xml:space="preserve">tell people </w:t>
      </w:r>
      <w:r w:rsidR="00152463">
        <w:t>how important</w:t>
      </w:r>
      <w:r>
        <w:t xml:space="preserve"> the work of</w:t>
      </w:r>
      <w:r w:rsidRPr="007923D1">
        <w:t xml:space="preserve"> disabled artists</w:t>
      </w:r>
      <w:r w:rsidR="00152463">
        <w:t xml:space="preserve"> is</w:t>
      </w:r>
      <w:r w:rsidRPr="007923D1">
        <w:t xml:space="preserve"> to Aotearoa New Zealand. </w:t>
      </w:r>
    </w:p>
    <w:p w14:paraId="09FF2DFE" w14:textId="648B0657" w:rsidR="007923D1" w:rsidRDefault="007923D1" w:rsidP="007923D1">
      <w:pPr>
        <w:pStyle w:val="Principles"/>
        <w:numPr>
          <w:ilvl w:val="0"/>
          <w:numId w:val="0"/>
        </w:numPr>
        <w:spacing w:after="0" w:line="360" w:lineRule="auto"/>
        <w:ind w:left="4256"/>
        <w:rPr>
          <w:rFonts w:ascii="Arial" w:eastAsia="Calibri" w:hAnsi="Arial" w:cs="Arial"/>
          <w:sz w:val="32"/>
          <w:szCs w:val="32"/>
        </w:rPr>
      </w:pPr>
    </w:p>
    <w:p w14:paraId="1FD47070" w14:textId="2B0A4F19" w:rsidR="004937B5" w:rsidRDefault="004937B5" w:rsidP="004937B5"/>
    <w:p w14:paraId="02BA70B6" w14:textId="63463A59" w:rsidR="007D4A37" w:rsidRDefault="007D4A37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894C9CB" w14:textId="77777777" w:rsidR="001600B4" w:rsidRDefault="00DD51CF" w:rsidP="00C408FE">
      <w:pPr>
        <w:rPr>
          <w:b/>
          <w:bCs/>
          <w:sz w:val="36"/>
          <w:szCs w:val="28"/>
        </w:rPr>
      </w:pPr>
      <w:r w:rsidRPr="001A4C7E">
        <w:rPr>
          <w:noProof/>
          <w:sz w:val="36"/>
          <w:szCs w:val="28"/>
        </w:rPr>
        <w:lastRenderedPageBreak/>
        <w:drawing>
          <wp:anchor distT="0" distB="0" distL="114300" distR="114300" simplePos="0" relativeHeight="252311552" behindDoc="1" locked="0" layoutInCell="1" allowOverlap="1" wp14:anchorId="63896993" wp14:editId="6F1871A9">
            <wp:simplePos x="0" y="0"/>
            <wp:positionH relativeFrom="column">
              <wp:posOffset>-103505</wp:posOffset>
            </wp:positionH>
            <wp:positionV relativeFrom="paragraph">
              <wp:posOffset>269875</wp:posOffset>
            </wp:positionV>
            <wp:extent cx="1802765" cy="1223645"/>
            <wp:effectExtent l="0" t="0" r="6985" b="0"/>
            <wp:wrapSquare wrapText="bothSides"/>
            <wp:docPr id="16767443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443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0B4">
        <w:rPr>
          <w:b/>
          <w:bCs/>
          <w:sz w:val="36"/>
          <w:szCs w:val="28"/>
        </w:rPr>
        <w:t>Policy p</w:t>
      </w:r>
      <w:r w:rsidR="00C408FE" w:rsidRPr="001A4C7E">
        <w:rPr>
          <w:b/>
          <w:bCs/>
          <w:sz w:val="36"/>
          <w:szCs w:val="28"/>
        </w:rPr>
        <w:t>rinciple 3</w:t>
      </w:r>
      <w:r w:rsidR="001600B4">
        <w:rPr>
          <w:b/>
          <w:bCs/>
          <w:sz w:val="36"/>
          <w:szCs w:val="28"/>
        </w:rPr>
        <w:t>:</w:t>
      </w:r>
    </w:p>
    <w:p w14:paraId="75680B72" w14:textId="203BFE3A" w:rsidR="00C408FE" w:rsidRPr="001A4C7E" w:rsidRDefault="00C408FE" w:rsidP="00C408FE">
      <w:pPr>
        <w:rPr>
          <w:b/>
          <w:bCs/>
          <w:sz w:val="36"/>
          <w:szCs w:val="28"/>
        </w:rPr>
      </w:pPr>
      <w:r w:rsidRPr="001A4C7E">
        <w:rPr>
          <w:b/>
          <w:bCs/>
          <w:sz w:val="36"/>
          <w:szCs w:val="28"/>
        </w:rPr>
        <w:t>Iti Kahurangi – Value</w:t>
      </w:r>
    </w:p>
    <w:p w14:paraId="03FD6EAD" w14:textId="77777777" w:rsidR="00C408FE" w:rsidRDefault="00C408FE" w:rsidP="00C408FE"/>
    <w:p w14:paraId="006952F8" w14:textId="77777777" w:rsidR="00C408FE" w:rsidRDefault="00C408FE" w:rsidP="00C408FE"/>
    <w:p w14:paraId="3E6DA145" w14:textId="0AF54EA4" w:rsidR="00C408FE" w:rsidRDefault="009C4D23" w:rsidP="00C408FE">
      <w:r w:rsidRPr="009C4D23">
        <w:rPr>
          <w:noProof/>
        </w:rPr>
        <w:drawing>
          <wp:anchor distT="0" distB="0" distL="114300" distR="114300" simplePos="0" relativeHeight="252358656" behindDoc="1" locked="0" layoutInCell="1" allowOverlap="1" wp14:anchorId="7658E8EE" wp14:editId="28EF3912">
            <wp:simplePos x="0" y="0"/>
            <wp:positionH relativeFrom="margin">
              <wp:posOffset>-122555</wp:posOffset>
            </wp:positionH>
            <wp:positionV relativeFrom="paragraph">
              <wp:posOffset>447675</wp:posOffset>
            </wp:positionV>
            <wp:extent cx="1602740" cy="1602740"/>
            <wp:effectExtent l="0" t="0" r="0" b="0"/>
            <wp:wrapSquare wrapText="bothSides"/>
            <wp:docPr id="151214133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4133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28C">
        <w:rPr>
          <w:noProof/>
        </w:rPr>
        <w:t>It is important to hear the</w:t>
      </w:r>
      <w:r w:rsidR="00626037">
        <w:t xml:space="preserve"> </w:t>
      </w:r>
      <w:r w:rsidR="00C408FE">
        <w:t>lived experience</w:t>
      </w:r>
      <w:r w:rsidR="00626037">
        <w:t>s</w:t>
      </w:r>
      <w:r w:rsidR="00C408FE">
        <w:t xml:space="preserve"> of:</w:t>
      </w:r>
    </w:p>
    <w:p w14:paraId="67CE8EA5" w14:textId="17B1306E" w:rsidR="00A00AB0" w:rsidRDefault="00A00AB0" w:rsidP="00C408FE"/>
    <w:p w14:paraId="626C0FB2" w14:textId="6E70FB24" w:rsidR="00A00AB0" w:rsidRDefault="006140DA" w:rsidP="00FB7FD5">
      <w:pPr>
        <w:pStyle w:val="ListParagraph"/>
        <w:numPr>
          <w:ilvl w:val="0"/>
          <w:numId w:val="35"/>
        </w:numPr>
        <w:spacing w:before="0"/>
        <w:ind w:left="4253" w:hanging="567"/>
      </w:pPr>
      <w:r>
        <w:t>T</w:t>
      </w:r>
      <w:r w:rsidR="00C408FE">
        <w:t>uri Māori</w:t>
      </w:r>
    </w:p>
    <w:p w14:paraId="2496B217" w14:textId="7DC21C52" w:rsidR="00A00AB0" w:rsidRDefault="00A00AB0" w:rsidP="00A00AB0">
      <w:pPr>
        <w:ind w:left="4253" w:hanging="567"/>
      </w:pPr>
    </w:p>
    <w:p w14:paraId="21045BE1" w14:textId="77777777" w:rsidR="00A00AB0" w:rsidRDefault="00C408FE" w:rsidP="00FB7FD5">
      <w:pPr>
        <w:pStyle w:val="ListParagraph"/>
        <w:numPr>
          <w:ilvl w:val="0"/>
          <w:numId w:val="35"/>
        </w:numPr>
        <w:spacing w:before="0"/>
        <w:ind w:left="4253" w:hanging="567"/>
      </w:pPr>
      <w:r>
        <w:t>tāngata whaikaha Māori</w:t>
      </w:r>
    </w:p>
    <w:p w14:paraId="68C19264" w14:textId="66FF1255" w:rsidR="00A00AB0" w:rsidRDefault="00EC03C5" w:rsidP="00A00AB0">
      <w:pPr>
        <w:ind w:left="4253" w:hanging="567"/>
      </w:pPr>
      <w:r w:rsidRPr="007F15A5">
        <w:rPr>
          <w:noProof/>
        </w:rPr>
        <w:drawing>
          <wp:anchor distT="0" distB="0" distL="114300" distR="114300" simplePos="0" relativeHeight="252360704" behindDoc="1" locked="0" layoutInCell="1" allowOverlap="1" wp14:anchorId="4177D332" wp14:editId="11A2004F">
            <wp:simplePos x="0" y="0"/>
            <wp:positionH relativeFrom="margin">
              <wp:posOffset>-635</wp:posOffset>
            </wp:positionH>
            <wp:positionV relativeFrom="paragraph">
              <wp:posOffset>191135</wp:posOffset>
            </wp:positionV>
            <wp:extent cx="1390015" cy="1390015"/>
            <wp:effectExtent l="0" t="0" r="635" b="635"/>
            <wp:wrapSquare wrapText="bothSides"/>
            <wp:docPr id="184468297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8297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21D79" w14:textId="49C6B448" w:rsidR="00A00AB0" w:rsidRDefault="00C408FE" w:rsidP="00FB7FD5">
      <w:pPr>
        <w:pStyle w:val="ListParagraph"/>
        <w:numPr>
          <w:ilvl w:val="0"/>
          <w:numId w:val="35"/>
        </w:numPr>
        <w:spacing w:before="0"/>
        <w:ind w:left="4253" w:hanging="567"/>
      </w:pPr>
      <w:r>
        <w:t>Deaf</w:t>
      </w:r>
      <w:r w:rsidR="00A00AB0">
        <w:t xml:space="preserve"> people</w:t>
      </w:r>
    </w:p>
    <w:p w14:paraId="52DEA254" w14:textId="77777777" w:rsidR="00A00AB0" w:rsidRDefault="00A00AB0" w:rsidP="00A00AB0">
      <w:pPr>
        <w:ind w:left="4253" w:hanging="567"/>
      </w:pPr>
    </w:p>
    <w:p w14:paraId="24B70755" w14:textId="7710A4B8" w:rsidR="00EC4D99" w:rsidRDefault="00C408FE" w:rsidP="00FB7FD5">
      <w:pPr>
        <w:pStyle w:val="ListParagraph"/>
        <w:numPr>
          <w:ilvl w:val="0"/>
          <w:numId w:val="35"/>
        </w:numPr>
        <w:spacing w:before="0"/>
        <w:ind w:left="4253" w:hanging="567"/>
      </w:pPr>
      <w:r>
        <w:t>disabled people.</w:t>
      </w:r>
    </w:p>
    <w:p w14:paraId="190E1382" w14:textId="77777777" w:rsidR="00EC4D99" w:rsidRDefault="00EC4D99" w:rsidP="00EC4D99"/>
    <w:p w14:paraId="3F09E98A" w14:textId="33EA2DAA" w:rsidR="004937B5" w:rsidRDefault="004937B5">
      <w:pPr>
        <w:spacing w:line="240" w:lineRule="auto"/>
        <w:ind w:left="0"/>
      </w:pPr>
      <w:r>
        <w:br w:type="page"/>
      </w:r>
    </w:p>
    <w:p w14:paraId="3ACD99F4" w14:textId="2D21DC6E" w:rsidR="00686266" w:rsidRDefault="001A4C7E" w:rsidP="0078228C">
      <w:pPr>
        <w:pStyle w:val="ERParagraph"/>
      </w:pPr>
      <w:r w:rsidRPr="00E41EEE"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4650B575" wp14:editId="0A26D968">
            <wp:simplePos x="0" y="0"/>
            <wp:positionH relativeFrom="margin">
              <wp:posOffset>25758</wp:posOffset>
            </wp:positionH>
            <wp:positionV relativeFrom="paragraph">
              <wp:posOffset>154546</wp:posOffset>
            </wp:positionV>
            <wp:extent cx="1380830" cy="1380830"/>
            <wp:effectExtent l="0" t="0" r="0" b="0"/>
            <wp:wrapSquare wrapText="bothSides"/>
            <wp:docPr id="131123521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3521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30" cy="13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7C0">
        <w:rPr>
          <w:noProof/>
        </w:rPr>
        <w:t>Disabled people bring</w:t>
      </w:r>
      <w:r w:rsidR="00686266">
        <w:t xml:space="preserve"> different:</w:t>
      </w:r>
    </w:p>
    <w:p w14:paraId="4E752088" w14:textId="5B9CE59F" w:rsidR="009939F7" w:rsidRDefault="007232BD" w:rsidP="007232BD">
      <w:pPr>
        <w:pStyle w:val="Listtoplevel"/>
      </w:pPr>
      <w:r>
        <w:t>i</w:t>
      </w:r>
      <w:r w:rsidR="009939F7">
        <w:t>deas</w:t>
      </w:r>
    </w:p>
    <w:p w14:paraId="17F737E3" w14:textId="58D0160D" w:rsidR="009939F7" w:rsidRDefault="009939F7" w:rsidP="007232BD">
      <w:pPr>
        <w:pStyle w:val="Listtoplevel"/>
      </w:pPr>
      <w:r>
        <w:t>exper</w:t>
      </w:r>
      <w:r w:rsidR="009037C0">
        <w:t>iences</w:t>
      </w:r>
      <w:r>
        <w:t>.</w:t>
      </w:r>
    </w:p>
    <w:p w14:paraId="79A40FD8" w14:textId="41EAC338" w:rsidR="0009110D" w:rsidRDefault="001A4C7E" w:rsidP="00090496">
      <w:pPr>
        <w:ind w:left="0"/>
      </w:pPr>
      <w:r w:rsidRPr="002D7778">
        <w:rPr>
          <w:noProof/>
        </w:rPr>
        <w:drawing>
          <wp:anchor distT="0" distB="0" distL="114300" distR="114300" simplePos="0" relativeHeight="251680256" behindDoc="1" locked="0" layoutInCell="1" allowOverlap="1" wp14:anchorId="38586EF4" wp14:editId="219E6B93">
            <wp:simplePos x="0" y="0"/>
            <wp:positionH relativeFrom="margin">
              <wp:posOffset>-129540</wp:posOffset>
            </wp:positionH>
            <wp:positionV relativeFrom="paragraph">
              <wp:posOffset>185420</wp:posOffset>
            </wp:positionV>
            <wp:extent cx="1954530" cy="1248410"/>
            <wp:effectExtent l="0" t="0" r="7620" b="0"/>
            <wp:wrapSquare wrapText="bothSides"/>
            <wp:docPr id="30780618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0618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2429" w14:textId="77777777" w:rsidR="00090496" w:rsidRDefault="00090496" w:rsidP="00090496">
      <w:pPr>
        <w:ind w:left="0"/>
      </w:pPr>
    </w:p>
    <w:p w14:paraId="1D43E63E" w14:textId="499F2285" w:rsidR="006C5F5A" w:rsidRDefault="00FC27C9" w:rsidP="00FC27C9">
      <w:pPr>
        <w:pStyle w:val="ERParagraph"/>
      </w:pPr>
      <w:r>
        <w:rPr>
          <w:noProof/>
          <w:szCs w:val="32"/>
          <w:lang w:eastAsia="en-NZ"/>
        </w:rPr>
        <w:t>D</w:t>
      </w:r>
      <w:r w:rsidR="003B704B">
        <w:t>isabled people</w:t>
      </w:r>
      <w:r w:rsidR="006C5F5A">
        <w:t xml:space="preserve"> </w:t>
      </w:r>
      <w:r>
        <w:t>come from all</w:t>
      </w:r>
      <w:r w:rsidR="006C5F5A">
        <w:t xml:space="preserve"> different</w:t>
      </w:r>
      <w:r>
        <w:t>:</w:t>
      </w:r>
      <w:r w:rsidR="006C5F5A">
        <w:t xml:space="preserve"> </w:t>
      </w:r>
    </w:p>
    <w:p w14:paraId="21A4319A" w14:textId="19672D70" w:rsidR="00054137" w:rsidRDefault="00402D04" w:rsidP="006C5F5A">
      <w:pPr>
        <w:pStyle w:val="ListParagraph"/>
        <w:numPr>
          <w:ilvl w:val="0"/>
          <w:numId w:val="0"/>
        </w:numPr>
        <w:spacing w:before="0"/>
        <w:ind w:left="4258"/>
      </w:pPr>
      <w:r>
        <w:rPr>
          <w:noProof/>
        </w:rPr>
        <w:drawing>
          <wp:anchor distT="0" distB="0" distL="114300" distR="114300" simplePos="0" relativeHeight="252450816" behindDoc="0" locked="0" layoutInCell="1" allowOverlap="1" wp14:anchorId="2646E726" wp14:editId="03F31D17">
            <wp:simplePos x="0" y="0"/>
            <wp:positionH relativeFrom="column">
              <wp:posOffset>90170</wp:posOffset>
            </wp:positionH>
            <wp:positionV relativeFrom="paragraph">
              <wp:posOffset>143510</wp:posOffset>
            </wp:positionV>
            <wp:extent cx="1456690" cy="2076450"/>
            <wp:effectExtent l="0" t="0" r="0" b="0"/>
            <wp:wrapThrough wrapText="bothSides">
              <wp:wrapPolygon edited="0">
                <wp:start x="9039" y="0"/>
                <wp:lineTo x="1412" y="2576"/>
                <wp:lineTo x="0" y="6143"/>
                <wp:lineTo x="282" y="10899"/>
                <wp:lineTo x="1695" y="15853"/>
                <wp:lineTo x="565" y="18429"/>
                <wp:lineTo x="565" y="18826"/>
                <wp:lineTo x="10452" y="21402"/>
                <wp:lineTo x="11864" y="21402"/>
                <wp:lineTo x="13559" y="21402"/>
                <wp:lineTo x="14124" y="21402"/>
                <wp:lineTo x="20056" y="19024"/>
                <wp:lineTo x="21186" y="16250"/>
                <wp:lineTo x="21186" y="13475"/>
                <wp:lineTo x="20903" y="12683"/>
                <wp:lineTo x="18926" y="9512"/>
                <wp:lineTo x="20056" y="9512"/>
                <wp:lineTo x="19491" y="8323"/>
                <wp:lineTo x="10734" y="0"/>
                <wp:lineTo x="9039" y="0"/>
              </wp:wrapPolygon>
            </wp:wrapThrough>
            <wp:docPr id="35" name="Picture 35" descr="A person in a wheelchair with a group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erson in a wheelchair with a group of children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ED">
        <w:t>.</w:t>
      </w:r>
    </w:p>
    <w:p w14:paraId="58ACAA15" w14:textId="32B93D8B" w:rsidR="00447176" w:rsidRDefault="002A5056" w:rsidP="001A4C7E">
      <w:pPr>
        <w:pStyle w:val="ListParagraph"/>
        <w:numPr>
          <w:ilvl w:val="0"/>
          <w:numId w:val="38"/>
        </w:numPr>
        <w:spacing w:before="0"/>
        <w:ind w:left="4253" w:hanging="567"/>
      </w:pPr>
      <w:r>
        <w:t>countries</w:t>
      </w:r>
    </w:p>
    <w:p w14:paraId="737E021F" w14:textId="42CA2E13" w:rsidR="000A64E0" w:rsidRDefault="000A64E0" w:rsidP="001A4C7E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1C1BB30D" w14:textId="367F3895" w:rsidR="00983E60" w:rsidRDefault="00983E60" w:rsidP="00983E60">
      <w:pPr>
        <w:pStyle w:val="ListParagraph"/>
        <w:numPr>
          <w:ilvl w:val="0"/>
          <w:numId w:val="38"/>
        </w:numPr>
        <w:spacing w:before="0"/>
        <w:ind w:left="4253" w:hanging="567"/>
      </w:pPr>
      <w:r>
        <w:t>wh</w:t>
      </w:r>
      <w:r>
        <w:rPr>
          <w:rFonts w:cs="Arial"/>
        </w:rPr>
        <w:t>ā</w:t>
      </w:r>
      <w:r>
        <w:t>nau / families</w:t>
      </w:r>
    </w:p>
    <w:p w14:paraId="7305CC1B" w14:textId="70FD09D9" w:rsidR="00447176" w:rsidRDefault="00447176" w:rsidP="001A4C7E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407417E7" w14:textId="0E77229E" w:rsidR="00447176" w:rsidRPr="00402D04" w:rsidRDefault="00447176" w:rsidP="001A4C7E">
      <w:pPr>
        <w:pStyle w:val="ListParagraph"/>
        <w:numPr>
          <w:ilvl w:val="0"/>
          <w:numId w:val="38"/>
        </w:numPr>
        <w:spacing w:before="0"/>
        <w:ind w:left="4253" w:hanging="567"/>
        <w:rPr>
          <w:b/>
          <w:bCs/>
        </w:rPr>
      </w:pPr>
      <w:r w:rsidRPr="00402D04">
        <w:rPr>
          <w:b/>
          <w:bCs/>
        </w:rPr>
        <w:t>gender identit</w:t>
      </w:r>
      <w:r w:rsidR="000A64E0" w:rsidRPr="00402D04">
        <w:rPr>
          <w:b/>
          <w:bCs/>
        </w:rPr>
        <w:t>ies</w:t>
      </w:r>
    </w:p>
    <w:p w14:paraId="083DFC3D" w14:textId="7CA44E1F" w:rsidR="000A64E0" w:rsidRDefault="00402D04" w:rsidP="001A4C7E">
      <w:pPr>
        <w:pStyle w:val="ListParagraph"/>
        <w:numPr>
          <w:ilvl w:val="0"/>
          <w:numId w:val="0"/>
        </w:numPr>
        <w:spacing w:before="0"/>
        <w:ind w:left="4253" w:hanging="567"/>
      </w:pPr>
      <w:r w:rsidRPr="00B911A5">
        <w:rPr>
          <w:noProof/>
        </w:rPr>
        <w:drawing>
          <wp:anchor distT="0" distB="0" distL="114300" distR="114300" simplePos="0" relativeHeight="251683328" behindDoc="1" locked="0" layoutInCell="1" allowOverlap="1" wp14:anchorId="23647AF1" wp14:editId="0912D107">
            <wp:simplePos x="0" y="0"/>
            <wp:positionH relativeFrom="margin">
              <wp:posOffset>101600</wp:posOffset>
            </wp:positionH>
            <wp:positionV relativeFrom="paragraph">
              <wp:posOffset>245110</wp:posOffset>
            </wp:positionV>
            <wp:extent cx="1412240" cy="1412240"/>
            <wp:effectExtent l="0" t="0" r="0" b="0"/>
            <wp:wrapSquare wrapText="bothSides"/>
            <wp:docPr id="402732244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32244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5B88" w14:textId="66D7B76A" w:rsidR="000A64E0" w:rsidRPr="00402D04" w:rsidRDefault="00447176" w:rsidP="001A4C7E">
      <w:pPr>
        <w:pStyle w:val="ListParagraph"/>
        <w:numPr>
          <w:ilvl w:val="0"/>
          <w:numId w:val="38"/>
        </w:numPr>
        <w:spacing w:before="0"/>
        <w:ind w:left="4253" w:hanging="567"/>
        <w:rPr>
          <w:b/>
          <w:bCs/>
        </w:rPr>
      </w:pPr>
      <w:r w:rsidRPr="00402D04">
        <w:rPr>
          <w:b/>
          <w:bCs/>
        </w:rPr>
        <w:t>sexual orientation</w:t>
      </w:r>
      <w:r w:rsidR="000A64E0" w:rsidRPr="00402D04">
        <w:rPr>
          <w:b/>
          <w:bCs/>
        </w:rPr>
        <w:t>s</w:t>
      </w:r>
    </w:p>
    <w:p w14:paraId="7EAC3FBC" w14:textId="7E2EC682" w:rsidR="00447176" w:rsidRDefault="00447176" w:rsidP="001A4C7E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31160011" w14:textId="77777777" w:rsidR="00447176" w:rsidRDefault="00447176" w:rsidP="001A4C7E">
      <w:pPr>
        <w:pStyle w:val="ListParagraph"/>
        <w:numPr>
          <w:ilvl w:val="0"/>
          <w:numId w:val="38"/>
        </w:numPr>
        <w:spacing w:before="0"/>
        <w:ind w:left="4253" w:hanging="567"/>
      </w:pPr>
      <w:r>
        <w:t xml:space="preserve">beliefs. </w:t>
      </w:r>
    </w:p>
    <w:p w14:paraId="0B550BA7" w14:textId="77777777" w:rsidR="00447176" w:rsidRPr="00447176" w:rsidRDefault="00447176" w:rsidP="003B704B">
      <w:pPr>
        <w:pStyle w:val="ListParagraph"/>
        <w:numPr>
          <w:ilvl w:val="0"/>
          <w:numId w:val="0"/>
        </w:numPr>
        <w:spacing w:before="0"/>
        <w:ind w:left="4258"/>
      </w:pPr>
    </w:p>
    <w:p w14:paraId="56A11A25" w14:textId="77777777" w:rsidR="00402D04" w:rsidRDefault="00402D04">
      <w:pPr>
        <w:spacing w:line="240" w:lineRule="auto"/>
        <w:ind w:left="0"/>
        <w:rPr>
          <w:rFonts w:eastAsia="Times New Roman" w:cs="Times New Roman"/>
          <w:b/>
          <w:bCs/>
          <w:noProof/>
          <w:szCs w:val="22"/>
          <w:lang w:val="en-GB"/>
        </w:rPr>
      </w:pPr>
      <w:r>
        <w:rPr>
          <w:rFonts w:eastAsia="Times New Roman" w:cs="Times New Roman"/>
          <w:b/>
          <w:bCs/>
          <w:noProof/>
          <w:szCs w:val="22"/>
          <w:lang w:val="en-GB"/>
        </w:rPr>
        <w:br w:type="page"/>
      </w:r>
    </w:p>
    <w:p w14:paraId="0A0E7B7B" w14:textId="1F1FFB80" w:rsidR="00402D04" w:rsidRPr="00402D04" w:rsidRDefault="00402D04" w:rsidP="00402D04">
      <w:pPr>
        <w:rPr>
          <w:rFonts w:eastAsia="Times New Roman" w:cs="Times New Roman"/>
          <w:noProof/>
          <w:szCs w:val="2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6E2EB355" wp14:editId="32D57BEA">
                <wp:simplePos x="0" y="0"/>
                <wp:positionH relativeFrom="margin">
                  <wp:posOffset>2247377</wp:posOffset>
                </wp:positionH>
                <wp:positionV relativeFrom="paragraph">
                  <wp:posOffset>-45085</wp:posOffset>
                </wp:positionV>
                <wp:extent cx="3368040" cy="2433320"/>
                <wp:effectExtent l="0" t="0" r="3810" b="5080"/>
                <wp:wrapNone/>
                <wp:docPr id="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43332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D4BC5" id="Rectangle 3" o:spid="_x0000_s1026" style="position:absolute;margin-left:176.95pt;margin-top:-3.55pt;width:265.2pt;height:191.6pt;z-index:-25086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  <w:r w:rsidRPr="00402D04">
        <w:rPr>
          <w:rFonts w:cs="Times New Roman"/>
          <w:noProof/>
        </w:rPr>
        <w:drawing>
          <wp:anchor distT="0" distB="0" distL="114300" distR="114300" simplePos="0" relativeHeight="252453888" behindDoc="0" locked="0" layoutInCell="1" allowOverlap="1" wp14:anchorId="527B9C92" wp14:editId="7E24E1A3">
            <wp:simplePos x="0" y="0"/>
            <wp:positionH relativeFrom="margin">
              <wp:posOffset>-209550</wp:posOffset>
            </wp:positionH>
            <wp:positionV relativeFrom="paragraph">
              <wp:posOffset>99695</wp:posOffset>
            </wp:positionV>
            <wp:extent cx="2160270" cy="216027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D04">
        <w:rPr>
          <w:rFonts w:eastAsia="Times New Roman" w:cs="Times New Roman"/>
          <w:b/>
          <w:bCs/>
          <w:noProof/>
          <w:szCs w:val="22"/>
          <w:lang w:val="en-GB"/>
        </w:rPr>
        <w:t>Gender</w:t>
      </w:r>
      <w:r w:rsidRPr="00402D04">
        <w:rPr>
          <w:rFonts w:eastAsia="Times New Roman" w:cs="Times New Roman"/>
          <w:noProof/>
          <w:szCs w:val="22"/>
          <w:lang w:val="en-GB"/>
        </w:rPr>
        <w:t xml:space="preserve"> </w:t>
      </w:r>
      <w:r w:rsidRPr="00F21483">
        <w:rPr>
          <w:rFonts w:eastAsia="Times New Roman" w:cs="Times New Roman"/>
          <w:b/>
          <w:bCs/>
          <w:noProof/>
          <w:szCs w:val="22"/>
          <w:lang w:val="en-GB"/>
        </w:rPr>
        <w:t>identities</w:t>
      </w:r>
      <w:r>
        <w:rPr>
          <w:rFonts w:eastAsia="Times New Roman" w:cs="Times New Roman"/>
          <w:noProof/>
          <w:szCs w:val="22"/>
          <w:lang w:val="en-GB"/>
        </w:rPr>
        <w:t xml:space="preserve"> </w:t>
      </w:r>
      <w:r w:rsidRPr="00402D04">
        <w:rPr>
          <w:rFonts w:eastAsia="Times New Roman" w:cs="Times New Roman"/>
          <w:noProof/>
          <w:szCs w:val="22"/>
          <w:lang w:val="en-GB"/>
        </w:rPr>
        <w:t>is if you are:</w:t>
      </w:r>
    </w:p>
    <w:p w14:paraId="68A3C911" w14:textId="77777777" w:rsidR="00402D04" w:rsidRPr="00402D04" w:rsidRDefault="00402D04" w:rsidP="00402D04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402D04">
        <w:rPr>
          <w:rFonts w:eastAsia="Times New Roman" w:cs="Times New Roman"/>
          <w:noProof/>
          <w:szCs w:val="22"/>
          <w:lang w:val="en-GB"/>
        </w:rPr>
        <w:t>a man</w:t>
      </w:r>
    </w:p>
    <w:p w14:paraId="6E657188" w14:textId="40EB1444" w:rsidR="00402D04" w:rsidRPr="00402D04" w:rsidRDefault="00402D04" w:rsidP="00402D04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402D04">
        <w:rPr>
          <w:rFonts w:eastAsia="Times New Roman" w:cs="Times New Roman"/>
          <w:noProof/>
          <w:szCs w:val="22"/>
          <w:lang w:val="en-GB"/>
        </w:rPr>
        <w:t>a woman</w:t>
      </w:r>
    </w:p>
    <w:p w14:paraId="44C15EE0" w14:textId="77777777" w:rsidR="00402D04" w:rsidRPr="00402D04" w:rsidRDefault="00402D04" w:rsidP="00402D04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402D04">
        <w:rPr>
          <w:rFonts w:eastAsia="Times New Roman" w:cs="Times New Roman"/>
          <w:noProof/>
          <w:szCs w:val="22"/>
          <w:lang w:val="en-GB"/>
        </w:rPr>
        <w:t>another gender like non-binary.</w:t>
      </w:r>
    </w:p>
    <w:p w14:paraId="49618394" w14:textId="77777777" w:rsidR="00402D04" w:rsidRPr="00F21483" w:rsidRDefault="00402D04" w:rsidP="00402D04">
      <w:pPr>
        <w:rPr>
          <w:rFonts w:eastAsia="Times New Roman" w:cs="Times New Roman"/>
          <w:noProof/>
          <w:sz w:val="28"/>
          <w:szCs w:val="18"/>
          <w:lang w:val="en-GB"/>
        </w:rPr>
      </w:pPr>
    </w:p>
    <w:p w14:paraId="5F74DB58" w14:textId="58F193F0" w:rsidR="00F21483" w:rsidRPr="00402D04" w:rsidRDefault="00F21483" w:rsidP="00402D04">
      <w:pPr>
        <w:rPr>
          <w:rFonts w:eastAsia="Times New Roman" w:cs="Times New Roman"/>
          <w:noProof/>
          <w:sz w:val="28"/>
          <w:szCs w:val="18"/>
          <w:lang w:val="en-GB"/>
        </w:rPr>
      </w:pPr>
      <w:r w:rsidRPr="00F21483">
        <w:rPr>
          <w:rFonts w:cs="Times New Roman"/>
          <w:noProof/>
        </w:rPr>
        <w:drawing>
          <wp:anchor distT="0" distB="0" distL="114300" distR="114300" simplePos="0" relativeHeight="252461056" behindDoc="0" locked="0" layoutInCell="1" allowOverlap="1" wp14:anchorId="0CB15138" wp14:editId="189B63DA">
            <wp:simplePos x="0" y="0"/>
            <wp:positionH relativeFrom="margin">
              <wp:posOffset>-201930</wp:posOffset>
            </wp:positionH>
            <wp:positionV relativeFrom="paragraph">
              <wp:posOffset>342265</wp:posOffset>
            </wp:positionV>
            <wp:extent cx="2004060" cy="1304925"/>
            <wp:effectExtent l="0" t="0" r="0" b="952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483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1D696DBC" wp14:editId="01291237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3368040" cy="5902960"/>
                <wp:effectExtent l="0" t="0" r="3810" b="2540"/>
                <wp:wrapNone/>
                <wp:docPr id="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5903259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BE117" id="Rectangle 3" o:spid="_x0000_s1026" style="position:absolute;margin-left:214pt;margin-top:20.8pt;width:265.2pt;height:464.8pt;z-index:-25085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" fillcolor="#ffecaf" stroked="f" strokeweight="1pt">
                <w10:wrap anchorx="margin"/>
              </v:rect>
            </w:pict>
          </mc:Fallback>
        </mc:AlternateContent>
      </w:r>
    </w:p>
    <w:p w14:paraId="3308B3F1" w14:textId="55A5E93C" w:rsidR="00F21483" w:rsidRPr="00F21483" w:rsidRDefault="00F21483" w:rsidP="00F21483">
      <w:pPr>
        <w:rPr>
          <w:rFonts w:cs="Times New Roman"/>
        </w:rPr>
      </w:pPr>
      <w:r w:rsidRPr="00F21483">
        <w:rPr>
          <w:rFonts w:cs="Times New Roman"/>
          <w:b/>
          <w:bCs/>
        </w:rPr>
        <w:t xml:space="preserve">Sexual </w:t>
      </w:r>
      <w:r>
        <w:rPr>
          <w:rFonts w:cs="Times New Roman"/>
          <w:b/>
          <w:bCs/>
        </w:rPr>
        <w:t xml:space="preserve">orientations </w:t>
      </w:r>
      <w:r w:rsidRPr="00F21483">
        <w:rPr>
          <w:rFonts w:cs="Times New Roman"/>
        </w:rPr>
        <w:t>can mean:</w:t>
      </w:r>
    </w:p>
    <w:p w14:paraId="6FEBFFD0" w14:textId="1F8AD12E" w:rsidR="00F21483" w:rsidRPr="00F21483" w:rsidRDefault="00F21483" w:rsidP="00F2148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21483">
        <w:rPr>
          <w:rFonts w:eastAsia="Times New Roman" w:cs="Times New Roman"/>
          <w:noProof/>
          <w:szCs w:val="22"/>
          <w:lang w:val="en-GB"/>
        </w:rPr>
        <w:t>if you are attracted to anyone</w:t>
      </w:r>
    </w:p>
    <w:p w14:paraId="4BC1B18B" w14:textId="0D63F7AC" w:rsidR="00F21483" w:rsidRPr="00F21483" w:rsidRDefault="00F21483" w:rsidP="00F2148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2148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464128" behindDoc="0" locked="0" layoutInCell="1" allowOverlap="1" wp14:anchorId="4DFE0CC8" wp14:editId="6C267828">
            <wp:simplePos x="0" y="0"/>
            <wp:positionH relativeFrom="margin">
              <wp:posOffset>-635</wp:posOffset>
            </wp:positionH>
            <wp:positionV relativeFrom="paragraph">
              <wp:posOffset>594360</wp:posOffset>
            </wp:positionV>
            <wp:extent cx="1438275" cy="1438275"/>
            <wp:effectExtent l="0" t="0" r="0" b="9525"/>
            <wp:wrapThrough wrapText="bothSides">
              <wp:wrapPolygon edited="0">
                <wp:start x="6580" y="0"/>
                <wp:lineTo x="5436" y="2003"/>
                <wp:lineTo x="5150" y="5150"/>
                <wp:lineTo x="3433" y="7438"/>
                <wp:lineTo x="2289" y="9155"/>
                <wp:lineTo x="2003" y="14305"/>
                <wp:lineTo x="286" y="21457"/>
                <wp:lineTo x="21171" y="21457"/>
                <wp:lineTo x="19740" y="18882"/>
                <wp:lineTo x="17738" y="14305"/>
                <wp:lineTo x="16593" y="9727"/>
                <wp:lineTo x="17166" y="7725"/>
                <wp:lineTo x="16307" y="6008"/>
                <wp:lineTo x="14591" y="5150"/>
                <wp:lineTo x="15163" y="3147"/>
                <wp:lineTo x="12874" y="1144"/>
                <wp:lineTo x="9441" y="0"/>
                <wp:lineTo x="658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483">
        <w:rPr>
          <w:rFonts w:eastAsia="Times New Roman" w:cs="Times New Roman"/>
          <w:noProof/>
          <w:szCs w:val="22"/>
          <w:lang w:val="en-GB"/>
        </w:rPr>
        <w:t>which genders you are attracted to.</w:t>
      </w:r>
    </w:p>
    <w:p w14:paraId="60C4F963" w14:textId="51B2065B" w:rsidR="00F21483" w:rsidRPr="00F21483" w:rsidRDefault="00F21483" w:rsidP="00F21483">
      <w:pPr>
        <w:rPr>
          <w:rFonts w:cs="Times New Roman"/>
          <w:sz w:val="24"/>
          <w:szCs w:val="16"/>
        </w:rPr>
      </w:pPr>
    </w:p>
    <w:p w14:paraId="7FA02746" w14:textId="41DE6F38" w:rsidR="00F21483" w:rsidRPr="00F21483" w:rsidRDefault="00F21483" w:rsidP="00F21483">
      <w:pPr>
        <w:rPr>
          <w:rFonts w:cs="Times New Roman"/>
          <w:sz w:val="24"/>
          <w:szCs w:val="16"/>
        </w:rPr>
      </w:pPr>
    </w:p>
    <w:p w14:paraId="3E0FA03E" w14:textId="5ECB177D" w:rsidR="00F21483" w:rsidRPr="00F21483" w:rsidRDefault="00F21483" w:rsidP="00F21483">
      <w:pPr>
        <w:rPr>
          <w:rFonts w:cs="Times New Roman"/>
        </w:rPr>
      </w:pPr>
      <w:r w:rsidRPr="00F21483">
        <w:rPr>
          <w:rFonts w:cs="Times New Roman"/>
        </w:rPr>
        <w:t xml:space="preserve">People might talk about sexual </w:t>
      </w:r>
      <w:r>
        <w:rPr>
          <w:rFonts w:cs="Times New Roman"/>
        </w:rPr>
        <w:t>orientation</w:t>
      </w:r>
      <w:r w:rsidRPr="00F21483">
        <w:rPr>
          <w:rFonts w:cs="Times New Roman"/>
        </w:rPr>
        <w:t xml:space="preserve"> with words like:</w:t>
      </w:r>
    </w:p>
    <w:p w14:paraId="78832F14" w14:textId="1CFE5A84" w:rsidR="00F21483" w:rsidRPr="00F21483" w:rsidRDefault="00F21483" w:rsidP="00F2148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21483">
        <w:rPr>
          <w:rFonts w:cs="Times New Roman"/>
          <w:noProof/>
          <w:sz w:val="24"/>
          <w:szCs w:val="16"/>
        </w:rPr>
        <w:drawing>
          <wp:anchor distT="0" distB="0" distL="114300" distR="114300" simplePos="0" relativeHeight="252459008" behindDoc="0" locked="0" layoutInCell="1" allowOverlap="1" wp14:anchorId="640E4965" wp14:editId="3B91143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98494" cy="1398494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94" cy="1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483">
        <w:rPr>
          <w:rFonts w:eastAsia="Times New Roman" w:cs="Times New Roman"/>
          <w:noProof/>
          <w:szCs w:val="22"/>
          <w:lang w:val="en-GB"/>
        </w:rPr>
        <w:t>straight / heterosexual</w:t>
      </w:r>
    </w:p>
    <w:p w14:paraId="5BB21A2F" w14:textId="27781FB6" w:rsidR="00F21483" w:rsidRPr="00F21483" w:rsidRDefault="00F21483" w:rsidP="00F2148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21483">
        <w:rPr>
          <w:rFonts w:eastAsia="Times New Roman" w:cs="Times New Roman"/>
          <w:noProof/>
          <w:szCs w:val="22"/>
          <w:lang w:val="en-GB"/>
        </w:rPr>
        <w:t>gay / lesbian / homosexual</w:t>
      </w:r>
    </w:p>
    <w:p w14:paraId="5AA36A18" w14:textId="46655C70" w:rsidR="00F21483" w:rsidRPr="00F21483" w:rsidRDefault="00F21483" w:rsidP="00F2148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2148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460032" behindDoc="0" locked="0" layoutInCell="1" allowOverlap="1" wp14:anchorId="1322A460" wp14:editId="71FA4E5C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384935" cy="830580"/>
            <wp:effectExtent l="0" t="0" r="5715" b="762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483">
        <w:rPr>
          <w:rFonts w:eastAsia="Times New Roman" w:cs="Times New Roman"/>
          <w:noProof/>
          <w:szCs w:val="22"/>
          <w:lang w:val="en-GB"/>
        </w:rPr>
        <w:t>bisexual / pansexual</w:t>
      </w:r>
    </w:p>
    <w:p w14:paraId="4A29FF92" w14:textId="77777777" w:rsidR="00F21483" w:rsidRPr="00F21483" w:rsidRDefault="00F21483" w:rsidP="00F2148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F21483">
        <w:rPr>
          <w:rFonts w:eastAsia="Times New Roman" w:cs="Times New Roman"/>
          <w:noProof/>
          <w:szCs w:val="22"/>
          <w:lang w:val="en-GB"/>
        </w:rPr>
        <w:t>asexual.</w:t>
      </w:r>
    </w:p>
    <w:p w14:paraId="241F59A1" w14:textId="717AAF52" w:rsidR="00054137" w:rsidRDefault="00200735" w:rsidP="00CB34F6">
      <w:pPr>
        <w:pStyle w:val="ERParagraph"/>
      </w:pPr>
      <w:r w:rsidRPr="00200735">
        <w:rPr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269086DB" wp14:editId="5581E98E">
            <wp:simplePos x="0" y="0"/>
            <wp:positionH relativeFrom="margin">
              <wp:align>left</wp:align>
            </wp:positionH>
            <wp:positionV relativeFrom="paragraph">
              <wp:posOffset>11678</wp:posOffset>
            </wp:positionV>
            <wp:extent cx="2042160" cy="1952625"/>
            <wp:effectExtent l="0" t="0" r="0" b="9525"/>
            <wp:wrapSquare wrapText="bothSides"/>
            <wp:docPr id="86598571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8571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ED">
        <w:t xml:space="preserve">We support people </w:t>
      </w:r>
      <w:r w:rsidR="00E51086">
        <w:t>being able to choose</w:t>
      </w:r>
      <w:r w:rsidR="00987DED">
        <w:t xml:space="preserve"> how they</w:t>
      </w:r>
      <w:r w:rsidR="00054137">
        <w:t>:</w:t>
      </w:r>
    </w:p>
    <w:p w14:paraId="7FE19310" w14:textId="24E34AA0" w:rsidR="00054137" w:rsidRDefault="00987DED" w:rsidP="00CB34F6">
      <w:pPr>
        <w:pStyle w:val="Listtoplevel"/>
      </w:pPr>
      <w:r>
        <w:t xml:space="preserve">identify </w:t>
      </w:r>
      <w:r w:rsidR="00E51086">
        <w:t xml:space="preserve">/ talk about </w:t>
      </w:r>
      <w:r w:rsidR="00054137">
        <w:t xml:space="preserve">themselves </w:t>
      </w:r>
    </w:p>
    <w:p w14:paraId="35B09CB2" w14:textId="32120889" w:rsidR="00054137" w:rsidRDefault="002F3A40" w:rsidP="00CB34F6">
      <w:pPr>
        <w:pStyle w:val="Listtoplevel"/>
      </w:pPr>
      <w:r>
        <w:t>tell other people what is important to them</w:t>
      </w:r>
      <w:r w:rsidR="00054137">
        <w:t>.</w:t>
      </w:r>
    </w:p>
    <w:p w14:paraId="58D4CD1E" w14:textId="2D376FC3" w:rsidR="00CB34F6" w:rsidRDefault="001A4C7E" w:rsidP="003B704B">
      <w:pPr>
        <w:pStyle w:val="ListParagraph"/>
        <w:numPr>
          <w:ilvl w:val="0"/>
          <w:numId w:val="0"/>
        </w:numPr>
        <w:spacing w:before="0"/>
        <w:ind w:left="4258"/>
      </w:pPr>
      <w:r w:rsidRPr="00347EBB">
        <w:rPr>
          <w:noProof/>
        </w:rPr>
        <w:drawing>
          <wp:anchor distT="0" distB="0" distL="114300" distR="114300" simplePos="0" relativeHeight="252372992" behindDoc="1" locked="0" layoutInCell="1" allowOverlap="1" wp14:anchorId="2A0EEF44" wp14:editId="3627439A">
            <wp:simplePos x="0" y="0"/>
            <wp:positionH relativeFrom="column">
              <wp:posOffset>190500</wp:posOffset>
            </wp:positionH>
            <wp:positionV relativeFrom="paragraph">
              <wp:posOffset>189230</wp:posOffset>
            </wp:positionV>
            <wp:extent cx="1504315" cy="1504315"/>
            <wp:effectExtent l="0" t="0" r="0" b="635"/>
            <wp:wrapSquare wrapText="bothSides"/>
            <wp:docPr id="103033655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655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F32BB" w14:textId="0818746F" w:rsidR="0047082B" w:rsidRDefault="0047082B" w:rsidP="003B704B">
      <w:pPr>
        <w:pStyle w:val="ListParagraph"/>
        <w:numPr>
          <w:ilvl w:val="0"/>
          <w:numId w:val="0"/>
        </w:numPr>
        <w:spacing w:before="0"/>
        <w:ind w:left="4258"/>
      </w:pPr>
    </w:p>
    <w:p w14:paraId="0E7DC60A" w14:textId="77777777" w:rsidR="002F3A40" w:rsidRDefault="00987DED" w:rsidP="002F3A40">
      <w:pPr>
        <w:pStyle w:val="ERParagraph"/>
      </w:pPr>
      <w:r>
        <w:t>We treat all people with</w:t>
      </w:r>
    </w:p>
    <w:p w14:paraId="179319FE" w14:textId="7EFF042A" w:rsidR="00626037" w:rsidRDefault="00F21483" w:rsidP="002F3A40">
      <w:pPr>
        <w:pStyle w:val="ERParagraph"/>
      </w:pPr>
      <w:r>
        <w:t xml:space="preserve">manaaki / </w:t>
      </w:r>
      <w:r w:rsidR="00987DED">
        <w:t>respect.</w:t>
      </w:r>
    </w:p>
    <w:p w14:paraId="4DBFEBFD" w14:textId="77777777" w:rsidR="00961EDE" w:rsidRDefault="00961EDE" w:rsidP="00961EDE">
      <w:pPr>
        <w:pStyle w:val="ListParagraph"/>
        <w:numPr>
          <w:ilvl w:val="0"/>
          <w:numId w:val="0"/>
        </w:numPr>
        <w:spacing w:before="0"/>
        <w:ind w:left="4258"/>
      </w:pPr>
    </w:p>
    <w:p w14:paraId="73698D08" w14:textId="3B9F02DE" w:rsidR="00961EDE" w:rsidRDefault="00961EDE" w:rsidP="00961EDE">
      <w:pPr>
        <w:pStyle w:val="ListParagraph"/>
        <w:numPr>
          <w:ilvl w:val="0"/>
          <w:numId w:val="0"/>
        </w:numPr>
        <w:spacing w:before="0"/>
        <w:ind w:left="4258"/>
      </w:pPr>
    </w:p>
    <w:p w14:paraId="2499BC2E" w14:textId="77777777" w:rsidR="001A4C7E" w:rsidRDefault="001A4C7E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F428EFA" w14:textId="77777777" w:rsidR="001600B4" w:rsidRDefault="001A4C7E" w:rsidP="008E1202">
      <w:pPr>
        <w:rPr>
          <w:b/>
          <w:bCs/>
          <w:sz w:val="36"/>
          <w:szCs w:val="28"/>
        </w:rPr>
      </w:pPr>
      <w:r w:rsidRPr="001A4C7E">
        <w:rPr>
          <w:b/>
          <w:bCs/>
          <w:noProof/>
          <w:sz w:val="36"/>
          <w:szCs w:val="28"/>
        </w:rPr>
        <w:lastRenderedPageBreak/>
        <w:drawing>
          <wp:anchor distT="0" distB="0" distL="114300" distR="114300" simplePos="0" relativeHeight="252375040" behindDoc="1" locked="0" layoutInCell="1" allowOverlap="1" wp14:anchorId="6321773D" wp14:editId="1E4A25D3">
            <wp:simplePos x="0" y="0"/>
            <wp:positionH relativeFrom="margin">
              <wp:posOffset>-64770</wp:posOffset>
            </wp:positionH>
            <wp:positionV relativeFrom="paragraph">
              <wp:posOffset>257175</wp:posOffset>
            </wp:positionV>
            <wp:extent cx="1756410" cy="1570990"/>
            <wp:effectExtent l="0" t="0" r="0" b="0"/>
            <wp:wrapSquare wrapText="bothSides"/>
            <wp:docPr id="98987272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7272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0B4">
        <w:rPr>
          <w:b/>
          <w:bCs/>
          <w:sz w:val="36"/>
          <w:szCs w:val="28"/>
        </w:rPr>
        <w:t>Policy p</w:t>
      </w:r>
      <w:r w:rsidR="008E1202" w:rsidRPr="001A4C7E">
        <w:rPr>
          <w:b/>
          <w:bCs/>
          <w:sz w:val="36"/>
          <w:szCs w:val="28"/>
        </w:rPr>
        <w:t>rinciple 4</w:t>
      </w:r>
      <w:r w:rsidR="001600B4">
        <w:rPr>
          <w:b/>
          <w:bCs/>
          <w:sz w:val="36"/>
          <w:szCs w:val="28"/>
        </w:rPr>
        <w:t>:</w:t>
      </w:r>
    </w:p>
    <w:p w14:paraId="200ECED3" w14:textId="23B203A5" w:rsidR="008E1202" w:rsidRPr="001A4C7E" w:rsidRDefault="008E1202" w:rsidP="008E1202">
      <w:pPr>
        <w:rPr>
          <w:b/>
          <w:bCs/>
          <w:sz w:val="36"/>
          <w:szCs w:val="28"/>
        </w:rPr>
      </w:pPr>
      <w:r w:rsidRPr="001A4C7E">
        <w:rPr>
          <w:b/>
          <w:bCs/>
          <w:sz w:val="36"/>
          <w:szCs w:val="28"/>
        </w:rPr>
        <w:t>Ngākau Pono – Integrity</w:t>
      </w:r>
    </w:p>
    <w:p w14:paraId="489F63C6" w14:textId="77777777" w:rsidR="008E1202" w:rsidRDefault="008E1202" w:rsidP="008E1202">
      <w:pPr>
        <w:ind w:left="4253" w:hanging="567"/>
      </w:pPr>
    </w:p>
    <w:p w14:paraId="3F8EA8CD" w14:textId="4DE840A9" w:rsidR="008E1202" w:rsidRDefault="008E1202" w:rsidP="008E1202"/>
    <w:p w14:paraId="282E9722" w14:textId="1316EEC0" w:rsidR="008E1202" w:rsidRDefault="008E1202" w:rsidP="008E1202">
      <w:r>
        <w:t xml:space="preserve">We </w:t>
      </w:r>
      <w:r w:rsidR="0082397E">
        <w:t xml:space="preserve">work in a way that </w:t>
      </w:r>
      <w:r w:rsidR="007A214B">
        <w:t xml:space="preserve">everyone can access. </w:t>
      </w:r>
    </w:p>
    <w:p w14:paraId="31955084" w14:textId="77777777" w:rsidR="008E1202" w:rsidRDefault="008E1202" w:rsidP="008E1202"/>
    <w:p w14:paraId="65D73B48" w14:textId="1FBB104C" w:rsidR="00CB57D3" w:rsidRDefault="00CB57D3">
      <w:pPr>
        <w:spacing w:line="240" w:lineRule="auto"/>
        <w:ind w:left="0"/>
      </w:pPr>
    </w:p>
    <w:p w14:paraId="210949C3" w14:textId="0C6EEF06" w:rsidR="00CC4F53" w:rsidRDefault="008D1A57" w:rsidP="008E1202">
      <w:r w:rsidRPr="008D1A57">
        <w:rPr>
          <w:noProof/>
        </w:rPr>
        <w:drawing>
          <wp:anchor distT="0" distB="0" distL="114300" distR="114300" simplePos="0" relativeHeight="252377088" behindDoc="1" locked="0" layoutInCell="1" allowOverlap="1" wp14:anchorId="3B50B050" wp14:editId="7CEF81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13952" cy="1662545"/>
            <wp:effectExtent l="0" t="0" r="0" b="0"/>
            <wp:wrapSquare wrapText="bothSides"/>
            <wp:docPr id="214607482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7482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52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02">
        <w:t xml:space="preserve">We </w:t>
      </w:r>
      <w:r w:rsidR="00CC4F53">
        <w:t>have</w:t>
      </w:r>
      <w:r w:rsidR="008E1202">
        <w:t xml:space="preserve"> the right</w:t>
      </w:r>
      <w:r w:rsidR="00CC4F53">
        <w:t>:</w:t>
      </w:r>
    </w:p>
    <w:p w14:paraId="790E8E1B" w14:textId="77777777" w:rsidR="00CC4F53" w:rsidRDefault="00CC4F53" w:rsidP="008E1202"/>
    <w:p w14:paraId="640C7B08" w14:textId="1472BF0E" w:rsidR="00CC4F53" w:rsidRDefault="00CC4F53" w:rsidP="00FB7FD5">
      <w:pPr>
        <w:pStyle w:val="ListParagraph"/>
        <w:numPr>
          <w:ilvl w:val="0"/>
          <w:numId w:val="40"/>
        </w:numPr>
        <w:spacing w:before="0"/>
        <w:ind w:left="4253" w:hanging="567"/>
      </w:pPr>
      <w:r>
        <w:t>s</w:t>
      </w:r>
      <w:r w:rsidR="008E1202">
        <w:t>kills</w:t>
      </w:r>
    </w:p>
    <w:p w14:paraId="0D6737C5" w14:textId="77777777" w:rsidR="00CC4F53" w:rsidRDefault="00CC4F53" w:rsidP="00CC4F53">
      <w:pPr>
        <w:ind w:left="4253" w:hanging="567"/>
      </w:pPr>
    </w:p>
    <w:p w14:paraId="73213DB4" w14:textId="1CC2076E" w:rsidR="008E1202" w:rsidRDefault="007A214B" w:rsidP="00FB7FD5">
      <w:pPr>
        <w:pStyle w:val="ListParagraph"/>
        <w:numPr>
          <w:ilvl w:val="0"/>
          <w:numId w:val="40"/>
        </w:numPr>
        <w:spacing w:before="0"/>
        <w:ind w:left="4253" w:hanging="567"/>
      </w:pPr>
      <w:r>
        <w:t>ways of thinking about things</w:t>
      </w:r>
      <w:r w:rsidR="008E1202">
        <w:t>.</w:t>
      </w:r>
    </w:p>
    <w:p w14:paraId="352ADCAD" w14:textId="77777777" w:rsidR="008E1202" w:rsidRDefault="008E1202" w:rsidP="008E1202"/>
    <w:p w14:paraId="288D3BFD" w14:textId="461D5C21" w:rsidR="00745D72" w:rsidRDefault="00E164E4" w:rsidP="00CC4F53">
      <w:pPr>
        <w:ind w:left="4253" w:hanging="567"/>
      </w:pPr>
      <w:r w:rsidRPr="00E164E4">
        <w:rPr>
          <w:noProof/>
        </w:rPr>
        <w:drawing>
          <wp:anchor distT="0" distB="0" distL="114300" distR="114300" simplePos="0" relativeHeight="252379136" behindDoc="1" locked="0" layoutInCell="1" allowOverlap="1" wp14:anchorId="4374CC58" wp14:editId="192E898B">
            <wp:simplePos x="0" y="0"/>
            <wp:positionH relativeFrom="margin">
              <wp:posOffset>-129540</wp:posOffset>
            </wp:positionH>
            <wp:positionV relativeFrom="paragraph">
              <wp:posOffset>221615</wp:posOffset>
            </wp:positionV>
            <wp:extent cx="1850390" cy="1056005"/>
            <wp:effectExtent l="0" t="0" r="0" b="0"/>
            <wp:wrapSquare wrapText="bothSides"/>
            <wp:docPr id="74993998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3998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FD29D" w14:textId="27DC3656" w:rsidR="00745D72" w:rsidRDefault="008E1202" w:rsidP="007A214B">
      <w:pPr>
        <w:pStyle w:val="ERParagraph"/>
      </w:pPr>
      <w:r>
        <w:t xml:space="preserve">We </w:t>
      </w:r>
      <w:r w:rsidR="00E3377D">
        <w:t>design our</w:t>
      </w:r>
      <w:r w:rsidR="00745D72">
        <w:t xml:space="preserve"> services </w:t>
      </w:r>
      <w:r w:rsidR="00E3377D">
        <w:t>so that everyone can use them.</w:t>
      </w:r>
    </w:p>
    <w:p w14:paraId="2C050E39" w14:textId="77777777" w:rsidR="007A214B" w:rsidRDefault="007A214B" w:rsidP="007A214B">
      <w:pPr>
        <w:pStyle w:val="ERParagraph"/>
      </w:pPr>
    </w:p>
    <w:p w14:paraId="5894E67E" w14:textId="77777777" w:rsidR="007A214B" w:rsidRDefault="007A214B" w:rsidP="007A214B">
      <w:pPr>
        <w:pStyle w:val="ERParagraph"/>
      </w:pPr>
    </w:p>
    <w:p w14:paraId="67751EB5" w14:textId="58FF6364" w:rsidR="00A64481" w:rsidRDefault="00C711E7" w:rsidP="007A214B">
      <w:pPr>
        <w:pStyle w:val="ERParagraph"/>
      </w:pPr>
      <w:r w:rsidRPr="00C711E7">
        <w:rPr>
          <w:noProof/>
        </w:rPr>
        <w:drawing>
          <wp:anchor distT="0" distB="0" distL="114300" distR="114300" simplePos="0" relativeHeight="251623936" behindDoc="1" locked="0" layoutInCell="1" allowOverlap="1" wp14:anchorId="6CDEF127" wp14:editId="2B01E1DB">
            <wp:simplePos x="0" y="0"/>
            <wp:positionH relativeFrom="margin">
              <wp:align>left</wp:align>
            </wp:positionH>
            <wp:positionV relativeFrom="paragraph">
              <wp:posOffset>13916</wp:posOffset>
            </wp:positionV>
            <wp:extent cx="1635617" cy="1635617"/>
            <wp:effectExtent l="0" t="0" r="0" b="3175"/>
            <wp:wrapSquare wrapText="bothSides"/>
            <wp:docPr id="162484362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4362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17" cy="16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02">
        <w:t xml:space="preserve">We </w:t>
      </w:r>
      <w:r w:rsidR="00350EFC">
        <w:t>will</w:t>
      </w:r>
      <w:r w:rsidR="008E1202">
        <w:t xml:space="preserve"> </w:t>
      </w:r>
      <w:r w:rsidR="00350EFC">
        <w:t>stand up against</w:t>
      </w:r>
      <w:r w:rsidR="008E1202">
        <w:t xml:space="preserve"> </w:t>
      </w:r>
      <w:r w:rsidR="008E1202" w:rsidRPr="00350EFC">
        <w:rPr>
          <w:b/>
          <w:bCs/>
        </w:rPr>
        <w:t>ableist</w:t>
      </w:r>
      <w:r w:rsidR="00A64481">
        <w:t>:</w:t>
      </w:r>
    </w:p>
    <w:p w14:paraId="49249051" w14:textId="4C60C289" w:rsidR="00350EFC" w:rsidRDefault="00350EFC" w:rsidP="00350EFC"/>
    <w:p w14:paraId="20721C85" w14:textId="4BF6DBE9" w:rsidR="00A64481" w:rsidRDefault="008E1202" w:rsidP="00FB7FD5">
      <w:pPr>
        <w:pStyle w:val="ListParagraph"/>
        <w:numPr>
          <w:ilvl w:val="0"/>
          <w:numId w:val="42"/>
        </w:numPr>
        <w:spacing w:before="0"/>
        <w:ind w:left="4820" w:hanging="567"/>
      </w:pPr>
      <w:r>
        <w:t xml:space="preserve">beliefs </w:t>
      </w:r>
    </w:p>
    <w:p w14:paraId="7C4171EB" w14:textId="4128FE1A" w:rsidR="00350EFC" w:rsidRDefault="00B36B75" w:rsidP="00350EFC">
      <w:pPr>
        <w:pStyle w:val="ListParagraph"/>
        <w:numPr>
          <w:ilvl w:val="0"/>
          <w:numId w:val="0"/>
        </w:numPr>
        <w:spacing w:before="0"/>
        <w:ind w:left="4820"/>
      </w:pPr>
      <w:r>
        <w:t xml:space="preserve"> </w:t>
      </w:r>
    </w:p>
    <w:p w14:paraId="7AF06559" w14:textId="0CBF1932" w:rsidR="00A64481" w:rsidRDefault="008E1202" w:rsidP="00FB7FD5">
      <w:pPr>
        <w:pStyle w:val="ListParagraph"/>
        <w:numPr>
          <w:ilvl w:val="0"/>
          <w:numId w:val="42"/>
        </w:numPr>
        <w:spacing w:before="0"/>
        <w:ind w:left="4820" w:hanging="567"/>
      </w:pPr>
      <w:r>
        <w:t xml:space="preserve">actions. </w:t>
      </w:r>
    </w:p>
    <w:p w14:paraId="07158061" w14:textId="1A5F435C" w:rsidR="008E2F80" w:rsidRDefault="001A4C7E" w:rsidP="001A4C7E">
      <w:pPr>
        <w:pStyle w:val="ListParagraph"/>
        <w:numPr>
          <w:ilvl w:val="0"/>
          <w:numId w:val="0"/>
        </w:numPr>
        <w:ind w:left="368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7A31E399" wp14:editId="778A4E68">
                <wp:simplePos x="0" y="0"/>
                <wp:positionH relativeFrom="margin">
                  <wp:posOffset>2251075</wp:posOffset>
                </wp:positionH>
                <wp:positionV relativeFrom="paragraph">
                  <wp:posOffset>-85546</wp:posOffset>
                </wp:positionV>
                <wp:extent cx="3305175" cy="1114425"/>
                <wp:effectExtent l="0" t="0" r="9525" b="9525"/>
                <wp:wrapNone/>
                <wp:docPr id="8133759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1144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4E787" id="Rectangle 3" o:spid="_x0000_s1026" style="position:absolute;margin-left:177.25pt;margin-top:-6.75pt;width:260.25pt;height:87.75pt;z-index:-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  <w:r w:rsidRPr="00B43E4E">
        <w:rPr>
          <w:b/>
          <w:bCs/>
          <w:noProof/>
        </w:rPr>
        <w:drawing>
          <wp:anchor distT="0" distB="0" distL="114300" distR="114300" simplePos="0" relativeHeight="251622912" behindDoc="1" locked="0" layoutInCell="1" allowOverlap="1" wp14:anchorId="7AF71654" wp14:editId="10BFD694">
            <wp:simplePos x="0" y="0"/>
            <wp:positionH relativeFrom="margin">
              <wp:posOffset>-26670</wp:posOffset>
            </wp:positionH>
            <wp:positionV relativeFrom="paragraph">
              <wp:posOffset>-360680</wp:posOffset>
            </wp:positionV>
            <wp:extent cx="1905000" cy="2006600"/>
            <wp:effectExtent l="0" t="0" r="0" b="0"/>
            <wp:wrapNone/>
            <wp:docPr id="32949338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9338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F80" w:rsidRPr="008E2F80">
        <w:rPr>
          <w:b/>
          <w:bCs/>
        </w:rPr>
        <w:t>Ableist</w:t>
      </w:r>
      <w:r w:rsidR="008E2F80">
        <w:t xml:space="preserve"> means </w:t>
      </w:r>
      <w:r w:rsidR="007A1271">
        <w:t>discrimination</w:t>
      </w:r>
      <w:r w:rsidR="004571F2">
        <w:t xml:space="preserve"> against</w:t>
      </w:r>
      <w:r w:rsidR="007A1271">
        <w:t xml:space="preserve"> / </w:t>
      </w:r>
      <w:r w:rsidR="008E2F80">
        <w:t>being unfair to disabled people</w:t>
      </w:r>
      <w:r w:rsidR="007A1271">
        <w:t xml:space="preserve"> because they are disabled</w:t>
      </w:r>
      <w:r w:rsidR="008E2F80">
        <w:t>.</w:t>
      </w:r>
    </w:p>
    <w:p w14:paraId="3C53DF10" w14:textId="77777777" w:rsidR="00EA6ED8" w:rsidRDefault="00EA6ED8" w:rsidP="00EA6ED8">
      <w:pPr>
        <w:pStyle w:val="ListParagraph"/>
        <w:numPr>
          <w:ilvl w:val="0"/>
          <w:numId w:val="0"/>
        </w:numPr>
        <w:spacing w:before="0"/>
        <w:ind w:left="4258"/>
      </w:pPr>
    </w:p>
    <w:p w14:paraId="3C989881" w14:textId="0FEEF2F5" w:rsidR="005E251C" w:rsidRDefault="005E251C">
      <w:pPr>
        <w:spacing w:line="240" w:lineRule="auto"/>
        <w:ind w:left="0"/>
        <w:rPr>
          <w:rFonts w:eastAsiaTheme="minorHAnsi"/>
          <w:szCs w:val="22"/>
          <w:lang w:val="en-GB"/>
        </w:rPr>
      </w:pPr>
    </w:p>
    <w:p w14:paraId="55888AE9" w14:textId="1922E929" w:rsidR="006A488D" w:rsidRDefault="00484E0B" w:rsidP="0004321A">
      <w:pPr>
        <w:pStyle w:val="ERParagraph"/>
      </w:pPr>
      <w:r w:rsidRPr="00D92020">
        <w:rPr>
          <w:rFonts w:eastAsia="Calibri"/>
          <w:noProof/>
          <w:szCs w:val="32"/>
          <w:lang w:eastAsia="en-NZ"/>
        </w:rPr>
        <w:drawing>
          <wp:anchor distT="0" distB="0" distL="114300" distR="114300" simplePos="0" relativeHeight="251609600" behindDoc="0" locked="0" layoutInCell="1" allowOverlap="1" wp14:anchorId="6B577C65" wp14:editId="159556D0">
            <wp:simplePos x="0" y="0"/>
            <wp:positionH relativeFrom="margin">
              <wp:posOffset>205740</wp:posOffset>
            </wp:positionH>
            <wp:positionV relativeFrom="paragraph">
              <wp:posOffset>346075</wp:posOffset>
            </wp:positionV>
            <wp:extent cx="1327150" cy="1532255"/>
            <wp:effectExtent l="0" t="0" r="6350" b="0"/>
            <wp:wrapSquare wrapText="bothSides"/>
            <wp:docPr id="1081059208" name="Picture 1081059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59208" name="Picture 10810592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202">
        <w:t>We</w:t>
      </w:r>
      <w:r w:rsidR="00EE35DC">
        <w:t xml:space="preserve"> work hard to make </w:t>
      </w:r>
      <w:r w:rsidR="006A488D">
        <w:t>everyone in our workplace feel:</w:t>
      </w:r>
    </w:p>
    <w:p w14:paraId="56649C4A" w14:textId="6715AFFF" w:rsidR="006A488D" w:rsidRDefault="006A488D" w:rsidP="004571F2">
      <w:pPr>
        <w:pStyle w:val="Listtoplevel"/>
      </w:pPr>
      <w:r>
        <w:t>safe</w:t>
      </w:r>
    </w:p>
    <w:p w14:paraId="68ECB9F4" w14:textId="15CC3F68" w:rsidR="006A488D" w:rsidRDefault="006A488D" w:rsidP="004571F2">
      <w:pPr>
        <w:pStyle w:val="Listtoplevel"/>
      </w:pPr>
      <w:r>
        <w:t>supported.</w:t>
      </w:r>
    </w:p>
    <w:p w14:paraId="3AA1CA15" w14:textId="77777777" w:rsidR="006A488D" w:rsidRDefault="008E1202" w:rsidP="006A488D">
      <w:pPr>
        <w:pStyle w:val="ListParagraph"/>
        <w:numPr>
          <w:ilvl w:val="0"/>
          <w:numId w:val="0"/>
        </w:numPr>
        <w:spacing w:before="0"/>
        <w:ind w:left="4258"/>
      </w:pPr>
      <w:r>
        <w:t xml:space="preserve"> </w:t>
      </w:r>
    </w:p>
    <w:p w14:paraId="7D2C35B7" w14:textId="2EB79E45" w:rsidR="006A488D" w:rsidRDefault="00A767F9" w:rsidP="006A488D">
      <w:pPr>
        <w:pStyle w:val="ListParagraph"/>
        <w:numPr>
          <w:ilvl w:val="0"/>
          <w:numId w:val="0"/>
        </w:numPr>
        <w:spacing w:before="0"/>
        <w:ind w:left="4258"/>
      </w:pPr>
      <w:r w:rsidRPr="00A767F9">
        <w:rPr>
          <w:noProof/>
        </w:rPr>
        <w:drawing>
          <wp:anchor distT="0" distB="0" distL="114300" distR="114300" simplePos="0" relativeHeight="252381184" behindDoc="1" locked="0" layoutInCell="1" allowOverlap="1" wp14:anchorId="049AFAAF" wp14:editId="228CF4B9">
            <wp:simplePos x="0" y="0"/>
            <wp:positionH relativeFrom="margin">
              <wp:posOffset>106498</wp:posOffset>
            </wp:positionH>
            <wp:positionV relativeFrom="paragraph">
              <wp:posOffset>24361</wp:posOffset>
            </wp:positionV>
            <wp:extent cx="1483995" cy="1483995"/>
            <wp:effectExtent l="0" t="0" r="1905" b="0"/>
            <wp:wrapSquare wrapText="bothSides"/>
            <wp:docPr id="158788349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8349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FC662" w14:textId="56FADD80" w:rsidR="008E1202" w:rsidRDefault="008E1202" w:rsidP="0004321A">
      <w:pPr>
        <w:pStyle w:val="ERParagraph"/>
      </w:pPr>
      <w:r>
        <w:t xml:space="preserve">We </w:t>
      </w:r>
      <w:r w:rsidR="006812D6">
        <w:t>listen</w:t>
      </w:r>
      <w:r>
        <w:t xml:space="preserve"> to </w:t>
      </w:r>
      <w:r w:rsidR="006B7A03">
        <w:t>what people tell us</w:t>
      </w:r>
      <w:r>
        <w:t xml:space="preserve"> </w:t>
      </w:r>
      <w:r w:rsidR="006812D6">
        <w:t>so that we can make things better</w:t>
      </w:r>
      <w:r>
        <w:t>.</w:t>
      </w:r>
    </w:p>
    <w:p w14:paraId="04F502EC" w14:textId="77777777" w:rsidR="004F4F66" w:rsidRDefault="004F4F66" w:rsidP="004F4F66">
      <w:pPr>
        <w:pStyle w:val="ListParagraph"/>
        <w:numPr>
          <w:ilvl w:val="0"/>
          <w:numId w:val="0"/>
        </w:numPr>
        <w:spacing w:before="0"/>
        <w:ind w:left="4256"/>
      </w:pPr>
    </w:p>
    <w:p w14:paraId="2A5F41F2" w14:textId="367003EB" w:rsidR="005C7B0E" w:rsidRDefault="005C7B0E">
      <w:pPr>
        <w:spacing w:line="240" w:lineRule="auto"/>
        <w:ind w:left="0"/>
        <w:rPr>
          <w:rFonts w:eastAsiaTheme="minorHAnsi"/>
          <w:szCs w:val="22"/>
          <w:lang w:val="en-GB"/>
        </w:rPr>
      </w:pPr>
    </w:p>
    <w:p w14:paraId="04CDEC22" w14:textId="3564A9AC" w:rsidR="008A575D" w:rsidRDefault="00EB6355" w:rsidP="0004321A">
      <w:pPr>
        <w:pStyle w:val="ERParagraph"/>
      </w:pPr>
      <w:r w:rsidRPr="00EB6355">
        <w:rPr>
          <w:noProof/>
        </w:rPr>
        <w:drawing>
          <wp:anchor distT="0" distB="0" distL="114300" distR="114300" simplePos="0" relativeHeight="251685376" behindDoc="1" locked="0" layoutInCell="1" allowOverlap="1" wp14:anchorId="05789396" wp14:editId="73E9D975">
            <wp:simplePos x="0" y="0"/>
            <wp:positionH relativeFrom="margin">
              <wp:posOffset>201881</wp:posOffset>
            </wp:positionH>
            <wp:positionV relativeFrom="paragraph">
              <wp:posOffset>9542</wp:posOffset>
            </wp:positionV>
            <wp:extent cx="1344295" cy="1276985"/>
            <wp:effectExtent l="0" t="0" r="8255" b="0"/>
            <wp:wrapSquare wrapText="bothSides"/>
            <wp:docPr id="130471929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19296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02">
        <w:t xml:space="preserve">We </w:t>
      </w:r>
      <w:r w:rsidR="008A575D">
        <w:t xml:space="preserve">use data / information </w:t>
      </w:r>
      <w:r w:rsidR="00AE1BB5">
        <w:t xml:space="preserve">to make decisions </w:t>
      </w:r>
      <w:r w:rsidR="008A575D">
        <w:t>that:</w:t>
      </w:r>
    </w:p>
    <w:p w14:paraId="55831277" w14:textId="0A862AA7" w:rsidR="003326B4" w:rsidRDefault="000A3836" w:rsidP="0004321A">
      <w:pPr>
        <w:pStyle w:val="Listtoplevel"/>
      </w:pPr>
      <w:r>
        <w:t>i</w:t>
      </w:r>
      <w:r w:rsidR="003326B4">
        <w:t>nclude what disabled people think</w:t>
      </w:r>
    </w:p>
    <w:p w14:paraId="5C6A564B" w14:textId="154299FE" w:rsidR="003326B4" w:rsidRDefault="00EB6355" w:rsidP="000757D9">
      <w:pPr>
        <w:pStyle w:val="Listtoplevel"/>
      </w:pPr>
      <w:r w:rsidRPr="00EB6355">
        <w:drawing>
          <wp:anchor distT="0" distB="0" distL="114300" distR="114300" simplePos="0" relativeHeight="251687424" behindDoc="1" locked="0" layoutInCell="1" allowOverlap="1" wp14:anchorId="023649C4" wp14:editId="6D484B6C">
            <wp:simplePos x="0" y="0"/>
            <wp:positionH relativeFrom="column">
              <wp:posOffset>343815</wp:posOffset>
            </wp:positionH>
            <wp:positionV relativeFrom="paragraph">
              <wp:posOffset>142990</wp:posOffset>
            </wp:positionV>
            <wp:extent cx="1258570" cy="1258570"/>
            <wp:effectExtent l="0" t="0" r="0" b="0"/>
            <wp:wrapSquare wrapText="bothSides"/>
            <wp:docPr id="12006709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09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836">
        <w:t>c</w:t>
      </w:r>
      <w:r w:rsidR="003326B4">
        <w:t>an be used by disabled people</w:t>
      </w:r>
      <w:r w:rsidR="000A3836">
        <w:t>.</w:t>
      </w:r>
    </w:p>
    <w:p w14:paraId="355A6A5C" w14:textId="137D2FEF" w:rsidR="004F4F66" w:rsidRDefault="004F4F66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4BC3C95C" w14:textId="07697781" w:rsidR="00D5500D" w:rsidRDefault="003C22DC" w:rsidP="00457AD3">
      <w:pPr>
        <w:pStyle w:val="ERParagraph"/>
      </w:pPr>
      <w:r w:rsidRPr="003C22DC">
        <w:rPr>
          <w:noProof/>
        </w:rPr>
        <w:lastRenderedPageBreak/>
        <w:drawing>
          <wp:anchor distT="0" distB="0" distL="114300" distR="114300" simplePos="0" relativeHeight="251689472" behindDoc="1" locked="0" layoutInCell="1" allowOverlap="1" wp14:anchorId="0E0C1075" wp14:editId="09825A0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69415" cy="1828800"/>
            <wp:effectExtent l="0" t="0" r="6985" b="0"/>
            <wp:wrapSquare wrapText="bothSides"/>
            <wp:docPr id="2094516954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16954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85" cy="18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5E5">
        <w:t xml:space="preserve">We train our staff to </w:t>
      </w:r>
      <w:r w:rsidR="00D5500D">
        <w:t xml:space="preserve">understand </w:t>
      </w:r>
      <w:r w:rsidR="009227DE">
        <w:t>what they can do to</w:t>
      </w:r>
      <w:r w:rsidR="00D5500D">
        <w:t xml:space="preserve"> work </w:t>
      </w:r>
      <w:r w:rsidR="009227DE">
        <w:t xml:space="preserve">well </w:t>
      </w:r>
      <w:r w:rsidR="00D5500D">
        <w:t>with disabled people.</w:t>
      </w:r>
    </w:p>
    <w:p w14:paraId="6E158FB5" w14:textId="77777777" w:rsidR="00D5500D" w:rsidRDefault="00D5500D" w:rsidP="00A41067">
      <w:pPr>
        <w:pStyle w:val="ListParagraph"/>
        <w:numPr>
          <w:ilvl w:val="0"/>
          <w:numId w:val="0"/>
        </w:numPr>
        <w:spacing w:before="0"/>
        <w:ind w:left="4258"/>
      </w:pPr>
    </w:p>
    <w:p w14:paraId="41371385" w14:textId="77777777" w:rsidR="00A41067" w:rsidRDefault="00A41067" w:rsidP="00A41067">
      <w:pPr>
        <w:pStyle w:val="ListParagraph"/>
        <w:numPr>
          <w:ilvl w:val="0"/>
          <w:numId w:val="0"/>
        </w:numPr>
        <w:spacing w:before="0"/>
        <w:ind w:left="4258"/>
      </w:pPr>
    </w:p>
    <w:p w14:paraId="5E521ECE" w14:textId="23E2EB11" w:rsidR="00A41067" w:rsidRDefault="00D5500D" w:rsidP="00457AD3">
      <w:pPr>
        <w:pStyle w:val="ERParagraph"/>
      </w:pPr>
      <w:r>
        <w:t xml:space="preserve">We use trainers </w:t>
      </w:r>
      <w:r w:rsidR="00A41067">
        <w:t>that:</w:t>
      </w:r>
      <w:r w:rsidR="00762387" w:rsidRPr="00762387">
        <w:rPr>
          <w:noProof/>
        </w:rPr>
        <w:drawing>
          <wp:anchor distT="0" distB="0" distL="114300" distR="114300" simplePos="0" relativeHeight="252389376" behindDoc="1" locked="0" layoutInCell="1" allowOverlap="1" wp14:anchorId="385EB2C9" wp14:editId="149521FF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847215" cy="1365250"/>
            <wp:effectExtent l="0" t="0" r="635" b="6350"/>
            <wp:wrapSquare wrapText="bothSides"/>
            <wp:docPr id="123547900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7900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68E47" w14:textId="7FACB1B3" w:rsidR="00A41067" w:rsidRDefault="00A41067" w:rsidP="00457AD3">
      <w:pPr>
        <w:pStyle w:val="Listtoplevel"/>
      </w:pPr>
      <w:r>
        <w:t>are led by disabled people</w:t>
      </w:r>
    </w:p>
    <w:p w14:paraId="74B89426" w14:textId="533EFDA3" w:rsidR="00A41067" w:rsidRDefault="00A41067" w:rsidP="00457AD3">
      <w:pPr>
        <w:pStyle w:val="Listtoplevel"/>
      </w:pPr>
      <w:r>
        <w:t>disabled people tell us are good.</w:t>
      </w:r>
    </w:p>
    <w:p w14:paraId="28954616" w14:textId="587B98D5" w:rsidR="004F4F66" w:rsidRDefault="00762387">
      <w:pPr>
        <w:spacing w:line="240" w:lineRule="auto"/>
        <w:ind w:left="0"/>
        <w:rPr>
          <w:rFonts w:eastAsiaTheme="minorHAnsi"/>
          <w:szCs w:val="22"/>
          <w:lang w:val="en-GB"/>
        </w:rPr>
      </w:pPr>
      <w:r w:rsidRPr="00762387">
        <w:rPr>
          <w:noProof/>
        </w:rPr>
        <w:drawing>
          <wp:anchor distT="0" distB="0" distL="114300" distR="114300" simplePos="0" relativeHeight="252391424" behindDoc="1" locked="0" layoutInCell="1" allowOverlap="1" wp14:anchorId="565413F1" wp14:editId="3845DD5F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1626870" cy="1746250"/>
            <wp:effectExtent l="0" t="0" r="0" b="6350"/>
            <wp:wrapSquare wrapText="bothSides"/>
            <wp:docPr id="208447183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7183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4C60E" w14:textId="77777777" w:rsidR="00457AD3" w:rsidRDefault="00457AD3" w:rsidP="00457AD3">
      <w:pPr>
        <w:pStyle w:val="ERParagraph"/>
      </w:pPr>
    </w:p>
    <w:p w14:paraId="073D8F0A" w14:textId="70302519" w:rsidR="00191F20" w:rsidRDefault="005175E5" w:rsidP="00457AD3">
      <w:pPr>
        <w:pStyle w:val="ERParagraph"/>
      </w:pPr>
      <w:r>
        <w:t xml:space="preserve">We </w:t>
      </w:r>
      <w:r w:rsidR="00191F20">
        <w:t xml:space="preserve">check </w:t>
      </w:r>
      <w:r w:rsidR="00457AD3">
        <w:t xml:space="preserve">a lot </w:t>
      </w:r>
      <w:r w:rsidR="00191F20">
        <w:t>that the services we provide meet the needs of disabled people.</w:t>
      </w:r>
    </w:p>
    <w:p w14:paraId="3257D6BD" w14:textId="77777777" w:rsidR="00736996" w:rsidRDefault="00736996" w:rsidP="005E7E95">
      <w:pPr>
        <w:pStyle w:val="ListParagraph"/>
        <w:numPr>
          <w:ilvl w:val="0"/>
          <w:numId w:val="0"/>
        </w:numPr>
        <w:spacing w:before="0"/>
        <w:ind w:left="4256"/>
      </w:pPr>
    </w:p>
    <w:p w14:paraId="7EB091CA" w14:textId="2C42317D" w:rsidR="005E7E95" w:rsidRDefault="005E7E95" w:rsidP="005E7E95">
      <w:pPr>
        <w:pStyle w:val="ListParagraph"/>
        <w:numPr>
          <w:ilvl w:val="0"/>
          <w:numId w:val="0"/>
        </w:numPr>
        <w:spacing w:before="0"/>
        <w:ind w:left="4256"/>
      </w:pPr>
    </w:p>
    <w:p w14:paraId="6A7762D6" w14:textId="563E8080" w:rsidR="005E7E95" w:rsidRDefault="00D236F4" w:rsidP="00977899">
      <w:pPr>
        <w:pStyle w:val="ERParagraph"/>
      </w:pPr>
      <w:r w:rsidRPr="00D236F4">
        <w:rPr>
          <w:noProof/>
        </w:rPr>
        <w:drawing>
          <wp:anchor distT="0" distB="0" distL="114300" distR="114300" simplePos="0" relativeHeight="251690496" behindDoc="1" locked="0" layoutInCell="1" allowOverlap="1" wp14:anchorId="2F9B914D" wp14:editId="6E6AE78E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1698625" cy="2060575"/>
            <wp:effectExtent l="0" t="0" r="0" b="0"/>
            <wp:wrapSquare wrapText="bothSides"/>
            <wp:docPr id="1275939040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39040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96">
        <w:t>We do this by:</w:t>
      </w:r>
    </w:p>
    <w:p w14:paraId="6C8743F8" w14:textId="0153E494" w:rsidR="00736996" w:rsidRDefault="005E7E95" w:rsidP="00977899">
      <w:pPr>
        <w:pStyle w:val="Listtoplevel"/>
      </w:pPr>
      <w:r>
        <w:t>a</w:t>
      </w:r>
      <w:r w:rsidR="00736996">
        <w:t>sking disabled people</w:t>
      </w:r>
      <w:r w:rsidR="00977899">
        <w:t xml:space="preserve"> if our services meet their needs</w:t>
      </w:r>
    </w:p>
    <w:p w14:paraId="54DE221D" w14:textId="40A255F7" w:rsidR="005E7E95" w:rsidRDefault="005E7E95" w:rsidP="00977899">
      <w:pPr>
        <w:pStyle w:val="Listtoplevel"/>
      </w:pPr>
      <w:r>
        <w:t>c</w:t>
      </w:r>
      <w:r w:rsidR="00736996">
        <w:t xml:space="preserve">hecking that we are following the rules </w:t>
      </w:r>
      <w:r>
        <w:t>/</w:t>
      </w:r>
      <w:r w:rsidR="00736996">
        <w:t xml:space="preserve"> </w:t>
      </w:r>
      <w:r>
        <w:t>laws</w:t>
      </w:r>
      <w:r w:rsidR="004F4F66">
        <w:t>.</w:t>
      </w:r>
    </w:p>
    <w:p w14:paraId="52141F10" w14:textId="1705AA18" w:rsidR="007E6BE1" w:rsidRDefault="007E6BE1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1FF090C" w14:textId="77777777" w:rsidR="00CE44F9" w:rsidRDefault="00750244" w:rsidP="009227DE">
      <w:pPr>
        <w:pStyle w:val="ERParagraph"/>
      </w:pPr>
      <w:r w:rsidRPr="00D92020">
        <w:rPr>
          <w:rFonts w:eastAsia="Calibri"/>
          <w:bCs/>
          <w:noProof/>
          <w:color w:val="000000"/>
          <w:sz w:val="20"/>
          <w:szCs w:val="40"/>
          <w:lang w:eastAsia="en-NZ"/>
        </w:rPr>
        <w:lastRenderedPageBreak/>
        <w:drawing>
          <wp:anchor distT="0" distB="0" distL="114300" distR="114300" simplePos="0" relativeHeight="251611648" behindDoc="0" locked="0" layoutInCell="1" allowOverlap="1" wp14:anchorId="0E02032D" wp14:editId="45CF2B14">
            <wp:simplePos x="0" y="0"/>
            <wp:positionH relativeFrom="margin">
              <wp:posOffset>-116205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Square wrapText="bothSides"/>
            <wp:docPr id="492" name="Picture 4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BE1">
        <w:t>We follow rules / laws</w:t>
      </w:r>
      <w:r w:rsidR="00CE44F9">
        <w:t xml:space="preserve"> to make sure we are doing the right thing for disabled people.</w:t>
      </w:r>
    </w:p>
    <w:p w14:paraId="22EFDB99" w14:textId="77777777" w:rsidR="00CE44F9" w:rsidRDefault="00CE44F9" w:rsidP="005E7E95">
      <w:pPr>
        <w:pStyle w:val="ListParagraph"/>
        <w:numPr>
          <w:ilvl w:val="0"/>
          <w:numId w:val="0"/>
        </w:numPr>
        <w:spacing w:before="0"/>
        <w:ind w:left="4256"/>
      </w:pPr>
    </w:p>
    <w:p w14:paraId="2A66CFEC" w14:textId="77777777" w:rsidR="00CE44F9" w:rsidRDefault="00CE44F9" w:rsidP="005E7E95">
      <w:pPr>
        <w:pStyle w:val="ListParagraph"/>
        <w:numPr>
          <w:ilvl w:val="0"/>
          <w:numId w:val="0"/>
        </w:numPr>
        <w:spacing w:before="0"/>
        <w:ind w:left="4256"/>
      </w:pPr>
    </w:p>
    <w:p w14:paraId="7B2F6476" w14:textId="0456C712" w:rsidR="00CE44F9" w:rsidRDefault="00F818A6" w:rsidP="00101ACD">
      <w:pPr>
        <w:pStyle w:val="ERParagraph"/>
      </w:pPr>
      <w:r w:rsidRPr="00DF45F8">
        <w:rPr>
          <w:noProof/>
        </w:rPr>
        <w:drawing>
          <wp:anchor distT="0" distB="0" distL="114300" distR="114300" simplePos="0" relativeHeight="251709952" behindDoc="1" locked="0" layoutInCell="1" allowOverlap="1" wp14:anchorId="2052BA0F" wp14:editId="4230A3BD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149985" cy="1197610"/>
            <wp:effectExtent l="0" t="0" r="0" b="2540"/>
            <wp:wrapSquare wrapText="bothSides"/>
            <wp:docPr id="5249599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8849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F9">
        <w:t>You can find a list of these rules</w:t>
      </w:r>
      <w:r w:rsidR="00101ACD">
        <w:t xml:space="preserve"> / </w:t>
      </w:r>
      <w:r w:rsidR="00CE44F9">
        <w:t xml:space="preserve">laws in our </w:t>
      </w:r>
      <w:r w:rsidR="006140DA">
        <w:t xml:space="preserve">Accessibility </w:t>
      </w:r>
      <w:r w:rsidR="00CE44F9">
        <w:t>Action Plan</w:t>
      </w:r>
      <w:r w:rsidR="006140DA">
        <w:t xml:space="preserve"> 2023 to 2028</w:t>
      </w:r>
      <w:r w:rsidR="00CE44F9">
        <w:t>.</w:t>
      </w:r>
    </w:p>
    <w:p w14:paraId="527DEF34" w14:textId="40DCC51C" w:rsidR="00CE44F9" w:rsidRDefault="00CE44F9" w:rsidP="00101ACD">
      <w:pPr>
        <w:pStyle w:val="ERParagraph"/>
      </w:pPr>
    </w:p>
    <w:p w14:paraId="1A076E00" w14:textId="77777777" w:rsidR="006140DA" w:rsidRDefault="006140D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54594C5" w14:textId="039C30C3" w:rsidR="00CE32F2" w:rsidRDefault="00A75980" w:rsidP="00A75980">
      <w:pPr>
        <w:pStyle w:val="Heading1"/>
      </w:pPr>
      <w:r>
        <w:lastRenderedPageBreak/>
        <w:t>Where to find more information</w:t>
      </w:r>
    </w:p>
    <w:p w14:paraId="4074E505" w14:textId="77777777" w:rsidR="00BD34B6" w:rsidRDefault="00BD34B6" w:rsidP="00124EA8">
      <w:pPr>
        <w:rPr>
          <w:rFonts w:eastAsia="Times New Roman"/>
          <w:shd w:val="clear" w:color="auto" w:fill="FFFFFF"/>
          <w:lang w:eastAsia="en-GB"/>
        </w:rPr>
      </w:pPr>
    </w:p>
    <w:p w14:paraId="0C47C6C5" w14:textId="785E5556" w:rsidR="00F93C03" w:rsidRDefault="00F93C03" w:rsidP="0066566F"/>
    <w:p w14:paraId="20242659" w14:textId="5F400538" w:rsidR="00AB5656" w:rsidRDefault="0081498A" w:rsidP="0066566F">
      <w:r>
        <w:rPr>
          <w:noProof/>
        </w:rPr>
        <w:drawing>
          <wp:anchor distT="0" distB="0" distL="114300" distR="114300" simplePos="0" relativeHeight="252485632" behindDoc="0" locked="0" layoutInCell="1" allowOverlap="1" wp14:anchorId="192BDDBC" wp14:editId="33AC412E">
            <wp:simplePos x="0" y="0"/>
            <wp:positionH relativeFrom="column">
              <wp:posOffset>167005</wp:posOffset>
            </wp:positionH>
            <wp:positionV relativeFrom="paragraph">
              <wp:posOffset>269240</wp:posOffset>
            </wp:positionV>
            <wp:extent cx="1076325" cy="1120140"/>
            <wp:effectExtent l="0" t="0" r="9525" b="381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0DA">
        <w:t xml:space="preserve">You can find more information on the Creative </w:t>
      </w:r>
      <w:r w:rsidR="003F645C">
        <w:t>New Zealand</w:t>
      </w:r>
      <w:r w:rsidR="0066566F">
        <w:t xml:space="preserve"> </w:t>
      </w:r>
      <w:r w:rsidR="0066566F" w:rsidRPr="00BF2873">
        <w:t>website</w:t>
      </w:r>
      <w:r w:rsidR="00BF2873" w:rsidRPr="00BF2873">
        <w:t xml:space="preserve"> </w:t>
      </w:r>
      <w:r w:rsidR="006140DA">
        <w:t>at</w:t>
      </w:r>
      <w:r w:rsidR="00833F44">
        <w:t>:</w:t>
      </w:r>
      <w:r w:rsidR="00BF2873">
        <w:t xml:space="preserve"> </w:t>
      </w:r>
    </w:p>
    <w:p w14:paraId="3CC237CD" w14:textId="77777777" w:rsidR="00A1233C" w:rsidRDefault="00A1233C" w:rsidP="0066566F"/>
    <w:p w14:paraId="17EB4C4E" w14:textId="35CB0B45" w:rsidR="006140DA" w:rsidRPr="00A1233C" w:rsidRDefault="00772FAD" w:rsidP="0066566F">
      <w:pPr>
        <w:rPr>
          <w:rFonts w:cs="Arial"/>
          <w:b/>
          <w:bCs/>
          <w:color w:val="000000" w:themeColor="text1"/>
          <w:szCs w:val="32"/>
        </w:rPr>
      </w:pPr>
      <w:hyperlink r:id="rId128" w:history="1">
        <w:r w:rsidR="00A1233C" w:rsidRPr="00A1233C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https://creativenz.govt.nz/</w:t>
        </w:r>
      </w:hyperlink>
    </w:p>
    <w:p w14:paraId="21C66B85" w14:textId="77777777" w:rsidR="006140DA" w:rsidRDefault="006140DA" w:rsidP="0066566F"/>
    <w:p w14:paraId="59CB1E29" w14:textId="77777777" w:rsidR="00A1233C" w:rsidRDefault="00A1233C" w:rsidP="0066566F"/>
    <w:p w14:paraId="1DC962A7" w14:textId="36151B9F" w:rsidR="006140DA" w:rsidRDefault="0081498A" w:rsidP="0066566F">
      <w:r>
        <w:rPr>
          <w:noProof/>
        </w:rPr>
        <w:drawing>
          <wp:anchor distT="0" distB="0" distL="114300" distR="114300" simplePos="0" relativeHeight="252486656" behindDoc="0" locked="0" layoutInCell="1" allowOverlap="1" wp14:anchorId="12160CD9" wp14:editId="1942E9FD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1429385" cy="1429385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0DA">
        <w:t>The website has both the full and Easy Read:</w:t>
      </w:r>
    </w:p>
    <w:p w14:paraId="61994AAA" w14:textId="678478F7" w:rsidR="00AB5656" w:rsidRDefault="00AB5656" w:rsidP="00AB5656">
      <w:pPr>
        <w:pStyle w:val="Listtoplevel"/>
      </w:pPr>
      <w:r>
        <w:t>Accessibility Policy</w:t>
      </w:r>
      <w:r w:rsidR="006140DA">
        <w:t xml:space="preserve"> 2023 to 2028</w:t>
      </w:r>
    </w:p>
    <w:p w14:paraId="3E4DE4B1" w14:textId="232A67C9" w:rsidR="003F645C" w:rsidRPr="003F645C" w:rsidRDefault="00AB5656" w:rsidP="006140DA">
      <w:pPr>
        <w:pStyle w:val="Listtoplevel"/>
        <w:rPr>
          <w:rFonts w:eastAsia="Times New Roman" w:cs="Arial"/>
          <w:szCs w:val="32"/>
        </w:rPr>
      </w:pPr>
      <w:r>
        <w:t xml:space="preserve">Accessibility Action Plan </w:t>
      </w:r>
      <w:r w:rsidR="00BF2873">
        <w:t xml:space="preserve">2023 </w:t>
      </w:r>
      <w:r w:rsidR="006140DA">
        <w:t>to</w:t>
      </w:r>
      <w:r w:rsidR="00BF2873">
        <w:t xml:space="preserve"> 2028</w:t>
      </w:r>
      <w:r w:rsidR="00F51CE2">
        <w:t>.</w:t>
      </w:r>
    </w:p>
    <w:p w14:paraId="7F1939E5" w14:textId="77777777" w:rsidR="003F645C" w:rsidRPr="003F645C" w:rsidRDefault="003F645C" w:rsidP="003F645C">
      <w:pPr>
        <w:spacing w:after="160" w:line="259" w:lineRule="auto"/>
        <w:ind w:left="0"/>
        <w:rPr>
          <w:rFonts w:eastAsia="Times New Roman" w:cs="Arial"/>
          <w:b/>
          <w:szCs w:val="32"/>
          <w:lang w:val="en-NZ"/>
        </w:rPr>
      </w:pPr>
      <w:r w:rsidRPr="003F645C">
        <w:rPr>
          <w:rFonts w:eastAsia="Times New Roman" w:cs="Arial"/>
          <w:b/>
          <w:szCs w:val="32"/>
          <w:lang w:val="en-NZ"/>
        </w:rPr>
        <w:br w:type="page"/>
      </w:r>
    </w:p>
    <w:p w14:paraId="05CF14EF" w14:textId="156DC3B6" w:rsidR="003F645C" w:rsidRPr="003F645C" w:rsidRDefault="003F645C" w:rsidP="003F645C">
      <w:pPr>
        <w:widowControl w:val="0"/>
        <w:rPr>
          <w:rFonts w:eastAsia="Times New Roman" w:cs="Arial"/>
          <w:szCs w:val="32"/>
          <w:lang w:val="en-GB"/>
        </w:rPr>
      </w:pPr>
      <w:r w:rsidRPr="003F645C">
        <w:rPr>
          <w:rFonts w:asciiTheme="minorHAnsi" w:eastAsia="Times New Roman" w:hAnsiTheme="minorHAnsi" w:cs="Times New Roman"/>
          <w:noProof/>
          <w:sz w:val="22"/>
          <w:szCs w:val="22"/>
          <w:lang w:val="en-NZ"/>
        </w:rPr>
        <w:lastRenderedPageBreak/>
        <w:drawing>
          <wp:anchor distT="0" distB="0" distL="114300" distR="114300" simplePos="0" relativeHeight="252088320" behindDoc="0" locked="0" layoutInCell="1" allowOverlap="1" wp14:anchorId="2A1181BF" wp14:editId="72A53937">
            <wp:simplePos x="0" y="0"/>
            <wp:positionH relativeFrom="margin">
              <wp:posOffset>-87630</wp:posOffset>
            </wp:positionH>
            <wp:positionV relativeFrom="paragraph">
              <wp:posOffset>0</wp:posOffset>
            </wp:positionV>
            <wp:extent cx="1971675" cy="499745"/>
            <wp:effectExtent l="0" t="0" r="9525" b="0"/>
            <wp:wrapSquare wrapText="bothSides"/>
            <wp:docPr id="76925453" name="Picture 76925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3" name="Picture 76925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45C">
        <w:rPr>
          <w:rFonts w:eastAsia="Times New Roman" w:cs="Arial"/>
          <w:szCs w:val="32"/>
          <w:lang w:val="en-GB"/>
        </w:rPr>
        <w:t>You can talk to someone at</w:t>
      </w:r>
    </w:p>
    <w:p w14:paraId="0303527F" w14:textId="63ED9D8B" w:rsidR="003F645C" w:rsidRDefault="009A0709" w:rsidP="009A0709">
      <w:pPr>
        <w:widowControl w:val="0"/>
        <w:rPr>
          <w:rFonts w:eastAsia="Times New Roman" w:cs="Arial"/>
          <w:b/>
          <w:color w:val="000000"/>
          <w:szCs w:val="32"/>
          <w:lang w:val="en-NZ" w:eastAsia="en-NZ"/>
        </w:rPr>
      </w:pPr>
      <w:r w:rsidRPr="003F645C">
        <w:rPr>
          <w:rFonts w:eastAsia="Times New Roman" w:cs="Arial"/>
          <w:b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094464" behindDoc="0" locked="0" layoutInCell="1" allowOverlap="1" wp14:anchorId="44A1CE95" wp14:editId="361254C1">
            <wp:simplePos x="0" y="0"/>
            <wp:positionH relativeFrom="margin">
              <wp:posOffset>-55245</wp:posOffset>
            </wp:positionH>
            <wp:positionV relativeFrom="paragraph">
              <wp:posOffset>438785</wp:posOffset>
            </wp:positionV>
            <wp:extent cx="1371600" cy="1371600"/>
            <wp:effectExtent l="0" t="0" r="0" b="0"/>
            <wp:wrapThrough wrapText="bothSides">
              <wp:wrapPolygon edited="0">
                <wp:start x="0" y="300"/>
                <wp:lineTo x="0" y="16200"/>
                <wp:lineTo x="2700" y="20100"/>
                <wp:lineTo x="3300" y="21300"/>
                <wp:lineTo x="17400" y="21300"/>
                <wp:lineTo x="18000" y="20100"/>
                <wp:lineTo x="21300" y="16200"/>
                <wp:lineTo x="21300" y="300"/>
                <wp:lineTo x="0" y="300"/>
              </wp:wrapPolygon>
            </wp:wrapThrough>
            <wp:docPr id="76925456" name="Picture 76925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6" name="Picture 76925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5C" w:rsidRPr="003F645C">
        <w:rPr>
          <w:rFonts w:eastAsia="Times New Roman" w:cs="Arial"/>
          <w:szCs w:val="32"/>
          <w:lang w:val="en-GB"/>
        </w:rPr>
        <w:t xml:space="preserve">Creative New Zealand </w:t>
      </w:r>
      <w:r w:rsidR="00823013">
        <w:rPr>
          <w:rFonts w:eastAsia="Times New Roman" w:cs="Arial"/>
          <w:szCs w:val="32"/>
          <w:lang w:val="en-GB"/>
        </w:rPr>
        <w:t xml:space="preserve">about </w:t>
      </w:r>
      <w:r w:rsidR="00AB36BF">
        <w:rPr>
          <w:rFonts w:eastAsia="Times New Roman" w:cs="Arial"/>
          <w:szCs w:val="32"/>
          <w:lang w:val="en-GB"/>
        </w:rPr>
        <w:t>the Accessibility Policy</w:t>
      </w:r>
      <w:r w:rsidR="00823013">
        <w:rPr>
          <w:rFonts w:eastAsia="Times New Roman" w:cs="Arial"/>
          <w:szCs w:val="32"/>
          <w:lang w:val="en-GB"/>
        </w:rPr>
        <w:t xml:space="preserve"> </w:t>
      </w:r>
      <w:r w:rsidR="003F645C" w:rsidRPr="003F645C">
        <w:rPr>
          <w:rFonts w:eastAsia="Times New Roman" w:cs="Arial"/>
          <w:szCs w:val="32"/>
          <w:lang w:val="en-GB"/>
        </w:rPr>
        <w:t>by:</w:t>
      </w:r>
    </w:p>
    <w:p w14:paraId="35F55DA4" w14:textId="3F882706" w:rsidR="003F645C" w:rsidRPr="00EA18F6" w:rsidRDefault="003F645C" w:rsidP="00FB7FD5">
      <w:pPr>
        <w:pStyle w:val="ListParagraph"/>
        <w:widowControl w:val="0"/>
        <w:numPr>
          <w:ilvl w:val="0"/>
          <w:numId w:val="12"/>
        </w:numPr>
        <w:shd w:val="clear" w:color="auto" w:fill="FFFFFF"/>
        <w:ind w:left="4253" w:hanging="567"/>
        <w:rPr>
          <w:rFonts w:eastAsia="Times New Roman" w:cs="Arial"/>
          <w:bCs/>
          <w:color w:val="000000"/>
          <w:szCs w:val="32"/>
          <w:lang w:val="en-NZ" w:eastAsia="en-NZ"/>
        </w:rPr>
      </w:pPr>
      <w:r w:rsidRPr="00EA18F6">
        <w:rPr>
          <w:rFonts w:eastAsia="Times New Roman" w:cs="Arial"/>
          <w:bCs/>
          <w:color w:val="000000"/>
          <w:szCs w:val="32"/>
          <w:lang w:val="en-NZ" w:eastAsia="en-NZ"/>
        </w:rPr>
        <w:t>email: </w:t>
      </w:r>
    </w:p>
    <w:p w14:paraId="2116318D" w14:textId="77777777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0CD341D6" w14:textId="7FAFAE96" w:rsidR="003F645C" w:rsidRPr="003F645C" w:rsidRDefault="00B10ADA" w:rsidP="001A4C7E">
      <w:pPr>
        <w:widowControl w:val="0"/>
        <w:ind w:left="4253"/>
        <w:rPr>
          <w:rFonts w:eastAsia="Times New Roman" w:cs="Arial"/>
          <w:szCs w:val="32"/>
          <w:lang w:val="en-GB"/>
        </w:rPr>
      </w:pPr>
      <w:r w:rsidRPr="00B10ADA">
        <w:rPr>
          <w:rFonts w:eastAsia="Times New Roman" w:cs="Arial"/>
          <w:b/>
          <w:color w:val="000000"/>
          <w:szCs w:val="32"/>
          <w:lang w:val="en-NZ" w:eastAsia="en-NZ"/>
        </w:rPr>
        <w:t>info@creativenz.govt.nz</w:t>
      </w:r>
      <w:r w:rsidRPr="00B10ADA">
        <w:rPr>
          <w:rFonts w:eastAsia="Times New Roman" w:cs="Arial"/>
          <w:b/>
          <w:color w:val="000000"/>
          <w:szCs w:val="32"/>
          <w:lang w:val="en-NZ" w:eastAsia="en-NZ"/>
        </w:rPr>
        <w:tab/>
      </w:r>
    </w:p>
    <w:p w14:paraId="0F10C4E1" w14:textId="11C9AA54" w:rsidR="00B87E4F" w:rsidRPr="00B87E4F" w:rsidRDefault="006140DA" w:rsidP="00FB7FD5">
      <w:pPr>
        <w:pStyle w:val="ListParagraph"/>
        <w:widowControl w:val="0"/>
        <w:numPr>
          <w:ilvl w:val="0"/>
          <w:numId w:val="12"/>
        </w:numPr>
        <w:shd w:val="clear" w:color="auto" w:fill="FFFFFF"/>
        <w:ind w:left="4253" w:hanging="567"/>
        <w:rPr>
          <w:rFonts w:eastAsia="Times New Roman" w:cs="Arial"/>
          <w:b/>
          <w:color w:val="000000"/>
          <w:szCs w:val="32"/>
          <w:lang w:val="en-NZ" w:eastAsia="en-NZ"/>
        </w:rPr>
      </w:pPr>
      <w:r w:rsidRPr="003F645C">
        <w:rPr>
          <w:rFonts w:asciiTheme="minorHAnsi" w:eastAsia="Times New Roman" w:hAnsiTheme="minorHAnsi" w:cs="Times New Roman"/>
          <w:noProof/>
          <w:sz w:val="22"/>
          <w:lang w:val="en-NZ"/>
        </w:rPr>
        <w:drawing>
          <wp:anchor distT="0" distB="0" distL="114300" distR="114300" simplePos="0" relativeHeight="252089344" behindDoc="0" locked="0" layoutInCell="1" allowOverlap="1" wp14:anchorId="7CAB34E1" wp14:editId="0014F1A1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114425" cy="1114425"/>
            <wp:effectExtent l="0" t="0" r="9525" b="9525"/>
            <wp:wrapThrough wrapText="bothSides">
              <wp:wrapPolygon edited="0">
                <wp:start x="2215" y="0"/>
                <wp:lineTo x="0" y="1108"/>
                <wp:lineTo x="0" y="21415"/>
                <wp:lineTo x="10338" y="21415"/>
                <wp:lineTo x="15877" y="21415"/>
                <wp:lineTo x="21415" y="21415"/>
                <wp:lineTo x="21415" y="369"/>
                <wp:lineTo x="5538" y="0"/>
                <wp:lineTo x="2215" y="0"/>
              </wp:wrapPolygon>
            </wp:wrapThrough>
            <wp:docPr id="76925452" name="Picture 76925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2" name="Picture 76925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5C" w:rsidRPr="00EA18F6">
        <w:rPr>
          <w:rFonts w:eastAsia="Times New Roman" w:cs="Arial"/>
          <w:bCs/>
          <w:color w:val="000000"/>
          <w:szCs w:val="32"/>
          <w:lang w:val="en-NZ" w:eastAsia="en-NZ"/>
        </w:rPr>
        <w:t>phone:</w:t>
      </w:r>
      <w:r w:rsidR="003F645C" w:rsidRPr="003F645C">
        <w:rPr>
          <w:rFonts w:eastAsia="Times New Roman" w:cs="Arial"/>
          <w:color w:val="000000"/>
          <w:szCs w:val="32"/>
          <w:lang w:val="en-NZ" w:eastAsia="en-NZ"/>
        </w:rPr>
        <w:t xml:space="preserve"> </w:t>
      </w:r>
      <w:r w:rsidR="003F645C" w:rsidRPr="003F645C">
        <w:rPr>
          <w:rFonts w:eastAsia="Times New Roman" w:cs="Arial"/>
          <w:color w:val="000000"/>
          <w:szCs w:val="32"/>
          <w:lang w:val="en-NZ" w:eastAsia="en-NZ"/>
        </w:rPr>
        <w:tab/>
      </w:r>
    </w:p>
    <w:p w14:paraId="4C650F68" w14:textId="77777777" w:rsidR="00B87E4F" w:rsidRDefault="00B87E4F" w:rsidP="00B87E4F">
      <w:pPr>
        <w:widowControl w:val="0"/>
        <w:shd w:val="clear" w:color="auto" w:fill="FFFFFF"/>
        <w:rPr>
          <w:rFonts w:eastAsia="Times New Roman" w:cs="Arial"/>
          <w:b/>
          <w:color w:val="000000"/>
          <w:szCs w:val="32"/>
          <w:lang w:val="en-NZ" w:eastAsia="en-NZ"/>
        </w:rPr>
      </w:pPr>
    </w:p>
    <w:p w14:paraId="287C97BB" w14:textId="1A4461B5" w:rsidR="003F645C" w:rsidRPr="00B87E4F" w:rsidRDefault="003F645C" w:rsidP="001A4C7E">
      <w:pPr>
        <w:widowControl w:val="0"/>
        <w:shd w:val="clear" w:color="auto" w:fill="FFFFFF"/>
        <w:ind w:left="4253"/>
        <w:rPr>
          <w:rFonts w:eastAsia="Times New Roman" w:cs="Arial"/>
          <w:b/>
          <w:color w:val="000000"/>
          <w:szCs w:val="32"/>
          <w:lang w:val="en-NZ" w:eastAsia="en-NZ"/>
        </w:rPr>
      </w:pPr>
      <w:r w:rsidRPr="00B87E4F">
        <w:rPr>
          <w:rFonts w:eastAsia="Times New Roman" w:cs="Arial"/>
          <w:b/>
          <w:color w:val="000000"/>
          <w:szCs w:val="32"/>
          <w:lang w:val="en-NZ" w:eastAsia="en-NZ"/>
        </w:rPr>
        <w:t>0800 273 284</w:t>
      </w:r>
    </w:p>
    <w:p w14:paraId="4ED598FB" w14:textId="1B7A202A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735AA9ED" w14:textId="3730ACBF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  <w:r w:rsidRPr="003F645C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2090368" behindDoc="0" locked="0" layoutInCell="1" allowOverlap="1" wp14:anchorId="4F189A4B" wp14:editId="5F1055FE">
            <wp:simplePos x="0" y="0"/>
            <wp:positionH relativeFrom="margin">
              <wp:posOffset>-195580</wp:posOffset>
            </wp:positionH>
            <wp:positionV relativeFrom="paragraph">
              <wp:posOffset>104140</wp:posOffset>
            </wp:positionV>
            <wp:extent cx="1939290" cy="1370965"/>
            <wp:effectExtent l="0" t="0" r="0" b="0"/>
            <wp:wrapSquare wrapText="bothSides"/>
            <wp:docPr id="76925451" name="Picture 76925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1" name="Picture 76925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5D3A5" w14:textId="3BFA1CED" w:rsid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  <w:r w:rsidRPr="003F645C">
        <w:rPr>
          <w:rFonts w:ascii="Times New Roman" w:eastAsia="Times New Roman" w:hAnsi="Times New Roman" w:cs="Times New Roman"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DE40124" wp14:editId="4936CB99">
                <wp:simplePos x="0" y="0"/>
                <wp:positionH relativeFrom="column">
                  <wp:posOffset>1060450</wp:posOffset>
                </wp:positionH>
                <wp:positionV relativeFrom="paragraph">
                  <wp:posOffset>271780</wp:posOffset>
                </wp:positionV>
                <wp:extent cx="470535" cy="499745"/>
                <wp:effectExtent l="0" t="0" r="0" b="0"/>
                <wp:wrapNone/>
                <wp:docPr id="76925450" name="Multiplication Sign 7692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4997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46B78" id="Multiplication Sign 76925450" o:spid="_x0000_s1026" style="position:absolute;margin-left:83.5pt;margin-top:21.4pt;width:37.05pt;height:39.3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535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" path="m72723,157959l153298,82094r81970,87058l317237,82094r80575,75865l311270,249873r86542,91913l317237,417651,235268,330593r-81970,87058l72723,341786r86542,-91913l72723,157959xe" fillcolor="red" strokecolor="red" strokeweight="1pt">
                <v:stroke joinstyle="miter"/>
                <v:path arrowok="t" o:connecttype="custom" o:connectlocs="72723,157959;153298,82094;235268,169152;317237,82094;397812,157959;311270,249873;397812,341786;317237,417651;235268,330593;153298,417651;72723,341786;159265,249873;72723,157959" o:connectangles="0,0,0,0,0,0,0,0,0,0,0,0,0"/>
              </v:shape>
            </w:pict>
          </mc:Fallback>
        </mc:AlternateContent>
      </w:r>
      <w:r w:rsidRPr="003F645C">
        <w:rPr>
          <w:rFonts w:eastAsia="Times New Roman" w:cs="Arial"/>
          <w:color w:val="000000"/>
          <w:szCs w:val="32"/>
          <w:lang w:val="en-NZ" w:eastAsia="en-NZ"/>
        </w:rPr>
        <w:t>This is a free number which means it does not cost you any money to call.</w:t>
      </w:r>
    </w:p>
    <w:p w14:paraId="670BEBB6" w14:textId="77777777" w:rsidR="000C2FA8" w:rsidRDefault="000C2FA8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7D0A4BAE" w14:textId="77777777" w:rsidR="000C2FA8" w:rsidRDefault="000C2FA8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4040AE7A" w14:textId="77777777" w:rsidR="005341B9" w:rsidRDefault="005341B9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2749880C" w14:textId="77777777" w:rsidR="00B838C6" w:rsidRPr="00EF59FC" w:rsidRDefault="00B838C6" w:rsidP="00B838C6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2196864" behindDoc="0" locked="0" layoutInCell="1" allowOverlap="1" wp14:anchorId="428C2350" wp14:editId="532EB1AF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AF4EB95" w14:textId="77777777" w:rsidR="00B838C6" w:rsidRPr="00EF59FC" w:rsidRDefault="00B838C6" w:rsidP="00B838C6">
      <w:pPr>
        <w:rPr>
          <w:rFonts w:eastAsia="Times New Roman" w:cs="Arial"/>
          <w:sz w:val="26"/>
          <w:szCs w:val="32"/>
          <w:lang w:val="en-GB" w:eastAsia="en-NZ"/>
        </w:rPr>
      </w:pPr>
    </w:p>
    <w:p w14:paraId="30FE87F3" w14:textId="77777777" w:rsidR="00B838C6" w:rsidRPr="00EF59FC" w:rsidRDefault="00B838C6" w:rsidP="00FB7FD5">
      <w:pPr>
        <w:numPr>
          <w:ilvl w:val="0"/>
          <w:numId w:val="4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195840" behindDoc="0" locked="0" layoutInCell="1" allowOverlap="1" wp14:anchorId="732007E2" wp14:editId="72CD9088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2FB2406F" w14:textId="77777777" w:rsidR="00B838C6" w:rsidRPr="00EF59FC" w:rsidRDefault="00B838C6" w:rsidP="00B838C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45E9CEB" w14:textId="77777777" w:rsidR="00B838C6" w:rsidRPr="00EF59FC" w:rsidRDefault="00B838C6" w:rsidP="00FB7FD5">
      <w:pPr>
        <w:numPr>
          <w:ilvl w:val="0"/>
          <w:numId w:val="4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1CB6BEDC" w14:textId="77777777" w:rsidR="00B838C6" w:rsidRPr="00EF59FC" w:rsidRDefault="00B838C6" w:rsidP="00B838C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9C4CF72" w14:textId="77777777" w:rsidR="00B838C6" w:rsidRPr="00EF59FC" w:rsidRDefault="00B838C6" w:rsidP="00FB7FD5">
      <w:pPr>
        <w:numPr>
          <w:ilvl w:val="0"/>
          <w:numId w:val="4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E5713DD" w14:textId="77777777" w:rsidR="00B838C6" w:rsidRPr="00EF59FC" w:rsidRDefault="00B838C6" w:rsidP="00B838C6">
      <w:pPr>
        <w:rPr>
          <w:rFonts w:eastAsia="Times New Roman" w:cs="Arial"/>
          <w:szCs w:val="32"/>
        </w:rPr>
      </w:pPr>
    </w:p>
    <w:p w14:paraId="6DA2021D" w14:textId="77777777" w:rsidR="00B838C6" w:rsidRPr="00EF59FC" w:rsidRDefault="00B838C6" w:rsidP="00B838C6">
      <w:pPr>
        <w:rPr>
          <w:rFonts w:eastAsia="Times New Roman" w:cs="Arial"/>
          <w:b/>
          <w:bCs/>
          <w:szCs w:val="32"/>
        </w:rPr>
      </w:pPr>
    </w:p>
    <w:p w14:paraId="7B38040C" w14:textId="77777777" w:rsidR="00B838C6" w:rsidRPr="00EF59FC" w:rsidRDefault="00B838C6" w:rsidP="00B838C6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194816" behindDoc="0" locked="0" layoutInCell="1" allowOverlap="1" wp14:anchorId="324CA81E" wp14:editId="3D9E090A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2F0047C2" w14:textId="77777777" w:rsidR="00B838C6" w:rsidRPr="00EF59FC" w:rsidRDefault="00B838C6" w:rsidP="00B838C6">
      <w:pPr>
        <w:rPr>
          <w:rFonts w:eastAsia="Times New Roman" w:cs="Arial"/>
          <w:szCs w:val="32"/>
        </w:rPr>
      </w:pPr>
    </w:p>
    <w:p w14:paraId="38CD99A5" w14:textId="77777777" w:rsidR="00B838C6" w:rsidRPr="00EF59FC" w:rsidRDefault="00B838C6" w:rsidP="00B838C6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077240AB" w14:textId="77777777" w:rsidR="003F645C" w:rsidRDefault="003F645C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69F08214" w14:textId="63174B5D" w:rsidR="00EC5F32" w:rsidRPr="00B048DA" w:rsidRDefault="00F3444D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Times New Roman"/>
          <w:noProof/>
          <w:sz w:val="30"/>
          <w:szCs w:val="2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4E48933" wp14:editId="657DFB23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9344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34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C9384" id="Rectangle: Rounded Corners 24" o:spid="_x0000_s1026" style="position:absolute;margin-left:-27pt;margin-top:-21pt;width:490.9pt;height:703.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EC5F32" w:rsidRPr="00B048DA">
        <w:rPr>
          <w:rFonts w:eastAsia="Times New Roman" w:cs="Arial"/>
          <w:i/>
          <w:iCs/>
          <w:noProof/>
          <w:sz w:val="30"/>
          <w:szCs w:val="30"/>
          <w:lang w:eastAsia="en-NZ"/>
        </w:rPr>
        <w:drawing>
          <wp:anchor distT="0" distB="0" distL="114300" distR="114300" simplePos="0" relativeHeight="251794432" behindDoc="1" locked="0" layoutInCell="1" allowOverlap="1" wp14:anchorId="1CCF5FCA" wp14:editId="20BF163E">
            <wp:simplePos x="0" y="0"/>
            <wp:positionH relativeFrom="margin">
              <wp:posOffset>-209550</wp:posOffset>
            </wp:positionH>
            <wp:positionV relativeFrom="paragraph">
              <wp:posOffset>-114300</wp:posOffset>
            </wp:positionV>
            <wp:extent cx="2182495" cy="9144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This information </w:t>
      </w:r>
      <w:r w:rsidR="006140DA">
        <w:rPr>
          <w:rFonts w:eastAsia="Times New Roman" w:cs="Arial"/>
          <w:sz w:val="30"/>
          <w:szCs w:val="30"/>
          <w:lang w:eastAsia="en-NZ"/>
        </w:rPr>
        <w:t xml:space="preserve">was </w:t>
      </w:r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written by </w:t>
      </w:r>
      <w:r w:rsidR="00732647" w:rsidRPr="00B048DA">
        <w:rPr>
          <w:rFonts w:eastAsia="Times New Roman" w:cs="Arial"/>
          <w:sz w:val="30"/>
          <w:szCs w:val="30"/>
          <w:lang w:eastAsia="en-NZ"/>
        </w:rPr>
        <w:t>Creative New Zealand.</w:t>
      </w:r>
    </w:p>
    <w:p w14:paraId="4ABB2516" w14:textId="77777777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088AA572" w14:textId="49D6FCB7" w:rsidR="00EC5F32" w:rsidRPr="00B048DA" w:rsidRDefault="00F3444D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Arial"/>
          <w:noProof/>
          <w:sz w:val="30"/>
          <w:szCs w:val="30"/>
          <w:lang w:eastAsia="en-NZ"/>
        </w:rPr>
        <w:drawing>
          <wp:anchor distT="0" distB="0" distL="114300" distR="114300" simplePos="0" relativeHeight="252105728" behindDoc="0" locked="0" layoutInCell="1" allowOverlap="1" wp14:anchorId="57A9E341" wp14:editId="12145DBE">
            <wp:simplePos x="0" y="0"/>
            <wp:positionH relativeFrom="column">
              <wp:posOffset>-57150</wp:posOffset>
            </wp:positionH>
            <wp:positionV relativeFrom="paragraph">
              <wp:posOffset>283845</wp:posOffset>
            </wp:positionV>
            <wp:extent cx="1897380" cy="819150"/>
            <wp:effectExtent l="0" t="0" r="0" b="0"/>
            <wp:wrapThrough wrapText="bothSides">
              <wp:wrapPolygon edited="0">
                <wp:start x="16482" y="0"/>
                <wp:lineTo x="8024" y="5023"/>
                <wp:lineTo x="0" y="8540"/>
                <wp:lineTo x="0" y="21098"/>
                <wp:lineTo x="16048" y="21098"/>
                <wp:lineTo x="16265" y="17079"/>
                <wp:lineTo x="20169" y="9544"/>
                <wp:lineTo x="20169" y="9042"/>
                <wp:lineTo x="21253" y="6028"/>
                <wp:lineTo x="20819" y="4521"/>
                <wp:lineTo x="17566" y="0"/>
                <wp:lineTo x="16482" y="0"/>
              </wp:wrapPolygon>
            </wp:wrapThrough>
            <wp:docPr id="76925469" name="Picture 76925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9" name="Picture 76925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>It has been translated into Easy Read by the Make it Easy Kia Māmā Mai service of People First New Zealand Ngā Tāngata Tuatahi.</w:t>
      </w:r>
    </w:p>
    <w:p w14:paraId="49F9C1D5" w14:textId="77777777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0D8DE3CB" w14:textId="6787E5B9" w:rsidR="00EC5F32" w:rsidRPr="00B048DA" w:rsidRDefault="00EC5F32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Arial"/>
          <w:noProof/>
          <w:sz w:val="30"/>
          <w:szCs w:val="30"/>
          <w:lang w:eastAsia="en-NZ"/>
        </w:rPr>
        <w:drawing>
          <wp:anchor distT="0" distB="0" distL="114300" distR="114300" simplePos="0" relativeHeight="251777024" behindDoc="0" locked="0" layoutInCell="1" allowOverlap="1" wp14:anchorId="066AEC82" wp14:editId="2A447EBE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DA">
        <w:rPr>
          <w:rFonts w:eastAsia="Times New Roman" w:cs="Arial"/>
          <w:sz w:val="30"/>
          <w:szCs w:val="30"/>
          <w:lang w:eastAsia="en-NZ"/>
        </w:rPr>
        <w:t>The ideas in this document are not the ideas of People First New Zealand Ngā Tāngata Tuatahi.</w:t>
      </w:r>
    </w:p>
    <w:p w14:paraId="1768AD4D" w14:textId="24C0186E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25CD328C" w14:textId="78760208" w:rsidR="00EC5F32" w:rsidRPr="00B048DA" w:rsidRDefault="00B048DA" w:rsidP="00EC5F32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ascii="Calibri" w:eastAsia="Times New Roman" w:hAnsi="Calibri" w:cs="Times New Roman"/>
          <w:noProof/>
          <w:sz w:val="2"/>
          <w:szCs w:val="16"/>
          <w:lang w:eastAsia="en-NZ"/>
        </w:rPr>
        <w:drawing>
          <wp:anchor distT="0" distB="0" distL="114300" distR="114300" simplePos="0" relativeHeight="251770880" behindDoc="1" locked="0" layoutInCell="1" allowOverlap="1" wp14:anchorId="646A2969" wp14:editId="55C13DE1">
            <wp:simplePos x="0" y="0"/>
            <wp:positionH relativeFrom="margin">
              <wp:posOffset>219075</wp:posOffset>
            </wp:positionH>
            <wp:positionV relativeFrom="paragraph">
              <wp:posOffset>31750</wp:posOffset>
            </wp:positionV>
            <wp:extent cx="1200150" cy="735330"/>
            <wp:effectExtent l="0" t="0" r="0" b="7620"/>
            <wp:wrapThrough wrapText="bothSides">
              <wp:wrapPolygon edited="0">
                <wp:start x="0" y="0"/>
                <wp:lineTo x="0" y="21264"/>
                <wp:lineTo x="21257" y="21264"/>
                <wp:lineTo x="21257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>Make it Easy uses images from:</w:t>
      </w:r>
    </w:p>
    <w:p w14:paraId="10E1D338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4"/>
          <w:szCs w:val="4"/>
        </w:rPr>
      </w:pPr>
    </w:p>
    <w:p w14:paraId="7560312A" w14:textId="744186EB" w:rsidR="00EC5F32" w:rsidRPr="00B048DA" w:rsidRDefault="00EC5F32" w:rsidP="00FB7FD5">
      <w:pPr>
        <w:pStyle w:val="Listbulletbackpage"/>
        <w:numPr>
          <w:ilvl w:val="0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sz w:val="30"/>
          <w:szCs w:val="30"/>
        </w:rPr>
        <w:t>Changepeople.org</w:t>
      </w:r>
    </w:p>
    <w:p w14:paraId="7BFEBCD1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06476309" w14:textId="5EF10A6C" w:rsidR="00EC5F32" w:rsidRPr="00B048DA" w:rsidRDefault="00F3444D" w:rsidP="00FB7FD5">
      <w:pPr>
        <w:pStyle w:val="Listbulletbackpage"/>
        <w:numPr>
          <w:ilvl w:val="6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rFonts w:eastAsia="Times New Roman"/>
          <w:noProof/>
          <w:sz w:val="30"/>
          <w:szCs w:val="30"/>
        </w:rPr>
        <w:drawing>
          <wp:anchor distT="0" distB="0" distL="114300" distR="114300" simplePos="0" relativeHeight="251774976" behindDoc="0" locked="0" layoutInCell="1" allowOverlap="1" wp14:anchorId="4C1DBE94" wp14:editId="59B710E7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B048DA">
        <w:rPr>
          <w:sz w:val="30"/>
          <w:szCs w:val="30"/>
        </w:rPr>
        <w:t>Photosymbols.com</w:t>
      </w:r>
    </w:p>
    <w:p w14:paraId="3EA963C9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06828D4B" w14:textId="019DA5DE" w:rsidR="00EC5F32" w:rsidRPr="00B048DA" w:rsidRDefault="00B048DA" w:rsidP="00FB7FD5">
      <w:pPr>
        <w:pStyle w:val="Listbulletbackpage"/>
        <w:numPr>
          <w:ilvl w:val="0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799552" behindDoc="0" locked="0" layoutInCell="1" allowOverlap="1" wp14:anchorId="57B9B32A" wp14:editId="5DC50C7B">
            <wp:simplePos x="0" y="0"/>
            <wp:positionH relativeFrom="column">
              <wp:posOffset>995680</wp:posOffset>
            </wp:positionH>
            <wp:positionV relativeFrom="paragraph">
              <wp:posOffset>193675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DA">
        <w:rPr>
          <w:noProof/>
          <w:sz w:val="18"/>
          <w:szCs w:val="30"/>
        </w:rPr>
        <w:drawing>
          <wp:anchor distT="0" distB="0" distL="114300" distR="114300" simplePos="0" relativeHeight="251776000" behindDoc="0" locked="0" layoutInCell="1" allowOverlap="1" wp14:anchorId="244887D4" wp14:editId="17C2E128">
            <wp:simplePos x="0" y="0"/>
            <wp:positionH relativeFrom="margin">
              <wp:posOffset>-66675</wp:posOffset>
            </wp:positionH>
            <wp:positionV relativeFrom="paragraph">
              <wp:posOffset>120015</wp:posOffset>
            </wp:positionV>
            <wp:extent cx="866775" cy="91821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color w:val="000000"/>
          <w:sz w:val="30"/>
          <w:szCs w:val="30"/>
          <w:shd w:val="clear" w:color="auto" w:fill="FFFFFF"/>
        </w:rPr>
        <w:t>SGC Image Works</w:t>
      </w:r>
    </w:p>
    <w:p w14:paraId="7A02CD54" w14:textId="765480AA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59732048" w14:textId="77E80320" w:rsidR="00EC5F32" w:rsidRPr="00B048DA" w:rsidRDefault="00EC5F32" w:rsidP="00FB7FD5">
      <w:pPr>
        <w:pStyle w:val="Listbulletbackpage"/>
        <w:numPr>
          <w:ilvl w:val="0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sz w:val="30"/>
          <w:szCs w:val="30"/>
        </w:rPr>
        <w:t>Huriana</w:t>
      </w:r>
      <w:r w:rsidRPr="00B048DA">
        <w:rPr>
          <w:sz w:val="30"/>
          <w:szCs w:val="30"/>
          <w:shd w:val="clear" w:color="auto" w:fill="FFFFFF"/>
        </w:rPr>
        <w:t> Kopeke-Te Aho</w:t>
      </w:r>
    </w:p>
    <w:p w14:paraId="120FC2E7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319FA807" w14:textId="2188DFA0" w:rsidR="00F3444D" w:rsidRPr="00B048DA" w:rsidRDefault="00EC5F32" w:rsidP="00FB7FD5">
      <w:pPr>
        <w:pStyle w:val="Listbulletbackpage"/>
        <w:numPr>
          <w:ilvl w:val="0"/>
          <w:numId w:val="10"/>
        </w:numPr>
        <w:spacing w:after="120" w:line="360" w:lineRule="auto"/>
        <w:ind w:left="3969" w:hanging="567"/>
        <w:rPr>
          <w:rFonts w:eastAsia="Times New Roman" w:cs="Times New Roman"/>
          <w:sz w:val="30"/>
          <w:szCs w:val="30"/>
        </w:rPr>
      </w:pPr>
      <w:r w:rsidRPr="00B048DA">
        <w:rPr>
          <w:sz w:val="30"/>
          <w:szCs w:val="30"/>
          <w:shd w:val="clear" w:color="auto" w:fill="FFFFFF"/>
        </w:rPr>
        <w:t>T.</w:t>
      </w:r>
      <w:r w:rsidR="00D11D63" w:rsidRPr="00B048DA">
        <w:rPr>
          <w:sz w:val="30"/>
          <w:szCs w:val="30"/>
          <w:shd w:val="clear" w:color="auto" w:fill="FFFFFF"/>
        </w:rPr>
        <w:t xml:space="preserve"> </w:t>
      </w:r>
      <w:r w:rsidRPr="00B048DA">
        <w:rPr>
          <w:sz w:val="30"/>
          <w:szCs w:val="30"/>
          <w:shd w:val="clear" w:color="auto" w:fill="FFFFFF"/>
        </w:rPr>
        <w:t>Wood</w:t>
      </w:r>
    </w:p>
    <w:p w14:paraId="044A6E81" w14:textId="1D707F60" w:rsidR="00B048DA" w:rsidRPr="00B048DA" w:rsidRDefault="00B048DA" w:rsidP="00B048DA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/>
          <w:sz w:val="30"/>
          <w:szCs w:val="30"/>
        </w:rPr>
      </w:pPr>
      <w:r w:rsidRPr="00B048DA">
        <w:rPr>
          <w:rFonts w:eastAsia="Times New Roman"/>
          <w:i/>
          <w:iCs/>
          <w:noProof/>
          <w:sz w:val="30"/>
          <w:szCs w:val="30"/>
        </w:rPr>
        <w:drawing>
          <wp:anchor distT="0" distB="0" distL="114300" distR="114300" simplePos="0" relativeHeight="252137472" behindDoc="1" locked="0" layoutInCell="1" allowOverlap="1" wp14:anchorId="0B140E19" wp14:editId="325CEA90">
            <wp:simplePos x="0" y="0"/>
            <wp:positionH relativeFrom="margin">
              <wp:posOffset>-152400</wp:posOffset>
            </wp:positionH>
            <wp:positionV relativeFrom="paragraph">
              <wp:posOffset>166370</wp:posOffset>
            </wp:positionV>
            <wp:extent cx="2182495" cy="914400"/>
            <wp:effectExtent l="0" t="0" r="0" b="0"/>
            <wp:wrapNone/>
            <wp:docPr id="1658482880" name="Picture 1658482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2880" name="Picture 1658482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F0F96" w14:textId="4015BFEB" w:rsidR="00F3444D" w:rsidRPr="00B048DA" w:rsidRDefault="00B048DA" w:rsidP="00B048DA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 w:cs="Times New Roman"/>
          <w:sz w:val="30"/>
          <w:szCs w:val="30"/>
        </w:rPr>
      </w:pPr>
      <w:r w:rsidRPr="00B048DA">
        <w:rPr>
          <w:rFonts w:eastAsia="Times New Roman"/>
          <w:sz w:val="30"/>
          <w:szCs w:val="30"/>
        </w:rPr>
        <w:t xml:space="preserve">Some images were also provided by </w:t>
      </w:r>
      <w:r w:rsidR="00F3444D" w:rsidRPr="00B048DA">
        <w:rPr>
          <w:rFonts w:eastAsia="Times New Roman"/>
          <w:sz w:val="30"/>
          <w:szCs w:val="30"/>
        </w:rPr>
        <w:t>Creative New Zealand.</w:t>
      </w:r>
    </w:p>
    <w:p w14:paraId="0E6CC5E8" w14:textId="0AF420CE" w:rsidR="00E757C5" w:rsidRPr="00B048DA" w:rsidRDefault="00F3444D" w:rsidP="00F3444D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 w:cs="Times New Roman"/>
          <w:sz w:val="30"/>
          <w:szCs w:val="30"/>
        </w:rPr>
      </w:pPr>
      <w:r w:rsidRPr="00B048DA">
        <w:rPr>
          <w:rFonts w:ascii="Calibri" w:eastAsia="Times New Roman" w:hAnsi="Calibri" w:cs="Times New Roman"/>
          <w:noProof/>
          <w:sz w:val="30"/>
          <w:szCs w:val="30"/>
        </w:rPr>
        <w:drawing>
          <wp:anchor distT="0" distB="0" distL="114300" distR="114300" simplePos="0" relativeHeight="251772928" behindDoc="0" locked="0" layoutInCell="1" allowOverlap="1" wp14:anchorId="5337A18F" wp14:editId="716FB4F4">
            <wp:simplePos x="0" y="0"/>
            <wp:positionH relativeFrom="column">
              <wp:posOffset>526415</wp:posOffset>
            </wp:positionH>
            <wp:positionV relativeFrom="paragraph">
              <wp:posOffset>435610</wp:posOffset>
            </wp:positionV>
            <wp:extent cx="752475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/>
          <w:sz w:val="30"/>
          <w:szCs w:val="30"/>
        </w:rPr>
        <w:br/>
        <w:t>All images used in this Easy Read document are subject to copyright rules and cannot be used without permission.</w:t>
      </w:r>
      <w:bookmarkEnd w:id="0"/>
    </w:p>
    <w:sectPr w:rsidR="00E757C5" w:rsidRPr="00B048DA" w:rsidSect="007A5019">
      <w:footerReference w:type="even" r:id="rId144"/>
      <w:footerReference w:type="default" r:id="rId145"/>
      <w:pgSz w:w="11906" w:h="16838"/>
      <w:pgMar w:top="1440" w:right="1701" w:bottom="1440" w:left="1440" w:header="709" w:footer="709" w:gutter="0"/>
      <w:pgBorders w:display="firstPage" w:offsetFrom="page">
        <w:top w:val="single" w:sz="24" w:space="24" w:color="BF8F00" w:themeColor="accent4" w:themeShade="BF"/>
        <w:left w:val="single" w:sz="24" w:space="24" w:color="BF8F00" w:themeColor="accent4" w:themeShade="BF"/>
        <w:bottom w:val="single" w:sz="24" w:space="24" w:color="BF8F00" w:themeColor="accent4" w:themeShade="BF"/>
        <w:right w:val="single" w:sz="24" w:space="24" w:color="BF8F00" w:themeColor="accent4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12C14" w14:textId="77777777" w:rsidR="007A5019" w:rsidRDefault="007A5019">
      <w:pPr>
        <w:spacing w:line="240" w:lineRule="auto"/>
      </w:pPr>
      <w:r>
        <w:separator/>
      </w:r>
    </w:p>
  </w:endnote>
  <w:endnote w:type="continuationSeparator" w:id="0">
    <w:p w14:paraId="7CEC959C" w14:textId="77777777" w:rsidR="007A5019" w:rsidRDefault="007A50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B7437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A43D3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F70AA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C61BEE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2CF84" w14:textId="77777777" w:rsidR="007A5019" w:rsidRDefault="007A5019">
      <w:pPr>
        <w:spacing w:line="240" w:lineRule="auto"/>
      </w:pPr>
      <w:r>
        <w:separator/>
      </w:r>
    </w:p>
  </w:footnote>
  <w:footnote w:type="continuationSeparator" w:id="0">
    <w:p w14:paraId="623C741D" w14:textId="77777777" w:rsidR="007A5019" w:rsidRDefault="007A50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09E552E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B11F1"/>
    <w:multiLevelType w:val="hybridMultilevel"/>
    <w:tmpl w:val="7EB42660"/>
    <w:lvl w:ilvl="0" w:tplc="9B6CF9F2">
      <w:start w:val="1"/>
      <w:numFmt w:val="lowerLetter"/>
      <w:lvlText w:val="%1)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0BE74129"/>
    <w:multiLevelType w:val="hybridMultilevel"/>
    <w:tmpl w:val="000627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0DF47B52"/>
    <w:multiLevelType w:val="hybridMultilevel"/>
    <w:tmpl w:val="A944331E"/>
    <w:lvl w:ilvl="0" w:tplc="1409000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7" w15:restartNumberingAfterBreak="0">
    <w:nsid w:val="0EB56DA0"/>
    <w:multiLevelType w:val="hybridMultilevel"/>
    <w:tmpl w:val="246C972C"/>
    <w:lvl w:ilvl="0" w:tplc="2236F07A">
      <w:start w:val="1"/>
      <w:numFmt w:val="lowerLetter"/>
      <w:lvlText w:val="%1)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 w15:restartNumberingAfterBreak="0">
    <w:nsid w:val="103D1E80"/>
    <w:multiLevelType w:val="hybridMultilevel"/>
    <w:tmpl w:val="D7D21D4A"/>
    <w:lvl w:ilvl="0" w:tplc="D734835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27547BB"/>
    <w:multiLevelType w:val="hybridMultilevel"/>
    <w:tmpl w:val="5970878E"/>
    <w:lvl w:ilvl="0" w:tplc="66006F4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140E0839"/>
    <w:multiLevelType w:val="hybridMultilevel"/>
    <w:tmpl w:val="259AFD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14605CBF"/>
    <w:multiLevelType w:val="hybridMultilevel"/>
    <w:tmpl w:val="9806A01C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15F6410B"/>
    <w:multiLevelType w:val="hybridMultilevel"/>
    <w:tmpl w:val="7166C3A4"/>
    <w:lvl w:ilvl="0" w:tplc="5ECC1F48">
      <w:start w:val="1"/>
      <w:numFmt w:val="lowerLetter"/>
      <w:lvlText w:val="%1)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 w15:restartNumberingAfterBreak="0">
    <w:nsid w:val="19D65767"/>
    <w:multiLevelType w:val="hybridMultilevel"/>
    <w:tmpl w:val="C144E34C"/>
    <w:lvl w:ilvl="0" w:tplc="1409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8" w:hanging="360"/>
      </w:pPr>
      <w:rPr>
        <w:rFonts w:ascii="Wingdings" w:hAnsi="Wingdings" w:hint="default"/>
      </w:rPr>
    </w:lvl>
  </w:abstractNum>
  <w:abstractNum w:abstractNumId="15" w15:restartNumberingAfterBreak="0">
    <w:nsid w:val="20B91BF4"/>
    <w:multiLevelType w:val="hybridMultilevel"/>
    <w:tmpl w:val="D3E226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24691A94"/>
    <w:multiLevelType w:val="hybridMultilevel"/>
    <w:tmpl w:val="8C9EFC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24DE1CB6"/>
    <w:multiLevelType w:val="hybridMultilevel"/>
    <w:tmpl w:val="38487B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2BEA6E8B"/>
    <w:multiLevelType w:val="hybridMultilevel"/>
    <w:tmpl w:val="1AF8154A"/>
    <w:lvl w:ilvl="0" w:tplc="1409000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9" w:hanging="360"/>
      </w:pPr>
      <w:rPr>
        <w:rFonts w:ascii="Wingdings" w:hAnsi="Wingdings" w:hint="default"/>
      </w:rPr>
    </w:lvl>
  </w:abstractNum>
  <w:abstractNum w:abstractNumId="20" w15:restartNumberingAfterBreak="0">
    <w:nsid w:val="33947B31"/>
    <w:multiLevelType w:val="hybridMultilevel"/>
    <w:tmpl w:val="D686842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37FA271C"/>
    <w:multiLevelType w:val="hybridMultilevel"/>
    <w:tmpl w:val="3596385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3EE4627E"/>
    <w:multiLevelType w:val="hybridMultilevel"/>
    <w:tmpl w:val="70B427C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18D0AC6"/>
    <w:multiLevelType w:val="hybridMultilevel"/>
    <w:tmpl w:val="1DC2F3BC"/>
    <w:lvl w:ilvl="0" w:tplc="F44EF4BA">
      <w:start w:val="1"/>
      <w:numFmt w:val="lowerLetter"/>
      <w:lvlText w:val="%1)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4" w15:restartNumberingAfterBreak="0">
    <w:nsid w:val="42D822AF"/>
    <w:multiLevelType w:val="hybridMultilevel"/>
    <w:tmpl w:val="6C904E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450E6A09"/>
    <w:multiLevelType w:val="hybridMultilevel"/>
    <w:tmpl w:val="76EC9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499D5225"/>
    <w:multiLevelType w:val="hybridMultilevel"/>
    <w:tmpl w:val="C6F2A860"/>
    <w:lvl w:ilvl="0" w:tplc="CFCC74A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31" w15:restartNumberingAfterBreak="0">
    <w:nsid w:val="531643E9"/>
    <w:multiLevelType w:val="hybridMultilevel"/>
    <w:tmpl w:val="F2541EB0"/>
    <w:lvl w:ilvl="0" w:tplc="1409000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32" w15:restartNumberingAfterBreak="0">
    <w:nsid w:val="5591716C"/>
    <w:multiLevelType w:val="hybridMultilevel"/>
    <w:tmpl w:val="052E10F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57F5126F"/>
    <w:multiLevelType w:val="hybridMultilevel"/>
    <w:tmpl w:val="A4A27FE8"/>
    <w:lvl w:ilvl="0" w:tplc="1409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8" w:hanging="360"/>
      </w:pPr>
      <w:rPr>
        <w:rFonts w:ascii="Wingdings" w:hAnsi="Wingdings" w:hint="default"/>
      </w:rPr>
    </w:lvl>
  </w:abstractNum>
  <w:abstractNum w:abstractNumId="34" w15:restartNumberingAfterBreak="0">
    <w:nsid w:val="59AA27BE"/>
    <w:multiLevelType w:val="hybridMultilevel"/>
    <w:tmpl w:val="8AFC74EC"/>
    <w:lvl w:ilvl="0" w:tplc="1409000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35" w15:restartNumberingAfterBreak="0">
    <w:nsid w:val="61D73927"/>
    <w:multiLevelType w:val="hybridMultilevel"/>
    <w:tmpl w:val="9708B38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7" w15:restartNumberingAfterBreak="0">
    <w:nsid w:val="65330FBF"/>
    <w:multiLevelType w:val="hybridMultilevel"/>
    <w:tmpl w:val="87B47E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656D5901"/>
    <w:multiLevelType w:val="hybridMultilevel"/>
    <w:tmpl w:val="F07693D6"/>
    <w:lvl w:ilvl="0" w:tplc="0A98A7DA">
      <w:start w:val="1"/>
      <w:numFmt w:val="lowerLetter"/>
      <w:pStyle w:val="Principles"/>
      <w:lvlText w:val="%1)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6F10942"/>
    <w:multiLevelType w:val="hybridMultilevel"/>
    <w:tmpl w:val="AD0AF04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0" w15:restartNumberingAfterBreak="0">
    <w:nsid w:val="679F0544"/>
    <w:multiLevelType w:val="hybridMultilevel"/>
    <w:tmpl w:val="76923998"/>
    <w:lvl w:ilvl="0" w:tplc="1409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8" w:hanging="360"/>
      </w:pPr>
      <w:rPr>
        <w:rFonts w:ascii="Wingdings" w:hAnsi="Wingdings" w:hint="default"/>
      </w:rPr>
    </w:lvl>
  </w:abstractNum>
  <w:abstractNum w:abstractNumId="4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462F69"/>
    <w:multiLevelType w:val="hybridMultilevel"/>
    <w:tmpl w:val="3410D850"/>
    <w:lvl w:ilvl="0" w:tplc="1409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8" w:hanging="360"/>
      </w:pPr>
      <w:rPr>
        <w:rFonts w:ascii="Wingdings" w:hAnsi="Wingdings" w:hint="default"/>
      </w:rPr>
    </w:lvl>
  </w:abstractNum>
  <w:abstractNum w:abstractNumId="43" w15:restartNumberingAfterBreak="0">
    <w:nsid w:val="70C21EC5"/>
    <w:multiLevelType w:val="hybridMultilevel"/>
    <w:tmpl w:val="C94E57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 w15:restartNumberingAfterBreak="0">
    <w:nsid w:val="72945E5D"/>
    <w:multiLevelType w:val="hybridMultilevel"/>
    <w:tmpl w:val="C0343B08"/>
    <w:lvl w:ilvl="0" w:tplc="1409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8" w:hanging="360"/>
      </w:pPr>
      <w:rPr>
        <w:rFonts w:ascii="Wingdings" w:hAnsi="Wingdings" w:hint="default"/>
      </w:rPr>
    </w:lvl>
  </w:abstractNum>
  <w:abstractNum w:abstractNumId="45" w15:restartNumberingAfterBreak="0">
    <w:nsid w:val="72AB4A13"/>
    <w:multiLevelType w:val="hybridMultilevel"/>
    <w:tmpl w:val="08A27BE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 w15:restartNumberingAfterBreak="0">
    <w:nsid w:val="74F94BA4"/>
    <w:multiLevelType w:val="hybridMultilevel"/>
    <w:tmpl w:val="459CC47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7" w15:restartNumberingAfterBreak="0">
    <w:nsid w:val="7A740656"/>
    <w:multiLevelType w:val="hybridMultilevel"/>
    <w:tmpl w:val="5F76C4A0"/>
    <w:lvl w:ilvl="0" w:tplc="14090001">
      <w:start w:val="1"/>
      <w:numFmt w:val="bullet"/>
      <w:lvlText w:val=""/>
      <w:lvlJc w:val="left"/>
      <w:pPr>
        <w:ind w:left="449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8" w:hanging="360"/>
      </w:pPr>
      <w:rPr>
        <w:rFonts w:ascii="Wingdings" w:hAnsi="Wingdings" w:hint="default"/>
      </w:rPr>
    </w:lvl>
  </w:abstractNum>
  <w:abstractNum w:abstractNumId="48" w15:restartNumberingAfterBreak="0">
    <w:nsid w:val="7E3D2FE7"/>
    <w:multiLevelType w:val="hybridMultilevel"/>
    <w:tmpl w:val="4662AB22"/>
    <w:lvl w:ilvl="0" w:tplc="B766690A">
      <w:start w:val="1"/>
      <w:numFmt w:val="lowerLetter"/>
      <w:lvlText w:val="%1)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num w:numId="1" w16cid:durableId="1313756596">
    <w:abstractNumId w:val="18"/>
  </w:num>
  <w:num w:numId="2" w16cid:durableId="1751925994">
    <w:abstractNumId w:val="2"/>
  </w:num>
  <w:num w:numId="3" w16cid:durableId="90706847">
    <w:abstractNumId w:val="36"/>
  </w:num>
  <w:num w:numId="4" w16cid:durableId="2033803924">
    <w:abstractNumId w:val="12"/>
  </w:num>
  <w:num w:numId="5" w16cid:durableId="808132422">
    <w:abstractNumId w:val="3"/>
  </w:num>
  <w:num w:numId="6" w16cid:durableId="1143546541">
    <w:abstractNumId w:val="29"/>
  </w:num>
  <w:num w:numId="7" w16cid:durableId="279923130">
    <w:abstractNumId w:val="1"/>
  </w:num>
  <w:num w:numId="8" w16cid:durableId="1141115467">
    <w:abstractNumId w:val="28"/>
  </w:num>
  <w:num w:numId="9" w16cid:durableId="1254901281">
    <w:abstractNumId w:val="0"/>
  </w:num>
  <w:num w:numId="10" w16cid:durableId="2111922917">
    <w:abstractNumId w:val="41"/>
  </w:num>
  <w:num w:numId="11" w16cid:durableId="815730894">
    <w:abstractNumId w:val="43"/>
  </w:num>
  <w:num w:numId="12" w16cid:durableId="170683306">
    <w:abstractNumId w:val="16"/>
  </w:num>
  <w:num w:numId="13" w16cid:durableId="2073387236">
    <w:abstractNumId w:val="24"/>
  </w:num>
  <w:num w:numId="14" w16cid:durableId="1296251092">
    <w:abstractNumId w:val="15"/>
  </w:num>
  <w:num w:numId="15" w16cid:durableId="1973096069">
    <w:abstractNumId w:val="37"/>
  </w:num>
  <w:num w:numId="16" w16cid:durableId="1453982143">
    <w:abstractNumId w:val="9"/>
  </w:num>
  <w:num w:numId="17" w16cid:durableId="818421942">
    <w:abstractNumId w:val="5"/>
  </w:num>
  <w:num w:numId="18" w16cid:durableId="154610136">
    <w:abstractNumId w:val="46"/>
  </w:num>
  <w:num w:numId="19" w16cid:durableId="906959026">
    <w:abstractNumId w:val="10"/>
  </w:num>
  <w:num w:numId="20" w16cid:durableId="1031153483">
    <w:abstractNumId w:val="11"/>
  </w:num>
  <w:num w:numId="21" w16cid:durableId="1597328259">
    <w:abstractNumId w:val="19"/>
  </w:num>
  <w:num w:numId="22" w16cid:durableId="1995521539">
    <w:abstractNumId w:val="21"/>
  </w:num>
  <w:num w:numId="23" w16cid:durableId="926620087">
    <w:abstractNumId w:val="20"/>
  </w:num>
  <w:num w:numId="24" w16cid:durableId="1038117486">
    <w:abstractNumId w:val="8"/>
  </w:num>
  <w:num w:numId="25" w16cid:durableId="13698420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09867430">
    <w:abstractNumId w:val="35"/>
  </w:num>
  <w:num w:numId="27" w16cid:durableId="1537160380">
    <w:abstractNumId w:val="25"/>
  </w:num>
  <w:num w:numId="28" w16cid:durableId="1627853248">
    <w:abstractNumId w:val="17"/>
  </w:num>
  <w:num w:numId="29" w16cid:durableId="1254900853">
    <w:abstractNumId w:val="47"/>
  </w:num>
  <w:num w:numId="30" w16cid:durableId="920026637">
    <w:abstractNumId w:val="38"/>
  </w:num>
  <w:num w:numId="31" w16cid:durableId="843470911">
    <w:abstractNumId w:val="22"/>
  </w:num>
  <w:num w:numId="32" w16cid:durableId="663705429">
    <w:abstractNumId w:val="13"/>
  </w:num>
  <w:num w:numId="33" w16cid:durableId="253780984">
    <w:abstractNumId w:val="48"/>
  </w:num>
  <w:num w:numId="34" w16cid:durableId="154302500">
    <w:abstractNumId w:val="31"/>
  </w:num>
  <w:num w:numId="35" w16cid:durableId="1654066275">
    <w:abstractNumId w:val="45"/>
  </w:num>
  <w:num w:numId="36" w16cid:durableId="2002077283">
    <w:abstractNumId w:val="7"/>
  </w:num>
  <w:num w:numId="37" w16cid:durableId="202593171">
    <w:abstractNumId w:val="40"/>
  </w:num>
  <w:num w:numId="38" w16cid:durableId="482699193">
    <w:abstractNumId w:val="42"/>
  </w:num>
  <w:num w:numId="39" w16cid:durableId="97726465">
    <w:abstractNumId w:val="33"/>
  </w:num>
  <w:num w:numId="40" w16cid:durableId="1884437272">
    <w:abstractNumId w:val="32"/>
  </w:num>
  <w:num w:numId="41" w16cid:durableId="1630891852">
    <w:abstractNumId w:val="23"/>
  </w:num>
  <w:num w:numId="42" w16cid:durableId="373359302">
    <w:abstractNumId w:val="6"/>
  </w:num>
  <w:num w:numId="43" w16cid:durableId="1343388656">
    <w:abstractNumId w:val="44"/>
  </w:num>
  <w:num w:numId="44" w16cid:durableId="1830442896">
    <w:abstractNumId w:val="39"/>
  </w:num>
  <w:num w:numId="45" w16cid:durableId="52965823">
    <w:abstractNumId w:val="14"/>
  </w:num>
  <w:num w:numId="46" w16cid:durableId="1614243008">
    <w:abstractNumId w:val="34"/>
  </w:num>
  <w:num w:numId="47" w16cid:durableId="1116561325">
    <w:abstractNumId w:val="4"/>
  </w:num>
  <w:num w:numId="48" w16cid:durableId="640429253">
    <w:abstractNumId w:val="26"/>
  </w:num>
  <w:num w:numId="49" w16cid:durableId="1308821263">
    <w:abstractNumId w:val="2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gUAY1H5jiwAAAA="/>
  </w:docVars>
  <w:rsids>
    <w:rsidRoot w:val="00BC09ED"/>
    <w:rsid w:val="000013CC"/>
    <w:rsid w:val="0000368B"/>
    <w:rsid w:val="00005DB6"/>
    <w:rsid w:val="000064D2"/>
    <w:rsid w:val="00010C61"/>
    <w:rsid w:val="00013BCC"/>
    <w:rsid w:val="000227B4"/>
    <w:rsid w:val="00024091"/>
    <w:rsid w:val="0003092A"/>
    <w:rsid w:val="00042D92"/>
    <w:rsid w:val="0004321A"/>
    <w:rsid w:val="00043B7F"/>
    <w:rsid w:val="0004557B"/>
    <w:rsid w:val="00054137"/>
    <w:rsid w:val="000610F9"/>
    <w:rsid w:val="0006470C"/>
    <w:rsid w:val="000775E1"/>
    <w:rsid w:val="00077E9F"/>
    <w:rsid w:val="0008422D"/>
    <w:rsid w:val="00090496"/>
    <w:rsid w:val="0009079F"/>
    <w:rsid w:val="00090DE9"/>
    <w:rsid w:val="0009110D"/>
    <w:rsid w:val="00092EAF"/>
    <w:rsid w:val="000A13CA"/>
    <w:rsid w:val="000A2E8D"/>
    <w:rsid w:val="000A3836"/>
    <w:rsid w:val="000A3C46"/>
    <w:rsid w:val="000A4F04"/>
    <w:rsid w:val="000A64E0"/>
    <w:rsid w:val="000B06EC"/>
    <w:rsid w:val="000B3B5C"/>
    <w:rsid w:val="000C2FA8"/>
    <w:rsid w:val="000C7060"/>
    <w:rsid w:val="000C73A6"/>
    <w:rsid w:val="000D5A34"/>
    <w:rsid w:val="000D7D32"/>
    <w:rsid w:val="000E71FA"/>
    <w:rsid w:val="000F09AA"/>
    <w:rsid w:val="000F3569"/>
    <w:rsid w:val="000F3F01"/>
    <w:rsid w:val="000F4440"/>
    <w:rsid w:val="00101ACD"/>
    <w:rsid w:val="0010267B"/>
    <w:rsid w:val="001034B0"/>
    <w:rsid w:val="001105ED"/>
    <w:rsid w:val="00116875"/>
    <w:rsid w:val="001205B1"/>
    <w:rsid w:val="00122416"/>
    <w:rsid w:val="00124EA8"/>
    <w:rsid w:val="00133862"/>
    <w:rsid w:val="00145077"/>
    <w:rsid w:val="00147112"/>
    <w:rsid w:val="00152463"/>
    <w:rsid w:val="0015543D"/>
    <w:rsid w:val="00157A56"/>
    <w:rsid w:val="001600B4"/>
    <w:rsid w:val="001607C2"/>
    <w:rsid w:val="00171353"/>
    <w:rsid w:val="00173CB0"/>
    <w:rsid w:val="001754F4"/>
    <w:rsid w:val="00181180"/>
    <w:rsid w:val="00190003"/>
    <w:rsid w:val="00191F20"/>
    <w:rsid w:val="00195719"/>
    <w:rsid w:val="001A1968"/>
    <w:rsid w:val="001A1BB9"/>
    <w:rsid w:val="001A4C7E"/>
    <w:rsid w:val="001B4DD5"/>
    <w:rsid w:val="001C1031"/>
    <w:rsid w:val="001C5EBF"/>
    <w:rsid w:val="001D223E"/>
    <w:rsid w:val="001D3E49"/>
    <w:rsid w:val="001E1663"/>
    <w:rsid w:val="001E3429"/>
    <w:rsid w:val="001E4288"/>
    <w:rsid w:val="001F0BB8"/>
    <w:rsid w:val="00200735"/>
    <w:rsid w:val="00201791"/>
    <w:rsid w:val="00202AE1"/>
    <w:rsid w:val="002066A8"/>
    <w:rsid w:val="00213757"/>
    <w:rsid w:val="00220DF3"/>
    <w:rsid w:val="00225057"/>
    <w:rsid w:val="00225976"/>
    <w:rsid w:val="00226F54"/>
    <w:rsid w:val="002340BE"/>
    <w:rsid w:val="0023694F"/>
    <w:rsid w:val="002374A4"/>
    <w:rsid w:val="0024477D"/>
    <w:rsid w:val="00245308"/>
    <w:rsid w:val="00251552"/>
    <w:rsid w:val="00251EE2"/>
    <w:rsid w:val="00256098"/>
    <w:rsid w:val="00257D60"/>
    <w:rsid w:val="00261BF8"/>
    <w:rsid w:val="00262C32"/>
    <w:rsid w:val="00262D1E"/>
    <w:rsid w:val="00266B9F"/>
    <w:rsid w:val="002814D5"/>
    <w:rsid w:val="00283AEB"/>
    <w:rsid w:val="00287FF5"/>
    <w:rsid w:val="00290BBA"/>
    <w:rsid w:val="00293873"/>
    <w:rsid w:val="00296132"/>
    <w:rsid w:val="002968B3"/>
    <w:rsid w:val="002A1C83"/>
    <w:rsid w:val="002A468C"/>
    <w:rsid w:val="002A5056"/>
    <w:rsid w:val="002A61D2"/>
    <w:rsid w:val="002A6DA1"/>
    <w:rsid w:val="002B7F73"/>
    <w:rsid w:val="002C079C"/>
    <w:rsid w:val="002C5CE4"/>
    <w:rsid w:val="002C6977"/>
    <w:rsid w:val="002D7778"/>
    <w:rsid w:val="002F22C6"/>
    <w:rsid w:val="002F3A40"/>
    <w:rsid w:val="00315307"/>
    <w:rsid w:val="00315C71"/>
    <w:rsid w:val="0032127E"/>
    <w:rsid w:val="00323537"/>
    <w:rsid w:val="00323EB3"/>
    <w:rsid w:val="0032408F"/>
    <w:rsid w:val="003326B4"/>
    <w:rsid w:val="00335975"/>
    <w:rsid w:val="00347EBB"/>
    <w:rsid w:val="00350EFC"/>
    <w:rsid w:val="00350F5D"/>
    <w:rsid w:val="003565CD"/>
    <w:rsid w:val="003622E8"/>
    <w:rsid w:val="00362F18"/>
    <w:rsid w:val="00371C85"/>
    <w:rsid w:val="00373155"/>
    <w:rsid w:val="003732C1"/>
    <w:rsid w:val="0037403E"/>
    <w:rsid w:val="0038055C"/>
    <w:rsid w:val="00384D3E"/>
    <w:rsid w:val="00387DF0"/>
    <w:rsid w:val="00387F79"/>
    <w:rsid w:val="0039437B"/>
    <w:rsid w:val="00396229"/>
    <w:rsid w:val="0039699B"/>
    <w:rsid w:val="003A2B34"/>
    <w:rsid w:val="003A5B96"/>
    <w:rsid w:val="003B091E"/>
    <w:rsid w:val="003B555C"/>
    <w:rsid w:val="003B5A1D"/>
    <w:rsid w:val="003B704B"/>
    <w:rsid w:val="003C00C0"/>
    <w:rsid w:val="003C22DC"/>
    <w:rsid w:val="003C4FB0"/>
    <w:rsid w:val="003C6207"/>
    <w:rsid w:val="003E06B5"/>
    <w:rsid w:val="003E3090"/>
    <w:rsid w:val="003E34DD"/>
    <w:rsid w:val="003E4252"/>
    <w:rsid w:val="003F07F7"/>
    <w:rsid w:val="003F2BD2"/>
    <w:rsid w:val="003F489E"/>
    <w:rsid w:val="003F4E06"/>
    <w:rsid w:val="003F5628"/>
    <w:rsid w:val="003F645C"/>
    <w:rsid w:val="00400A19"/>
    <w:rsid w:val="00402D04"/>
    <w:rsid w:val="00404DE1"/>
    <w:rsid w:val="00405613"/>
    <w:rsid w:val="00410DDF"/>
    <w:rsid w:val="004129A8"/>
    <w:rsid w:val="00417288"/>
    <w:rsid w:val="0042029A"/>
    <w:rsid w:val="004230A3"/>
    <w:rsid w:val="00430A85"/>
    <w:rsid w:val="004366BB"/>
    <w:rsid w:val="00436D3C"/>
    <w:rsid w:val="00446930"/>
    <w:rsid w:val="00447176"/>
    <w:rsid w:val="004535B5"/>
    <w:rsid w:val="00455B60"/>
    <w:rsid w:val="004567B0"/>
    <w:rsid w:val="004571F2"/>
    <w:rsid w:val="00457AD3"/>
    <w:rsid w:val="004629C8"/>
    <w:rsid w:val="0046677F"/>
    <w:rsid w:val="0047082B"/>
    <w:rsid w:val="004736A3"/>
    <w:rsid w:val="00473A4C"/>
    <w:rsid w:val="00473F13"/>
    <w:rsid w:val="004742B6"/>
    <w:rsid w:val="00474F0A"/>
    <w:rsid w:val="00484E0B"/>
    <w:rsid w:val="004903EF"/>
    <w:rsid w:val="00492F5D"/>
    <w:rsid w:val="004937B5"/>
    <w:rsid w:val="0049421F"/>
    <w:rsid w:val="004970D0"/>
    <w:rsid w:val="00497F62"/>
    <w:rsid w:val="004A118E"/>
    <w:rsid w:val="004A3196"/>
    <w:rsid w:val="004B28F6"/>
    <w:rsid w:val="004C0942"/>
    <w:rsid w:val="004C79CC"/>
    <w:rsid w:val="004C7F51"/>
    <w:rsid w:val="004D3686"/>
    <w:rsid w:val="004E11C2"/>
    <w:rsid w:val="004E1C25"/>
    <w:rsid w:val="004E4E08"/>
    <w:rsid w:val="004F27E4"/>
    <w:rsid w:val="004F42D2"/>
    <w:rsid w:val="004F4BCF"/>
    <w:rsid w:val="004F4F66"/>
    <w:rsid w:val="004F56C0"/>
    <w:rsid w:val="00503AD5"/>
    <w:rsid w:val="00505DE3"/>
    <w:rsid w:val="00516ABD"/>
    <w:rsid w:val="005175E5"/>
    <w:rsid w:val="00521F44"/>
    <w:rsid w:val="00522E5E"/>
    <w:rsid w:val="00530A61"/>
    <w:rsid w:val="0053224B"/>
    <w:rsid w:val="005341B9"/>
    <w:rsid w:val="00536F1D"/>
    <w:rsid w:val="00537311"/>
    <w:rsid w:val="00540361"/>
    <w:rsid w:val="005426B3"/>
    <w:rsid w:val="00546A4F"/>
    <w:rsid w:val="00550E89"/>
    <w:rsid w:val="00555459"/>
    <w:rsid w:val="005568F5"/>
    <w:rsid w:val="0056287C"/>
    <w:rsid w:val="005651BD"/>
    <w:rsid w:val="00570380"/>
    <w:rsid w:val="0057502F"/>
    <w:rsid w:val="005820F1"/>
    <w:rsid w:val="00587502"/>
    <w:rsid w:val="0059017A"/>
    <w:rsid w:val="0059136D"/>
    <w:rsid w:val="005921AD"/>
    <w:rsid w:val="00592844"/>
    <w:rsid w:val="005932D4"/>
    <w:rsid w:val="005959F9"/>
    <w:rsid w:val="00596987"/>
    <w:rsid w:val="005B57F5"/>
    <w:rsid w:val="005B7698"/>
    <w:rsid w:val="005B7BC4"/>
    <w:rsid w:val="005C1777"/>
    <w:rsid w:val="005C6C41"/>
    <w:rsid w:val="005C6E44"/>
    <w:rsid w:val="005C7B0E"/>
    <w:rsid w:val="005D1A63"/>
    <w:rsid w:val="005D4ADF"/>
    <w:rsid w:val="005D6278"/>
    <w:rsid w:val="005E1FC1"/>
    <w:rsid w:val="005E251C"/>
    <w:rsid w:val="005E25E8"/>
    <w:rsid w:val="005E2B31"/>
    <w:rsid w:val="005E5336"/>
    <w:rsid w:val="005E7E95"/>
    <w:rsid w:val="005F31CF"/>
    <w:rsid w:val="005F3B20"/>
    <w:rsid w:val="005F71BF"/>
    <w:rsid w:val="0060011B"/>
    <w:rsid w:val="006041BD"/>
    <w:rsid w:val="0060481C"/>
    <w:rsid w:val="006140DA"/>
    <w:rsid w:val="00616763"/>
    <w:rsid w:val="00616EF5"/>
    <w:rsid w:val="00626037"/>
    <w:rsid w:val="00626B21"/>
    <w:rsid w:val="00641AF4"/>
    <w:rsid w:val="006452BF"/>
    <w:rsid w:val="00646064"/>
    <w:rsid w:val="0064667B"/>
    <w:rsid w:val="0065600F"/>
    <w:rsid w:val="006613CB"/>
    <w:rsid w:val="00663A2E"/>
    <w:rsid w:val="0066566F"/>
    <w:rsid w:val="006667A1"/>
    <w:rsid w:val="00674473"/>
    <w:rsid w:val="006812D6"/>
    <w:rsid w:val="00683E7F"/>
    <w:rsid w:val="00686266"/>
    <w:rsid w:val="0069306A"/>
    <w:rsid w:val="00693097"/>
    <w:rsid w:val="00694B2D"/>
    <w:rsid w:val="0069615A"/>
    <w:rsid w:val="006A0419"/>
    <w:rsid w:val="006A0ECC"/>
    <w:rsid w:val="006A3016"/>
    <w:rsid w:val="006A35D5"/>
    <w:rsid w:val="006A3B79"/>
    <w:rsid w:val="006A488D"/>
    <w:rsid w:val="006A69E4"/>
    <w:rsid w:val="006B0BC7"/>
    <w:rsid w:val="006B317C"/>
    <w:rsid w:val="006B45FC"/>
    <w:rsid w:val="006B7A03"/>
    <w:rsid w:val="006C25F5"/>
    <w:rsid w:val="006C2A59"/>
    <w:rsid w:val="006C4FD4"/>
    <w:rsid w:val="006C5C26"/>
    <w:rsid w:val="006C5F5A"/>
    <w:rsid w:val="006C75A0"/>
    <w:rsid w:val="006D12ED"/>
    <w:rsid w:val="006E0276"/>
    <w:rsid w:val="006E050D"/>
    <w:rsid w:val="006E12C4"/>
    <w:rsid w:val="006E22D9"/>
    <w:rsid w:val="006F28F6"/>
    <w:rsid w:val="006F2DA4"/>
    <w:rsid w:val="006F3B9D"/>
    <w:rsid w:val="0070050E"/>
    <w:rsid w:val="00703BA9"/>
    <w:rsid w:val="00705CA3"/>
    <w:rsid w:val="007104B9"/>
    <w:rsid w:val="0072267C"/>
    <w:rsid w:val="007232BD"/>
    <w:rsid w:val="00732647"/>
    <w:rsid w:val="00736996"/>
    <w:rsid w:val="00736E4E"/>
    <w:rsid w:val="00744B34"/>
    <w:rsid w:val="00745D72"/>
    <w:rsid w:val="007466A5"/>
    <w:rsid w:val="007466FF"/>
    <w:rsid w:val="00750244"/>
    <w:rsid w:val="00757D24"/>
    <w:rsid w:val="00761F8D"/>
    <w:rsid w:val="007621B0"/>
    <w:rsid w:val="00762387"/>
    <w:rsid w:val="007666D5"/>
    <w:rsid w:val="00772FAD"/>
    <w:rsid w:val="00776DD4"/>
    <w:rsid w:val="007771A7"/>
    <w:rsid w:val="0078228C"/>
    <w:rsid w:val="007829EC"/>
    <w:rsid w:val="00784BC9"/>
    <w:rsid w:val="007923D1"/>
    <w:rsid w:val="00797B6A"/>
    <w:rsid w:val="007A1271"/>
    <w:rsid w:val="007A214B"/>
    <w:rsid w:val="007A361E"/>
    <w:rsid w:val="007A5019"/>
    <w:rsid w:val="007B26EA"/>
    <w:rsid w:val="007B37AC"/>
    <w:rsid w:val="007B3C69"/>
    <w:rsid w:val="007C2648"/>
    <w:rsid w:val="007C7764"/>
    <w:rsid w:val="007D4A37"/>
    <w:rsid w:val="007D55BE"/>
    <w:rsid w:val="007E2100"/>
    <w:rsid w:val="007E6BE1"/>
    <w:rsid w:val="007E7233"/>
    <w:rsid w:val="007E7F32"/>
    <w:rsid w:val="00804F46"/>
    <w:rsid w:val="00804FEC"/>
    <w:rsid w:val="00805012"/>
    <w:rsid w:val="00805A8A"/>
    <w:rsid w:val="0081059A"/>
    <w:rsid w:val="0081498A"/>
    <w:rsid w:val="00814E52"/>
    <w:rsid w:val="00814FE2"/>
    <w:rsid w:val="0081675D"/>
    <w:rsid w:val="00817528"/>
    <w:rsid w:val="00822643"/>
    <w:rsid w:val="00823013"/>
    <w:rsid w:val="0082397E"/>
    <w:rsid w:val="00824576"/>
    <w:rsid w:val="00830872"/>
    <w:rsid w:val="0083367C"/>
    <w:rsid w:val="00833F44"/>
    <w:rsid w:val="008363C8"/>
    <w:rsid w:val="0083647E"/>
    <w:rsid w:val="00840987"/>
    <w:rsid w:val="00840E1C"/>
    <w:rsid w:val="00854EE7"/>
    <w:rsid w:val="0085535F"/>
    <w:rsid w:val="00863D53"/>
    <w:rsid w:val="0086513A"/>
    <w:rsid w:val="00867F37"/>
    <w:rsid w:val="00871416"/>
    <w:rsid w:val="00872D88"/>
    <w:rsid w:val="0088102C"/>
    <w:rsid w:val="0088406C"/>
    <w:rsid w:val="008848CB"/>
    <w:rsid w:val="008878A4"/>
    <w:rsid w:val="00887F23"/>
    <w:rsid w:val="00890F4A"/>
    <w:rsid w:val="008930F8"/>
    <w:rsid w:val="0089556D"/>
    <w:rsid w:val="00896E7D"/>
    <w:rsid w:val="008A575D"/>
    <w:rsid w:val="008B00A0"/>
    <w:rsid w:val="008C48B4"/>
    <w:rsid w:val="008D1A57"/>
    <w:rsid w:val="008D437D"/>
    <w:rsid w:val="008E1202"/>
    <w:rsid w:val="008E2F80"/>
    <w:rsid w:val="008F0446"/>
    <w:rsid w:val="008F552A"/>
    <w:rsid w:val="008F5BE4"/>
    <w:rsid w:val="008F65E1"/>
    <w:rsid w:val="0090252C"/>
    <w:rsid w:val="00902FE2"/>
    <w:rsid w:val="009037C0"/>
    <w:rsid w:val="00910350"/>
    <w:rsid w:val="009148A5"/>
    <w:rsid w:val="00916C9F"/>
    <w:rsid w:val="0092018E"/>
    <w:rsid w:val="00920FB6"/>
    <w:rsid w:val="009227DE"/>
    <w:rsid w:val="00924BD1"/>
    <w:rsid w:val="00925B42"/>
    <w:rsid w:val="00934640"/>
    <w:rsid w:val="009411B0"/>
    <w:rsid w:val="0094516C"/>
    <w:rsid w:val="00955170"/>
    <w:rsid w:val="00961EDE"/>
    <w:rsid w:val="00963E72"/>
    <w:rsid w:val="00966776"/>
    <w:rsid w:val="00971115"/>
    <w:rsid w:val="00974E0B"/>
    <w:rsid w:val="00977899"/>
    <w:rsid w:val="00980CB3"/>
    <w:rsid w:val="00980D90"/>
    <w:rsid w:val="0098180B"/>
    <w:rsid w:val="00981815"/>
    <w:rsid w:val="00983E60"/>
    <w:rsid w:val="00987DED"/>
    <w:rsid w:val="009939F7"/>
    <w:rsid w:val="009A0709"/>
    <w:rsid w:val="009C2113"/>
    <w:rsid w:val="009C4D23"/>
    <w:rsid w:val="009C6A39"/>
    <w:rsid w:val="009C78C1"/>
    <w:rsid w:val="009D4C5D"/>
    <w:rsid w:val="009F1725"/>
    <w:rsid w:val="009F5336"/>
    <w:rsid w:val="009F56CE"/>
    <w:rsid w:val="00A007B8"/>
    <w:rsid w:val="00A00AB0"/>
    <w:rsid w:val="00A04224"/>
    <w:rsid w:val="00A046F6"/>
    <w:rsid w:val="00A04777"/>
    <w:rsid w:val="00A11B63"/>
    <w:rsid w:val="00A1233C"/>
    <w:rsid w:val="00A12915"/>
    <w:rsid w:val="00A2440D"/>
    <w:rsid w:val="00A328EC"/>
    <w:rsid w:val="00A41067"/>
    <w:rsid w:val="00A45BCE"/>
    <w:rsid w:val="00A53310"/>
    <w:rsid w:val="00A6227E"/>
    <w:rsid w:val="00A63E46"/>
    <w:rsid w:val="00A64481"/>
    <w:rsid w:val="00A67570"/>
    <w:rsid w:val="00A67E18"/>
    <w:rsid w:val="00A75980"/>
    <w:rsid w:val="00A767F9"/>
    <w:rsid w:val="00A85B80"/>
    <w:rsid w:val="00A9068A"/>
    <w:rsid w:val="00A95A59"/>
    <w:rsid w:val="00AA2ED8"/>
    <w:rsid w:val="00AA639B"/>
    <w:rsid w:val="00AB36BF"/>
    <w:rsid w:val="00AB3F47"/>
    <w:rsid w:val="00AB49AC"/>
    <w:rsid w:val="00AB5656"/>
    <w:rsid w:val="00AC1F72"/>
    <w:rsid w:val="00AD06B8"/>
    <w:rsid w:val="00AD36FE"/>
    <w:rsid w:val="00AE1BB5"/>
    <w:rsid w:val="00AE7DB7"/>
    <w:rsid w:val="00AF5A76"/>
    <w:rsid w:val="00B048DA"/>
    <w:rsid w:val="00B059C6"/>
    <w:rsid w:val="00B10ADA"/>
    <w:rsid w:val="00B150B7"/>
    <w:rsid w:val="00B163C3"/>
    <w:rsid w:val="00B1683B"/>
    <w:rsid w:val="00B17D48"/>
    <w:rsid w:val="00B229BF"/>
    <w:rsid w:val="00B23C25"/>
    <w:rsid w:val="00B27F84"/>
    <w:rsid w:val="00B3246A"/>
    <w:rsid w:val="00B36904"/>
    <w:rsid w:val="00B36B75"/>
    <w:rsid w:val="00B426EF"/>
    <w:rsid w:val="00B42854"/>
    <w:rsid w:val="00B43E4E"/>
    <w:rsid w:val="00B44BAE"/>
    <w:rsid w:val="00B50B0B"/>
    <w:rsid w:val="00B50B95"/>
    <w:rsid w:val="00B50F7C"/>
    <w:rsid w:val="00B51D9D"/>
    <w:rsid w:val="00B61C5A"/>
    <w:rsid w:val="00B63891"/>
    <w:rsid w:val="00B810D7"/>
    <w:rsid w:val="00B81A2E"/>
    <w:rsid w:val="00B838C6"/>
    <w:rsid w:val="00B85F75"/>
    <w:rsid w:val="00B87E4F"/>
    <w:rsid w:val="00B911A5"/>
    <w:rsid w:val="00B962CD"/>
    <w:rsid w:val="00B9688B"/>
    <w:rsid w:val="00B97A70"/>
    <w:rsid w:val="00BA54BB"/>
    <w:rsid w:val="00BC01B2"/>
    <w:rsid w:val="00BC09ED"/>
    <w:rsid w:val="00BC12C2"/>
    <w:rsid w:val="00BC186D"/>
    <w:rsid w:val="00BC1ABF"/>
    <w:rsid w:val="00BC7E04"/>
    <w:rsid w:val="00BC7EF8"/>
    <w:rsid w:val="00BD34B6"/>
    <w:rsid w:val="00BD59B0"/>
    <w:rsid w:val="00BD5DB7"/>
    <w:rsid w:val="00BE085E"/>
    <w:rsid w:val="00BE4DAC"/>
    <w:rsid w:val="00BF2873"/>
    <w:rsid w:val="00BF5DDC"/>
    <w:rsid w:val="00BF5FF5"/>
    <w:rsid w:val="00BF6686"/>
    <w:rsid w:val="00C129E3"/>
    <w:rsid w:val="00C14997"/>
    <w:rsid w:val="00C200AE"/>
    <w:rsid w:val="00C2561B"/>
    <w:rsid w:val="00C25627"/>
    <w:rsid w:val="00C3104C"/>
    <w:rsid w:val="00C33685"/>
    <w:rsid w:val="00C35942"/>
    <w:rsid w:val="00C36281"/>
    <w:rsid w:val="00C37016"/>
    <w:rsid w:val="00C408FE"/>
    <w:rsid w:val="00C41894"/>
    <w:rsid w:val="00C42BB4"/>
    <w:rsid w:val="00C60C5D"/>
    <w:rsid w:val="00C6464B"/>
    <w:rsid w:val="00C66B5F"/>
    <w:rsid w:val="00C711E7"/>
    <w:rsid w:val="00C72C0D"/>
    <w:rsid w:val="00C76268"/>
    <w:rsid w:val="00C84DEF"/>
    <w:rsid w:val="00C95CD6"/>
    <w:rsid w:val="00C972F3"/>
    <w:rsid w:val="00CA0E61"/>
    <w:rsid w:val="00CA2095"/>
    <w:rsid w:val="00CA5014"/>
    <w:rsid w:val="00CA589C"/>
    <w:rsid w:val="00CB0B40"/>
    <w:rsid w:val="00CB10DC"/>
    <w:rsid w:val="00CB34F6"/>
    <w:rsid w:val="00CB383B"/>
    <w:rsid w:val="00CB57D3"/>
    <w:rsid w:val="00CC4F53"/>
    <w:rsid w:val="00CD503F"/>
    <w:rsid w:val="00CD603F"/>
    <w:rsid w:val="00CD7ECB"/>
    <w:rsid w:val="00CE0FD5"/>
    <w:rsid w:val="00CE17EB"/>
    <w:rsid w:val="00CE27EB"/>
    <w:rsid w:val="00CE32F2"/>
    <w:rsid w:val="00CE44F9"/>
    <w:rsid w:val="00CE4DC7"/>
    <w:rsid w:val="00CE6803"/>
    <w:rsid w:val="00CF3443"/>
    <w:rsid w:val="00CF69D9"/>
    <w:rsid w:val="00D01CE0"/>
    <w:rsid w:val="00D036B1"/>
    <w:rsid w:val="00D11D63"/>
    <w:rsid w:val="00D15AEB"/>
    <w:rsid w:val="00D21E51"/>
    <w:rsid w:val="00D236F4"/>
    <w:rsid w:val="00D274E9"/>
    <w:rsid w:val="00D321E9"/>
    <w:rsid w:val="00D41781"/>
    <w:rsid w:val="00D54C12"/>
    <w:rsid w:val="00D5500D"/>
    <w:rsid w:val="00D5538A"/>
    <w:rsid w:val="00D64019"/>
    <w:rsid w:val="00D64A75"/>
    <w:rsid w:val="00D64F7D"/>
    <w:rsid w:val="00D652D9"/>
    <w:rsid w:val="00D67451"/>
    <w:rsid w:val="00D73048"/>
    <w:rsid w:val="00D73072"/>
    <w:rsid w:val="00D849EE"/>
    <w:rsid w:val="00D852B6"/>
    <w:rsid w:val="00D87474"/>
    <w:rsid w:val="00D955A4"/>
    <w:rsid w:val="00D9689B"/>
    <w:rsid w:val="00D97BC8"/>
    <w:rsid w:val="00DA08F0"/>
    <w:rsid w:val="00DA27B9"/>
    <w:rsid w:val="00DA5240"/>
    <w:rsid w:val="00DA5CC4"/>
    <w:rsid w:val="00DB74DA"/>
    <w:rsid w:val="00DB7DE0"/>
    <w:rsid w:val="00DC35CE"/>
    <w:rsid w:val="00DC5D2A"/>
    <w:rsid w:val="00DC70F4"/>
    <w:rsid w:val="00DD3B09"/>
    <w:rsid w:val="00DD51CF"/>
    <w:rsid w:val="00DD76DE"/>
    <w:rsid w:val="00DE17FC"/>
    <w:rsid w:val="00DF2E18"/>
    <w:rsid w:val="00DF2EBF"/>
    <w:rsid w:val="00DF579F"/>
    <w:rsid w:val="00E0551F"/>
    <w:rsid w:val="00E164E4"/>
    <w:rsid w:val="00E17BF8"/>
    <w:rsid w:val="00E203B3"/>
    <w:rsid w:val="00E20A33"/>
    <w:rsid w:val="00E226D9"/>
    <w:rsid w:val="00E23B0C"/>
    <w:rsid w:val="00E25EA4"/>
    <w:rsid w:val="00E2600E"/>
    <w:rsid w:val="00E267FC"/>
    <w:rsid w:val="00E301CA"/>
    <w:rsid w:val="00E3377D"/>
    <w:rsid w:val="00E375D6"/>
    <w:rsid w:val="00E41EEE"/>
    <w:rsid w:val="00E429DE"/>
    <w:rsid w:val="00E42E62"/>
    <w:rsid w:val="00E43953"/>
    <w:rsid w:val="00E43BAB"/>
    <w:rsid w:val="00E45BAC"/>
    <w:rsid w:val="00E51086"/>
    <w:rsid w:val="00E52236"/>
    <w:rsid w:val="00E542DC"/>
    <w:rsid w:val="00E56A37"/>
    <w:rsid w:val="00E6041B"/>
    <w:rsid w:val="00E63E1A"/>
    <w:rsid w:val="00E6592C"/>
    <w:rsid w:val="00E704D0"/>
    <w:rsid w:val="00E70E61"/>
    <w:rsid w:val="00E712EB"/>
    <w:rsid w:val="00E757C5"/>
    <w:rsid w:val="00E8048F"/>
    <w:rsid w:val="00E85A98"/>
    <w:rsid w:val="00E8782D"/>
    <w:rsid w:val="00E97B6B"/>
    <w:rsid w:val="00EA18F6"/>
    <w:rsid w:val="00EA567F"/>
    <w:rsid w:val="00EA6ED8"/>
    <w:rsid w:val="00EB6355"/>
    <w:rsid w:val="00EC03C5"/>
    <w:rsid w:val="00EC19FD"/>
    <w:rsid w:val="00EC22CF"/>
    <w:rsid w:val="00EC3BED"/>
    <w:rsid w:val="00EC4D99"/>
    <w:rsid w:val="00EC5F32"/>
    <w:rsid w:val="00EC78A2"/>
    <w:rsid w:val="00EE35DC"/>
    <w:rsid w:val="00EF4A04"/>
    <w:rsid w:val="00EF53E5"/>
    <w:rsid w:val="00F036B1"/>
    <w:rsid w:val="00F04D66"/>
    <w:rsid w:val="00F07FEE"/>
    <w:rsid w:val="00F201C2"/>
    <w:rsid w:val="00F20BCC"/>
    <w:rsid w:val="00F21483"/>
    <w:rsid w:val="00F23631"/>
    <w:rsid w:val="00F32DCE"/>
    <w:rsid w:val="00F3444D"/>
    <w:rsid w:val="00F40465"/>
    <w:rsid w:val="00F51CE2"/>
    <w:rsid w:val="00F57A74"/>
    <w:rsid w:val="00F66CBA"/>
    <w:rsid w:val="00F80DCB"/>
    <w:rsid w:val="00F813DD"/>
    <w:rsid w:val="00F818A6"/>
    <w:rsid w:val="00F81A81"/>
    <w:rsid w:val="00F87859"/>
    <w:rsid w:val="00F93C03"/>
    <w:rsid w:val="00FA749B"/>
    <w:rsid w:val="00FB7FD5"/>
    <w:rsid w:val="00FC0233"/>
    <w:rsid w:val="00FC0ADA"/>
    <w:rsid w:val="00FC1BD7"/>
    <w:rsid w:val="00FC27C9"/>
    <w:rsid w:val="00FD79B0"/>
    <w:rsid w:val="00FE050E"/>
    <w:rsid w:val="00FE197C"/>
    <w:rsid w:val="00FF244E"/>
    <w:rsid w:val="0BA9CA75"/>
    <w:rsid w:val="4A1EC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A349F5"/>
  <w15:chartTrackingRefBased/>
  <w15:docId w15:val="{0E1FFC0E-E4EF-4C47-9AD7-0F1BA766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rsid w:val="00BC09ED"/>
    <w:pPr>
      <w:keepNext/>
      <w:keepLines/>
      <w:widowControl w:val="0"/>
      <w:pBdr>
        <w:top w:val="single" w:sz="18" w:space="10" w:color="BF8F00" w:themeColor="accent4" w:themeShade="BF"/>
        <w:left w:val="single" w:sz="18" w:space="4" w:color="BF8F00" w:themeColor="accent4" w:themeShade="BF"/>
        <w:bottom w:val="single" w:sz="18" w:space="0" w:color="BF8F00" w:themeColor="accent4" w:themeShade="BF"/>
        <w:right w:val="single" w:sz="18" w:space="4" w:color="BF8F00" w:themeColor="accent4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C09E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FooterText,numbered,Paragraphe de liste1,Bulletr List Paragraph,列出段落,列出段落1,Listeafsnit1,Parágrafo da Lista1,List Paragraph2,List Paragraph21,Párrafo de lista1,L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FooterText Char,numbered Char,Paragraphe de liste1 Char,Bulletr List Paragraph Char,列出段落 Char,列出段落1 Char,Listeafsnit1 Char,L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1233C"/>
    <w:pPr>
      <w:spacing w:after="200"/>
      <w:ind w:left="0"/>
      <w:contextualSpacing/>
      <w:jc w:val="center"/>
    </w:pPr>
    <w:rPr>
      <w:rFonts w:eastAsia="Times New Roman" w:cs="Arial"/>
      <w:b/>
      <w:bCs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A1233C"/>
    <w:rPr>
      <w:rFonts w:ascii="Arial" w:eastAsia="Times New Roman" w:hAnsi="Arial" w:cs="Arial"/>
      <w:b/>
      <w:bCs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3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4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6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5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7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8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9"/>
      </w:numPr>
      <w:contextualSpacing/>
    </w:pPr>
  </w:style>
  <w:style w:type="paragraph" w:styleId="Revision">
    <w:name w:val="Revision"/>
    <w:hidden/>
    <w:uiPriority w:val="99"/>
    <w:semiHidden/>
    <w:rsid w:val="009D4C5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11D63"/>
    <w:rPr>
      <w:color w:val="605E5C"/>
      <w:shd w:val="clear" w:color="auto" w:fill="E1DFDD"/>
    </w:rPr>
  </w:style>
  <w:style w:type="paragraph" w:customStyle="1" w:styleId="EasyRead2">
    <w:name w:val="Easy Read 2"/>
    <w:basedOn w:val="Normal"/>
    <w:link w:val="EasyRead2Char"/>
    <w:qFormat/>
    <w:rsid w:val="003F645C"/>
    <w:pPr>
      <w:spacing w:after="160" w:line="259" w:lineRule="auto"/>
      <w:ind w:left="0"/>
      <w:jc w:val="center"/>
    </w:pPr>
    <w:rPr>
      <w:rFonts w:eastAsia="Times New Roman" w:cs="Times New Roman"/>
      <w:b/>
      <w:bCs/>
      <w:noProof/>
      <w:sz w:val="44"/>
      <w:szCs w:val="44"/>
      <w:lang w:val="en-NZ"/>
    </w:rPr>
  </w:style>
  <w:style w:type="character" w:customStyle="1" w:styleId="EasyRead2Char">
    <w:name w:val="Easy Read 2 Char"/>
    <w:basedOn w:val="DefaultParagraphFont"/>
    <w:link w:val="EasyRead2"/>
    <w:rsid w:val="003F645C"/>
    <w:rPr>
      <w:rFonts w:ascii="Arial" w:eastAsia="Times New Roman" w:hAnsi="Arial" w:cs="Times New Roman"/>
      <w:b/>
      <w:bCs/>
      <w:noProof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3F645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customStyle="1" w:styleId="pf0">
    <w:name w:val="pf0"/>
    <w:basedOn w:val="Normal"/>
    <w:rsid w:val="0024530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245308"/>
    <w:rPr>
      <w:rFonts w:ascii="Segoe UI" w:hAnsi="Segoe UI" w:cs="Segoe UI" w:hint="default"/>
      <w:sz w:val="18"/>
      <w:szCs w:val="18"/>
    </w:rPr>
  </w:style>
  <w:style w:type="character" w:customStyle="1" w:styleId="ERParagraphChar">
    <w:name w:val="ER Paragraph Char"/>
    <w:basedOn w:val="DefaultParagraphFont"/>
    <w:link w:val="ERParagraph"/>
    <w:locked/>
    <w:rsid w:val="001F0BB8"/>
    <w:rPr>
      <w:rFonts w:ascii="Arial" w:hAnsi="Arial" w:cs="Arial"/>
      <w:sz w:val="32"/>
    </w:rPr>
  </w:style>
  <w:style w:type="paragraph" w:customStyle="1" w:styleId="ERParagraph">
    <w:name w:val="ER Paragraph"/>
    <w:basedOn w:val="Normal"/>
    <w:link w:val="ERParagraphChar"/>
    <w:qFormat/>
    <w:rsid w:val="001F0BB8"/>
    <w:rPr>
      <w:rFonts w:eastAsiaTheme="minorHAnsi" w:cs="Arial"/>
      <w:lang w:val="en-NZ"/>
    </w:rPr>
  </w:style>
  <w:style w:type="paragraph" w:customStyle="1" w:styleId="Number1">
    <w:name w:val="Number 1"/>
    <w:basedOn w:val="Normal"/>
    <w:uiPriority w:val="5"/>
    <w:rsid w:val="001A1968"/>
    <w:pPr>
      <w:numPr>
        <w:numId w:val="25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2">
    <w:name w:val="Number 2"/>
    <w:basedOn w:val="Normal"/>
    <w:uiPriority w:val="5"/>
    <w:rsid w:val="001A1968"/>
    <w:pPr>
      <w:numPr>
        <w:ilvl w:val="1"/>
        <w:numId w:val="25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3">
    <w:name w:val="Number 3"/>
    <w:basedOn w:val="Normal"/>
    <w:uiPriority w:val="5"/>
    <w:rsid w:val="001A1968"/>
    <w:pPr>
      <w:numPr>
        <w:ilvl w:val="2"/>
        <w:numId w:val="25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Principles">
    <w:name w:val="Principles"/>
    <w:basedOn w:val="Normal"/>
    <w:link w:val="PrinciplesChar"/>
    <w:qFormat/>
    <w:rsid w:val="00296132"/>
    <w:pPr>
      <w:numPr>
        <w:numId w:val="30"/>
      </w:numPr>
      <w:shd w:val="clear" w:color="auto" w:fill="FFFFFF" w:themeFill="background1"/>
      <w:spacing w:after="240" w:line="240" w:lineRule="auto"/>
      <w:ind w:left="567" w:hanging="567"/>
      <w:textAlignment w:val="baseline"/>
    </w:pPr>
    <w:rPr>
      <w:rFonts w:asciiTheme="minorHAnsi" w:eastAsia="Times New Roman" w:hAnsiTheme="minorHAnsi" w:cstheme="minorHAnsi"/>
      <w:color w:val="000000"/>
      <w:position w:val="1"/>
      <w:sz w:val="28"/>
      <w:szCs w:val="28"/>
      <w:lang w:val="en-GB" w:eastAsia="en-NZ"/>
    </w:rPr>
  </w:style>
  <w:style w:type="character" w:customStyle="1" w:styleId="PrinciplesChar">
    <w:name w:val="Principles Char"/>
    <w:basedOn w:val="DefaultParagraphFont"/>
    <w:link w:val="Principles"/>
    <w:rsid w:val="00296132"/>
    <w:rPr>
      <w:rFonts w:eastAsia="Times New Roman" w:cstheme="minorHAnsi"/>
      <w:color w:val="000000"/>
      <w:position w:val="1"/>
      <w:sz w:val="28"/>
      <w:szCs w:val="28"/>
      <w:shd w:val="clear" w:color="auto" w:fill="FFFFFF" w:themeFill="background1"/>
      <w:lang w:val="en-GB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1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7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9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61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47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jpeg"/><Relationship Id="rId84" Type="http://schemas.openxmlformats.org/officeDocument/2006/relationships/image" Target="media/image73.png"/><Relationship Id="rId138" Type="http://schemas.openxmlformats.org/officeDocument/2006/relationships/image" Target="media/image126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hyperlink" Target="https://creativenz.govt.nz/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2.png"/><Relationship Id="rId139" Type="http://schemas.openxmlformats.org/officeDocument/2006/relationships/image" Target="media/image127.jpe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jpeg"/><Relationship Id="rId129" Type="http://schemas.openxmlformats.org/officeDocument/2006/relationships/image" Target="media/image117.jpeg"/><Relationship Id="rId54" Type="http://schemas.openxmlformats.org/officeDocument/2006/relationships/image" Target="media/image43.jpe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jpeg"/><Relationship Id="rId96" Type="http://schemas.openxmlformats.org/officeDocument/2006/relationships/image" Target="media/image85.png"/><Relationship Id="rId140" Type="http://schemas.openxmlformats.org/officeDocument/2006/relationships/image" Target="media/image128.png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pn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130" Type="http://schemas.openxmlformats.org/officeDocument/2006/relationships/image" Target="media/image118.png"/><Relationship Id="rId135" Type="http://schemas.openxmlformats.org/officeDocument/2006/relationships/image" Target="media/image123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jpeg"/><Relationship Id="rId141" Type="http://schemas.openxmlformats.org/officeDocument/2006/relationships/image" Target="media/image129.jpeg"/><Relationship Id="rId146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jpe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jpeg"/><Relationship Id="rId14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121" Type="http://schemas.openxmlformats.org/officeDocument/2006/relationships/image" Target="media/image110.jpeg"/><Relationship Id="rId142" Type="http://schemas.openxmlformats.org/officeDocument/2006/relationships/image" Target="media/image130.png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jpeg"/><Relationship Id="rId137" Type="http://schemas.openxmlformats.org/officeDocument/2006/relationships/image" Target="media/image125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" Type="http://schemas.openxmlformats.org/officeDocument/2006/relationships/image" Target="media/image4.png"/><Relationship Id="rId36" Type="http://schemas.openxmlformats.org/officeDocument/2006/relationships/image" Target="media/image25.jpe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122" Type="http://schemas.openxmlformats.org/officeDocument/2006/relationships/image" Target="media/image111.png"/><Relationship Id="rId143" Type="http://schemas.openxmlformats.org/officeDocument/2006/relationships/image" Target="media/image1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jpe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jpe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6" Type="http://schemas.openxmlformats.org/officeDocument/2006/relationships/image" Target="media/image5.png"/><Relationship Id="rId37" Type="http://schemas.openxmlformats.org/officeDocument/2006/relationships/image" Target="media/image26.jpe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jpeg"/><Relationship Id="rId14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People%20First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54f842a-b86f-4341-96eb-b93a389407ca" ContentTypeId="0x01010020C29750D968C84E8A532D49EE01BCE006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_x0020_Pou xmlns="1eb857db-5c67-47b7-8545-aa19c5d2ceac" xsi:nil="true"/>
    <p4f68ee493344f4e9716631b78aec2d1 xmlns="1eb857db-5c67-47b7-8545-aa19c5d2ceac">
      <Terms xmlns="http://schemas.microsoft.com/office/infopath/2007/PartnerControls"/>
    </p4f68ee493344f4e9716631b78aec2d1>
    <TaxCatchAll xmlns="1eb857db-5c67-47b7-8545-aa19c5d2ceac">
      <Value>8</Value>
      <Value>30</Value>
    </TaxCatchAll>
    <Project_x0020_Name xmlns="1eb857db-5c67-47b7-8545-aa19c5d2ceac">Accessibility</Project_x0020_Name>
    <id60abe1eb2344469f5541ce8b53a4bb xmlns="1eb857db-5c67-47b7-8545-aa19c5d2ce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363a51e7-a491-4c08-b2c8-73344887fd5c</TermId>
        </TermInfo>
      </Terms>
    </id60abe1eb2344469f5541ce8b53a4bb>
    <lfae9de2410d4efba2dc15289f148ae6 xmlns="1eb857db-5c67-47b7-8545-aa19c5d2ceac">
      <Terms xmlns="http://schemas.microsoft.com/office/infopath/2007/PartnerControls"/>
    </lfae9de2410d4efba2dc15289f148ae6>
    <m2a1961ed2cc4e4bb3a1ba432cb3e43a xmlns="1eb857db-5c67-47b7-8545-aa19c5d2ce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Policy</TermName>
          <TermId xmlns="http://schemas.microsoft.com/office/infopath/2007/PartnerControls">a37b0c7d-7a44-4fad-b87f-5a7602fa2e27</TermId>
        </TermInfo>
      </Terms>
    </m2a1961ed2cc4e4bb3a1ba432cb3e43a>
    <pcf3d24d7d324bdb9b7baa51b7e103d8 xmlns="1eb857db-5c67-47b7-8545-aa19c5d2ceac">
      <Terms xmlns="http://schemas.microsoft.com/office/infopath/2007/PartnerControls"/>
    </pcf3d24d7d324bdb9b7baa51b7e103d8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olicy document" ma:contentTypeID="0x01010020C29750D968C84E8A532D49EE01BCE00600F979D2E32CEA2147B5DA221EFB67AC3A" ma:contentTypeVersion="35" ma:contentTypeDescription="" ma:contentTypeScope="" ma:versionID="d26ded2f409245bc3ed621c4e93e0e0b">
  <xsd:schema xmlns:xsd="http://www.w3.org/2001/XMLSchema" xmlns:xs="http://www.w3.org/2001/XMLSchema" xmlns:p="http://schemas.microsoft.com/office/2006/metadata/properties" xmlns:ns2="1eb857db-5c67-47b7-8545-aa19c5d2ceac" targetNamespace="http://schemas.microsoft.com/office/2006/metadata/properties" ma:root="true" ma:fieldsID="64d365bfa87502961ca993a4ca8778d7" ns2:_="">
    <xsd:import namespace="1eb857db-5c67-47b7-8545-aa19c5d2ceac"/>
    <xsd:element name="properties">
      <xsd:complexType>
        <xsd:sequence>
          <xsd:element name="documentManagement">
            <xsd:complexType>
              <xsd:all>
                <xsd:element ref="ns2:Project_x0020_Name" minOccurs="0"/>
                <xsd:element ref="ns2:Policy_x0020_Pou" minOccurs="0"/>
                <xsd:element ref="ns2:p4f68ee493344f4e9716631b78aec2d1" minOccurs="0"/>
                <xsd:element ref="ns2:lfae9de2410d4efba2dc15289f148ae6" minOccurs="0"/>
                <xsd:element ref="ns2:pcf3d24d7d324bdb9b7baa51b7e103d8" minOccurs="0"/>
                <xsd:element ref="ns2:m2a1961ed2cc4e4bb3a1ba432cb3e43a" minOccurs="0"/>
                <xsd:element ref="ns2:id60abe1eb2344469f5541ce8b53a4bb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857db-5c67-47b7-8545-aa19c5d2ceac" elementFormDefault="qualified">
    <xsd:import namespace="http://schemas.microsoft.com/office/2006/documentManagement/types"/>
    <xsd:import namespace="http://schemas.microsoft.com/office/infopath/2007/PartnerControls"/>
    <xsd:element name="Project_x0020_Name" ma:index="2" nillable="true" ma:displayName="Project Name" ma:format="Dropdown" ma:internalName="Project_x0020_Name">
      <xsd:simpleType>
        <xsd:restriction base="dms:Choice">
          <xsd:enumeration value="Copyright Review"/>
          <xsd:enumeration value="Culture Counts"/>
          <xsd:enumeration value="Digital"/>
          <xsd:enumeration value="Diversity and Equity"/>
          <xsd:enumeration value="Pacific Regional Culture Policy"/>
          <xsd:enumeration value="Public Lending Review"/>
          <xsd:enumeration value="Remuneration Policy"/>
          <xsd:enumeration value="Guidelines Review Group"/>
          <xsd:enumeration value="Accessibility"/>
          <xsd:enumeration value="Diversity Report"/>
          <xsd:enumeration value="Sustainable Careers"/>
          <xsd:enumeration value="Artist Resale Royalty Scheme"/>
          <xsd:enumeration value="International Review"/>
          <xsd:enumeration value="Literature"/>
          <xsd:enumeration value="Remuneration Report - Strategic Pay"/>
          <xsd:enumeration value="Social Cohesion"/>
          <xsd:enumeration value="Basic Income for the Arts"/>
          <xsd:enumeration value="Venice Biennale Review"/>
          <xsd:enumeration value="Toi Mai Work Development Council"/>
          <xsd:enumeration value="Diversity Policy"/>
          <xsd:enumeration value="Public Lending Right Scheme"/>
          <xsd:enumeration value="Diversity Report 2023"/>
          <xsd:enumeration value="Remuneration Report 2024"/>
          <xsd:enumeration value="Philanthropy"/>
        </xsd:restriction>
      </xsd:simpleType>
    </xsd:element>
    <xsd:element name="Policy_x0020_Pou" ma:index="4" nillable="true" ma:displayName="Policy Pou" ma:format="Dropdown" ma:internalName="Policy_x0020_Pou">
      <xsd:simpleType>
        <xsd:restriction base="dms:Choice">
          <xsd:enumeration value="Digital Worlds"/>
          <xsd:enumeration value="Sustainable Careers &amp; Resilience"/>
          <xsd:enumeration value="Equity &amp; Diversity"/>
          <xsd:enumeration value="The Future"/>
          <xsd:enumeration value="External"/>
          <xsd:enumeration value="Internal"/>
          <xsd:enumeration value="Evaluation"/>
        </xsd:restriction>
      </xsd:simpleType>
    </xsd:element>
    <xsd:element name="p4f68ee493344f4e9716631b78aec2d1" ma:index="10" nillable="true" ma:taxonomy="true" ma:internalName="p4f68ee493344f4e9716631b78aec2d1" ma:taxonomyFieldName="Financial_x0020_Year" ma:displayName="Financial Year" ma:default="" ma:fieldId="{94f68ee4-9334-4f4e-9716-631b78aec2d1}" ma:sspId="454f842a-b86f-4341-96eb-b93a389407ca" ma:termSetId="f2ab3a33-8078-4bdf-b10a-f161a7e110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ae9de2410d4efba2dc15289f148ae6" ma:index="12" nillable="true" ma:taxonomy="true" ma:internalName="lfae9de2410d4efba2dc15289f148ae6" ma:taxonomyFieldName="Status" ma:displayName="Status" ma:default="" ma:fieldId="{5fae9de2-410d-4efb-a2dc-15289f148ae6}" ma:sspId="454f842a-b86f-4341-96eb-b93a389407ca" ma:termSetId="4adf3782-1a58-40aa-bea2-d3846b2e31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f3d24d7d324bdb9b7baa51b7e103d8" ma:index="16" nillable="true" ma:taxonomy="true" ma:internalName="pcf3d24d7d324bdb9b7baa51b7e103d8" ma:taxonomyFieldName="Artform" ma:displayName="Artform" ma:default="" ma:fieldId="{9cf3d24d-7d32-4bdb-9b7b-aa51b7e103d8}" ma:sspId="454f842a-b86f-4341-96eb-b93a389407ca" ma:termSetId="ee53aaec-fc5b-4d43-a31f-b462b22dbc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a1961ed2cc4e4bb3a1ba432cb3e43a" ma:index="17" nillable="true" ma:taxonomy="true" ma:internalName="m2a1961ed2cc4e4bb3a1ba432cb3e43a" ma:taxonomyFieldName="Document_x0020_Type" ma:displayName="Document Type" ma:default="" ma:fieldId="{62a1961e-d2cc-4e4b-b3a1-ba432cb3e43a}" ma:sspId="454f842a-b86f-4341-96eb-b93a389407ca" ma:termSetId="9238d626-bce4-403a-9fc8-c18fa82d9b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60abe1eb2344469f5541ce8b53a4bb" ma:index="18" nillable="true" ma:taxonomy="true" ma:internalName="id60abe1eb2344469f5541ce8b53a4bb" ma:taxonomyFieldName="Stage" ma:displayName="Stage" ma:default="" ma:fieldId="{2d60abe1-eb23-4446-9f55-41ce8b53a4bb}" ma:sspId="454f842a-b86f-4341-96eb-b93a389407ca" ma:termSetId="2ae7382c-9ed4-4bf7-94ac-d0f2594b50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755b60b5-e5d0-4916-9bed-51930e9fb24b}" ma:internalName="TaxCatchAll" ma:showField="CatchAllData" ma:web="dc8d7ee1-75b8-4f87-985b-7dbee2668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755b60b5-e5d0-4916-9bed-51930e9fb24b}" ma:internalName="TaxCatchAllLabel" ma:readOnly="true" ma:showField="CatchAllDataLabel" ma:web="dc8d7ee1-75b8-4f87-985b-7dbee2668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458871-AC85-4AB9-8EFC-9F9AC9A5438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4AD7F14-5E40-474A-B3F2-ABB72F4026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F5FFED-5C0D-4197-8EE0-68D1B264E8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A330B6-A3A5-4F2D-A026-6882694B9719}">
  <ds:schemaRefs>
    <ds:schemaRef ds:uri="1eb857db-5c67-47b7-8545-aa19c5d2ceac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69AA4ED-8987-48A3-927B-8EE2EF04A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857db-5c67-47b7-8545-aa19c5d2c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</Template>
  <TotalTime>0</TotalTime>
  <Pages>37</Pages>
  <Words>1510</Words>
  <Characters>8612</Characters>
  <Application>Microsoft Office Word</Application>
  <DocSecurity>0</DocSecurity>
  <Lines>71</Lines>
  <Paragraphs>20</Paragraphs>
  <ScaleCrop>false</ScaleCrop>
  <Company/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Eunice Kwa</cp:lastModifiedBy>
  <cp:revision>2</cp:revision>
  <dcterms:created xsi:type="dcterms:W3CDTF">2024-03-24T23:03:00Z</dcterms:created>
  <dcterms:modified xsi:type="dcterms:W3CDTF">2024-03-24T23:03:00Z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f8f59bc79cc50b4240ca30f36c3fe072fc5162ae12e25d4a8caa659214e04048</vt:lpwstr>
  </property>
  <property fmtid="{D5CDD505-2E9C-101B-9397-08002B2CF9AE}" pid="3" name="ContentTypeId">
    <vt:lpwstr>0x01010020C29750D968C84E8A532D49EE01BCE00600F979D2E32CEA2147B5DA221EFB67AC3A</vt:lpwstr>
  </property>
  <property fmtid="{D5CDD505-2E9C-101B-9397-08002B2CF9AE}" pid="4" name="Document_x0020_Type">
    <vt:lpwstr/>
  </property>
  <property fmtid="{D5CDD505-2E9C-101B-9397-08002B2CF9AE}" pid="5" name="Stage">
    <vt:lpwstr>8;#Communications|363a51e7-a491-4c08-b2c8-73344887fd5c</vt:lpwstr>
  </property>
  <property fmtid="{D5CDD505-2E9C-101B-9397-08002B2CF9AE}" pid="6" name="MediaServiceImageTags">
    <vt:lpwstr/>
  </property>
  <property fmtid="{D5CDD505-2E9C-101B-9397-08002B2CF9AE}" pid="7" name="Artform">
    <vt:lpwstr/>
  </property>
  <property fmtid="{D5CDD505-2E9C-101B-9397-08002B2CF9AE}" pid="8" name="Status">
    <vt:lpwstr/>
  </property>
  <property fmtid="{D5CDD505-2E9C-101B-9397-08002B2CF9AE}" pid="9" name="lcf76f155ced4ddcb4097134ff3c332f">
    <vt:lpwstr/>
  </property>
  <property fmtid="{D5CDD505-2E9C-101B-9397-08002B2CF9AE}" pid="10" name="Financial_x0020_Year">
    <vt:lpwstr/>
  </property>
  <property fmtid="{D5CDD505-2E9C-101B-9397-08002B2CF9AE}" pid="11" name="Financial Year">
    <vt:lpwstr/>
  </property>
  <property fmtid="{D5CDD505-2E9C-101B-9397-08002B2CF9AE}" pid="12" name="Document Type">
    <vt:lpwstr>30;#Policy|a37b0c7d-7a44-4fad-b87f-5a7602fa2e27</vt:lpwstr>
  </property>
  <property fmtid="{D5CDD505-2E9C-101B-9397-08002B2CF9AE}" pid="13" name="SharedWithUsers">
    <vt:lpwstr>46;#Aroha Rangi;#191;#Chelsea Wong</vt:lpwstr>
  </property>
</Properties>
</file>